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045" w:rsidRDefault="005B713D">
      <w:pPr>
        <w:spacing w:before="66"/>
        <w:ind w:right="148"/>
        <w:jc w:val="right"/>
        <w:rPr>
          <w:b/>
          <w:sz w:val="32"/>
        </w:rPr>
      </w:pPr>
      <w:r>
        <w:rPr>
          <w:b/>
          <w:spacing w:val="5"/>
          <w:sz w:val="32"/>
        </w:rPr>
        <w:t>Voorbeeldexamen</w:t>
      </w:r>
      <w:r>
        <w:rPr>
          <w:b/>
          <w:spacing w:val="15"/>
          <w:sz w:val="32"/>
        </w:rPr>
        <w:t xml:space="preserve"> </w:t>
      </w:r>
      <w:r>
        <w:rPr>
          <w:b/>
          <w:sz w:val="32"/>
        </w:rPr>
        <w:t>HAVO</w:t>
      </w:r>
    </w:p>
    <w:p w:rsidR="003D7045" w:rsidRDefault="005B713D">
      <w:pPr>
        <w:spacing w:before="61"/>
        <w:ind w:right="134"/>
        <w:jc w:val="right"/>
        <w:rPr>
          <w:b/>
          <w:sz w:val="72"/>
        </w:rPr>
      </w:pPr>
      <w:r>
        <w:rPr>
          <w:b/>
          <w:spacing w:val="18"/>
          <w:sz w:val="72"/>
        </w:rPr>
        <w:t>2015</w:t>
      </w: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spacing w:before="1"/>
        <w:rPr>
          <w:b/>
          <w:sz w:val="21"/>
        </w:rPr>
      </w:pPr>
    </w:p>
    <w:p w:rsidR="003D7045" w:rsidRDefault="005B713D">
      <w:pPr>
        <w:pStyle w:val="Kop1"/>
        <w:tabs>
          <w:tab w:val="left" w:pos="8178"/>
        </w:tabs>
        <w:spacing w:before="92"/>
        <w:ind w:left="284"/>
      </w:pPr>
      <w:r>
        <w:rPr>
          <w:color w:val="FFFFFF"/>
          <w:shd w:val="clear" w:color="auto" w:fill="000000"/>
        </w:rPr>
        <w:t xml:space="preserve"> </w:t>
      </w:r>
      <w:r>
        <w:rPr>
          <w:color w:val="FFFFFF"/>
          <w:shd w:val="clear" w:color="auto" w:fill="000000"/>
        </w:rPr>
        <w:tab/>
      </w:r>
      <w:r>
        <w:rPr>
          <w:color w:val="FFFFFF"/>
          <w:spacing w:val="9"/>
          <w:shd w:val="clear" w:color="auto" w:fill="000000"/>
        </w:rPr>
        <w:t xml:space="preserve">scheikunde </w:t>
      </w: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spacing w:before="10" w:after="1"/>
        <w:rPr>
          <w:b/>
          <w:sz w:val="22"/>
        </w:rPr>
      </w:pPr>
    </w:p>
    <w:tbl>
      <w:tblPr>
        <w:tblStyle w:val="TableNormal"/>
        <w:tblW w:w="0" w:type="auto"/>
        <w:tblInd w:w="120" w:type="dxa"/>
        <w:tblLayout w:type="fixed"/>
        <w:tblLook w:val="01E0" w:firstRow="1" w:lastRow="1" w:firstColumn="1" w:lastColumn="1" w:noHBand="0" w:noVBand="0"/>
      </w:tblPr>
      <w:tblGrid>
        <w:gridCol w:w="9511"/>
      </w:tblGrid>
      <w:tr w:rsidR="003D7045">
        <w:trPr>
          <w:trHeight w:val="2189"/>
        </w:trPr>
        <w:tc>
          <w:tcPr>
            <w:tcW w:w="9511" w:type="dxa"/>
          </w:tcPr>
          <w:p w:rsidR="003D7045" w:rsidRDefault="005B713D">
            <w:pPr>
              <w:pStyle w:val="TableParagraph"/>
              <w:spacing w:line="268" w:lineRule="exact"/>
              <w:ind w:left="200"/>
              <w:rPr>
                <w:sz w:val="24"/>
              </w:rPr>
            </w:pPr>
            <w:r>
              <w:rPr>
                <w:sz w:val="24"/>
              </w:rPr>
              <w:t>Bij dit examen hoort een uitwerkbijlage.</w:t>
            </w:r>
          </w:p>
        </w:tc>
      </w:tr>
      <w:tr w:rsidR="003D7045">
        <w:trPr>
          <w:trHeight w:val="5490"/>
        </w:trPr>
        <w:tc>
          <w:tcPr>
            <w:tcW w:w="9511" w:type="dxa"/>
          </w:tcPr>
          <w:p w:rsidR="003D7045" w:rsidRDefault="003D7045">
            <w:pPr>
              <w:pStyle w:val="TableParagraph"/>
              <w:rPr>
                <w:b/>
                <w:sz w:val="26"/>
              </w:rPr>
            </w:pPr>
          </w:p>
          <w:p w:rsidR="003D7045" w:rsidRDefault="003D7045">
            <w:pPr>
              <w:pStyle w:val="TableParagraph"/>
              <w:rPr>
                <w:b/>
                <w:sz w:val="26"/>
              </w:rPr>
            </w:pPr>
          </w:p>
          <w:p w:rsidR="003D7045" w:rsidRDefault="003D7045">
            <w:pPr>
              <w:pStyle w:val="TableParagraph"/>
              <w:rPr>
                <w:b/>
                <w:sz w:val="26"/>
              </w:rPr>
            </w:pPr>
          </w:p>
          <w:p w:rsidR="003D7045" w:rsidRDefault="003D7045">
            <w:pPr>
              <w:pStyle w:val="TableParagraph"/>
              <w:rPr>
                <w:b/>
                <w:sz w:val="26"/>
              </w:rPr>
            </w:pPr>
          </w:p>
          <w:p w:rsidR="003D7045" w:rsidRDefault="003D7045">
            <w:pPr>
              <w:pStyle w:val="TableParagraph"/>
              <w:rPr>
                <w:b/>
                <w:sz w:val="26"/>
              </w:rPr>
            </w:pPr>
          </w:p>
          <w:p w:rsidR="003D7045" w:rsidRDefault="003D7045">
            <w:pPr>
              <w:pStyle w:val="TableParagraph"/>
              <w:spacing w:before="5"/>
              <w:rPr>
                <w:b/>
                <w:sz w:val="36"/>
              </w:rPr>
            </w:pPr>
          </w:p>
          <w:p w:rsidR="003D7045" w:rsidRDefault="005B713D">
            <w:pPr>
              <w:pStyle w:val="TableParagraph"/>
              <w:ind w:left="200"/>
              <w:rPr>
                <w:sz w:val="24"/>
              </w:rPr>
            </w:pPr>
            <w:r>
              <w:rPr>
                <w:sz w:val="24"/>
              </w:rPr>
              <w:t>Dit examen bestaat uit 36 vragen.</w:t>
            </w:r>
          </w:p>
          <w:p w:rsidR="003D7045" w:rsidRDefault="005B713D">
            <w:pPr>
              <w:pStyle w:val="TableParagraph"/>
              <w:spacing w:before="24"/>
              <w:ind w:left="200"/>
              <w:rPr>
                <w:sz w:val="24"/>
              </w:rPr>
            </w:pPr>
            <w:r>
              <w:rPr>
                <w:sz w:val="24"/>
              </w:rPr>
              <w:t>Voor dit examen zijn maximaal 76 punten te behalen.</w:t>
            </w:r>
          </w:p>
          <w:p w:rsidR="003D7045" w:rsidRDefault="005B713D">
            <w:pPr>
              <w:pStyle w:val="TableParagraph"/>
              <w:spacing w:before="24" w:line="261" w:lineRule="auto"/>
              <w:ind w:left="200" w:right="351"/>
              <w:rPr>
                <w:sz w:val="24"/>
              </w:rPr>
            </w:pPr>
            <w:r>
              <w:rPr>
                <w:sz w:val="24"/>
              </w:rPr>
              <w:t>Voor elk vraagnummer staat hoeveel punten met een goed antwoord behaald kunnen worden.</w:t>
            </w:r>
          </w:p>
          <w:p w:rsidR="003D7045" w:rsidRDefault="003D7045">
            <w:pPr>
              <w:pStyle w:val="TableParagraph"/>
              <w:rPr>
                <w:b/>
                <w:sz w:val="26"/>
              </w:rPr>
            </w:pPr>
          </w:p>
          <w:p w:rsidR="003D7045" w:rsidRDefault="005B713D">
            <w:pPr>
              <w:pStyle w:val="TableParagraph"/>
              <w:spacing w:line="261" w:lineRule="auto"/>
              <w:ind w:left="200" w:right="351"/>
              <w:rPr>
                <w:sz w:val="24"/>
              </w:rPr>
            </w:pPr>
            <w:r>
              <w:rPr>
                <w:sz w:val="24"/>
              </w:rPr>
              <w:t>Als bij een vraag een verklaring, uitleg, berekening of afleiding gevraagd wordt, worden aan het antwoord meestal geen punten toegekend als deze verklaring, uitleg, berekening of afleiding ontbreekt.</w:t>
            </w:r>
          </w:p>
          <w:p w:rsidR="003D7045" w:rsidRDefault="003D7045">
            <w:pPr>
              <w:pStyle w:val="TableParagraph"/>
              <w:spacing w:before="9"/>
              <w:rPr>
                <w:b/>
                <w:sz w:val="23"/>
              </w:rPr>
            </w:pPr>
          </w:p>
          <w:p w:rsidR="003D7045" w:rsidRDefault="005B713D">
            <w:pPr>
              <w:pStyle w:val="TableParagraph"/>
              <w:spacing w:line="300" w:lineRule="atLeast"/>
              <w:ind w:left="200" w:right="57"/>
              <w:rPr>
                <w:sz w:val="24"/>
              </w:rPr>
            </w:pPr>
            <w:r>
              <w:rPr>
                <w:sz w:val="24"/>
              </w:rPr>
              <w:t>Geef niet meer antwoorden (redenen, voorbeelden e.d.) dan er worden gevraagd. Als er bijvoorbeeld twee redenen worden gevraagd en je geeft meer dan twee redenen, dan worden alleen de eerste twee in de beoordeling meegeteld.</w:t>
            </w:r>
          </w:p>
        </w:tc>
      </w:tr>
    </w:tbl>
    <w:p w:rsidR="003D7045" w:rsidRDefault="003D7045">
      <w:pPr>
        <w:pStyle w:val="Plattetekst"/>
        <w:rPr>
          <w:b/>
          <w:sz w:val="20"/>
        </w:rPr>
      </w:pPr>
    </w:p>
    <w:p w:rsidR="003D7045" w:rsidRDefault="003D7045">
      <w:pPr>
        <w:pStyle w:val="Plattetekst"/>
        <w:spacing w:before="8"/>
        <w:rPr>
          <w:b/>
          <w:sz w:val="26"/>
        </w:rPr>
      </w:pPr>
    </w:p>
    <w:p w:rsidR="003D7045" w:rsidRDefault="005B713D">
      <w:pPr>
        <w:spacing w:before="95"/>
        <w:ind w:left="312"/>
        <w:rPr>
          <w:sz w:val="14"/>
        </w:rPr>
      </w:pPr>
      <w:r>
        <w:rPr>
          <w:sz w:val="14"/>
        </w:rPr>
        <w:t>HA-1028-vb-15-o</w:t>
      </w:r>
    </w:p>
    <w:p w:rsidR="003D7045" w:rsidRDefault="003D7045">
      <w:pPr>
        <w:rPr>
          <w:sz w:val="14"/>
        </w:rPr>
        <w:sectPr w:rsidR="003D7045">
          <w:type w:val="continuous"/>
          <w:pgSz w:w="11910" w:h="16840"/>
          <w:pgMar w:top="1000" w:right="1000" w:bottom="280" w:left="820" w:header="708" w:footer="708" w:gutter="0"/>
          <w:cols w:space="708"/>
        </w:sectPr>
      </w:pPr>
    </w:p>
    <w:p w:rsidR="00A57BB9" w:rsidRDefault="00FE7802">
      <w:pPr>
        <w:pStyle w:val="Kop1"/>
      </w:pPr>
      <w:r>
        <w:rPr>
          <w:noProof/>
          <w:lang w:bidi="ar-SA"/>
        </w:rPr>
        <w:lastRenderedPageBreak/>
        <mc:AlternateContent>
          <mc:Choice Requires="wps">
            <w:drawing>
              <wp:anchor distT="0" distB="0" distL="0" distR="0" simplePos="0" relativeHeight="251664896" behindDoc="1" locked="0" layoutInCell="1" allowOverlap="1">
                <wp:simplePos x="0" y="0"/>
                <wp:positionH relativeFrom="page">
                  <wp:posOffset>701040</wp:posOffset>
                </wp:positionH>
                <wp:positionV relativeFrom="paragraph">
                  <wp:posOffset>316865</wp:posOffset>
                </wp:positionV>
                <wp:extent cx="6158230" cy="0"/>
                <wp:effectExtent l="34290" t="37465" r="36830" b="29210"/>
                <wp:wrapTopAndBottom/>
                <wp:docPr id="10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36C3E" id="Line 88"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95pt" to="540.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O7IAIAAEUEAAAOAAAAZHJzL2Uyb0RvYy54bWysU8GO2yAQvVfqPyDfE9uJk3qtOKvKTnpJ&#10;u5F2+wEEcIyKAQGJE1X99w44jna3l6qqLOGBGd68mTesHi+dQGdmLFeyjNJpEiEmiaJcHsvo+8t2&#10;kkfIOiwpFkqyMroyGz2uP35Y9bpgM9UqQZlBACJt0esyap3TRRxb0rIO26nSTIKzUabDDrbmGFOD&#10;e0DvRDxLkmXcK0O1UYRZC6f14IzWAb9pGHFPTWOZQ6KMgJsLqwnrwa/xeoWLo8G65eRGA/8Diw5z&#10;CUnvUDV2GJ0M/wOq48Qoqxo3JaqLVdNwwkINUE2avKvmucWahVqgOVbf22T/Hyz5dt4bxClol2QR&#10;krgDkXZcMpTnvjm9tgXEVHJvfHnkIp/1TpEfFklVtVgeWSD5ctVwL/U34jdX/MZqSHHovyoKMfjk&#10;VOjUpTGdh4QeoEsQ5HoXhF0cInC4TBf5bA66kdEX42K8qI11X5jqkDfKSADpAIzPO+s8EVyMIT6P&#10;VFsuRNBbSNSX0WI5hxq9yyrBqfeGjTkeKmHQGcPIVIn/Qlnvwjx0jW07xAWEYZiMOkka0rQM083N&#10;dpiLwQZaQvpEUCQQvVnDsPx8SB42+SbPJtlsuZlkSV1PPm+rbLLcpp8W9byuqjr95TmnWdFySpn0&#10;tMfBTbO/G4zbExpG7j669wbFb9FDJ4Hs+A+kg8pe2GFEDope92ZUH2Y1BN/elX8Mr/dgv379698A&#10;AAD//wMAUEsDBBQABgAIAAAAIQC6E2fo3wAAAAoBAAAPAAAAZHJzL2Rvd25yZXYueG1sTI9NSwMx&#10;EIbvgv8hjODNJi1FuutmixaKBVHo+gHe0s24WUwmS5K26783pQc9vjMP7zxTLUdn2QFD7D1JmE4E&#10;MKTW6546CW+v65sFsJgUaWU9oYQfjLCsLy8qVWp/pC0emtSxXEKxVBJMSkPJeWwNOhUnfkDKuy8f&#10;nEo5ho7roI653Fk+E+KWO9VTvmDUgCuD7XezdxLW6eP58TMGs9li8fDy1LwPm5WV8vpqvL8DlnBM&#10;fzCc9LM61Nlp5/ekI7M5T8U8oxLmRQHsBIiFmAHbnSe8rvj/F+pfAAAA//8DAFBLAQItABQABgAI&#10;AAAAIQC2gziS/gAAAOEBAAATAAAAAAAAAAAAAAAAAAAAAABbQ29udGVudF9UeXBlc10ueG1sUEsB&#10;Ai0AFAAGAAgAAAAhADj9If/WAAAAlAEAAAsAAAAAAAAAAAAAAAAALwEAAF9yZWxzLy5yZWxzUEsB&#10;Ai0AFAAGAAgAAAAhAEhkU7sgAgAARQQAAA4AAAAAAAAAAAAAAAAALgIAAGRycy9lMm9Eb2MueG1s&#10;UEsBAi0AFAAGAAgAAAAhALoTZ+jfAAAACgEAAA8AAAAAAAAAAAAAAAAAegQAAGRycy9kb3ducmV2&#10;LnhtbFBLBQYAAAAABAAEAPMAAACGBQAAAAA=&#10;" strokecolor="silver" strokeweight="4.44pt">
                <w10:wrap type="topAndBottom" anchorx="page"/>
              </v:line>
            </w:pict>
          </mc:Fallback>
        </mc:AlternateContent>
      </w:r>
      <w:r w:rsidR="00A57BB9">
        <w:t>Voorbeeldexamen scheikunde havo 2015</w:t>
      </w:r>
    </w:p>
    <w:p w:rsidR="003D7045" w:rsidRDefault="005B713D">
      <w:pPr>
        <w:pStyle w:val="Kop1"/>
      </w:pPr>
      <w:r>
        <w:t>Brood</w:t>
      </w:r>
    </w:p>
    <w:p w:rsidR="003D7045" w:rsidRDefault="00C55AE9">
      <w:pPr>
        <w:pStyle w:val="Plattetekst"/>
        <w:spacing w:before="5"/>
        <w:rPr>
          <w:b/>
          <w:sz w:val="17"/>
        </w:rPr>
      </w:pPr>
      <w:r>
        <w:rPr>
          <w:rFonts w:ascii="Helvetica" w:hAnsi="Helvetica" w:cs="Helvetica"/>
          <w:noProof/>
          <w:color w:val="333333"/>
          <w:sz w:val="21"/>
          <w:szCs w:val="21"/>
          <w:lang w:bidi="ar-SA"/>
        </w:rPr>
        <w:drawing>
          <wp:anchor distT="0" distB="0" distL="114300" distR="114300" simplePos="0" relativeHeight="251676160" behindDoc="0" locked="0" layoutInCell="1" allowOverlap="1">
            <wp:simplePos x="0" y="0"/>
            <wp:positionH relativeFrom="column">
              <wp:posOffset>4743450</wp:posOffset>
            </wp:positionH>
            <wp:positionV relativeFrom="paragraph">
              <wp:posOffset>113030</wp:posOffset>
            </wp:positionV>
            <wp:extent cx="1358900" cy="1358900"/>
            <wp:effectExtent l="0" t="0" r="0" b="0"/>
            <wp:wrapSquare wrapText="bothSides"/>
            <wp:docPr id="44" name="Afbeelding 44" descr="https://gratisqrcode.nl/qr/qrcodes/cfbe9e6b4dae055e84a78b035436b943.png?154857571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tisqrcode.nl/qr/qrcodes/cfbe9e6b4dae055e84a78b035436b943.png?15485757134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7045" w:rsidRDefault="005B713D">
      <w:pPr>
        <w:pStyle w:val="Plattetekst"/>
        <w:spacing w:before="92"/>
        <w:ind w:left="1278"/>
      </w:pPr>
      <w:r>
        <w:t>Brood eten we elke dag. Hoe wordt brood gemaakt?</w:t>
      </w:r>
    </w:p>
    <w:p w:rsidR="003D7045" w:rsidRDefault="005B713D">
      <w:pPr>
        <w:pStyle w:val="Plattetekst"/>
        <w:spacing w:before="24" w:line="261" w:lineRule="auto"/>
        <w:ind w:left="1278" w:right="1026"/>
      </w:pPr>
      <w:r>
        <w:rPr>
          <w:spacing w:val="4"/>
        </w:rPr>
        <w:t xml:space="preserve">Bij </w:t>
      </w:r>
      <w:r>
        <w:rPr>
          <w:spacing w:val="2"/>
        </w:rPr>
        <w:t xml:space="preserve">de </w:t>
      </w:r>
      <w:r>
        <w:rPr>
          <w:spacing w:val="4"/>
        </w:rPr>
        <w:t xml:space="preserve">bereiding </w:t>
      </w:r>
      <w:r>
        <w:rPr>
          <w:spacing w:val="2"/>
        </w:rPr>
        <w:t xml:space="preserve">van </w:t>
      </w:r>
      <w:r>
        <w:rPr>
          <w:spacing w:val="4"/>
        </w:rPr>
        <w:t xml:space="preserve">tarwebrood </w:t>
      </w:r>
      <w:r>
        <w:rPr>
          <w:spacing w:val="3"/>
        </w:rPr>
        <w:t xml:space="preserve">uit </w:t>
      </w:r>
      <w:r>
        <w:rPr>
          <w:spacing w:val="2"/>
        </w:rPr>
        <w:t xml:space="preserve">de </w:t>
      </w:r>
      <w:r>
        <w:rPr>
          <w:spacing w:val="4"/>
        </w:rPr>
        <w:t xml:space="preserve">grondstoffen tarwemeel, water, zout </w:t>
      </w:r>
      <w:r>
        <w:rPr>
          <w:spacing w:val="3"/>
        </w:rPr>
        <w:t xml:space="preserve">en  gist </w:t>
      </w:r>
      <w:r>
        <w:rPr>
          <w:spacing w:val="4"/>
        </w:rPr>
        <w:t xml:space="preserve">kunnen </w:t>
      </w:r>
      <w:r>
        <w:t xml:space="preserve">we  </w:t>
      </w:r>
      <w:r>
        <w:rPr>
          <w:spacing w:val="4"/>
        </w:rPr>
        <w:t xml:space="preserve">verschillende stappen onderscheiden: kneden, rijzen </w:t>
      </w:r>
      <w:r>
        <w:rPr>
          <w:spacing w:val="2"/>
        </w:rPr>
        <w:t>en</w:t>
      </w:r>
      <w:r>
        <w:rPr>
          <w:spacing w:val="31"/>
        </w:rPr>
        <w:t xml:space="preserve"> </w:t>
      </w:r>
      <w:r>
        <w:rPr>
          <w:spacing w:val="4"/>
        </w:rPr>
        <w:t>bakken.</w:t>
      </w:r>
      <w:r w:rsidR="00C55AE9" w:rsidRPr="00C55AE9">
        <w:rPr>
          <w:rFonts w:ascii="Helvetica" w:hAnsi="Helvetica" w:cs="Helvetica"/>
          <w:color w:val="333333"/>
          <w:sz w:val="21"/>
          <w:szCs w:val="21"/>
        </w:rPr>
        <w:t xml:space="preserve"> </w:t>
      </w:r>
    </w:p>
    <w:p w:rsidR="003D7045" w:rsidRDefault="005B713D">
      <w:pPr>
        <w:pStyle w:val="Plattetekst"/>
        <w:spacing w:line="261" w:lineRule="auto"/>
        <w:ind w:left="1278" w:right="601"/>
      </w:pPr>
      <w:r>
        <w:t xml:space="preserve">Het hoofdbestanddeel van tarwemeel is amylose (zetmeel). Amylose bestaat uit lange ketens die zijn opgebouwd uit glucose-eenheden (zie </w:t>
      </w:r>
      <w:proofErr w:type="spellStart"/>
      <w:r>
        <w:t>Binas</w:t>
      </w:r>
      <w:proofErr w:type="spellEnd"/>
      <w:r>
        <w:t>-tabel 67F3). Amylosemoleculen zijn niet allemaal even groot. Er zijn amylosemoleculen die bestaan uit enkele honderden glucose-eenheden, maar er zijn ook amylosemoleculen die uit vele duizenden</w:t>
      </w:r>
    </w:p>
    <w:p w:rsidR="003D7045" w:rsidRDefault="005B713D">
      <w:pPr>
        <w:pStyle w:val="Plattetekst"/>
        <w:spacing w:line="261" w:lineRule="auto"/>
        <w:ind w:left="1278" w:right="1026"/>
      </w:pPr>
      <w:r>
        <w:t>glucose-eenheden bestaan. Een bepaalde amylosesoort heeft een gemiddelde molaire massa van 2,5·10</w:t>
      </w:r>
      <w:r>
        <w:rPr>
          <w:vertAlign w:val="superscript"/>
        </w:rPr>
        <w:t>5</w:t>
      </w:r>
      <w:r>
        <w:t xml:space="preserve"> g mol</w:t>
      </w:r>
      <w:r>
        <w:rPr>
          <w:vertAlign w:val="superscript"/>
        </w:rPr>
        <w:t>–1</w:t>
      </w:r>
      <w:r>
        <w:t>.</w:t>
      </w:r>
    </w:p>
    <w:p w:rsidR="003D7045" w:rsidRDefault="003D7045">
      <w:pPr>
        <w:pStyle w:val="Plattetekst"/>
        <w:spacing w:before="5"/>
        <w:rPr>
          <w:sz w:val="25"/>
        </w:rPr>
      </w:pPr>
    </w:p>
    <w:p w:rsidR="003D7045" w:rsidRDefault="005B713D">
      <w:pPr>
        <w:pStyle w:val="Plattetekst"/>
        <w:tabs>
          <w:tab w:val="left" w:pos="824"/>
          <w:tab w:val="left" w:pos="1277"/>
        </w:tabs>
        <w:spacing w:line="261" w:lineRule="auto"/>
        <w:ind w:left="1278" w:right="854" w:hanging="966"/>
      </w:pPr>
      <w:r>
        <w:rPr>
          <w:spacing w:val="3"/>
          <w:sz w:val="16"/>
        </w:rPr>
        <w:t>2p</w:t>
      </w:r>
      <w:r>
        <w:rPr>
          <w:spacing w:val="3"/>
          <w:sz w:val="16"/>
        </w:rPr>
        <w:tab/>
      </w:r>
      <w:r>
        <w:rPr>
          <w:b/>
          <w:sz w:val="20"/>
        </w:rPr>
        <w:t>1</w:t>
      </w:r>
      <w:r>
        <w:rPr>
          <w:b/>
          <w:sz w:val="20"/>
        </w:rPr>
        <w:tab/>
      </w:r>
      <w:r>
        <w:rPr>
          <w:spacing w:val="4"/>
        </w:rPr>
        <w:t xml:space="preserve">Bereken het gemiddelde aantal </w:t>
      </w:r>
      <w:r>
        <w:rPr>
          <w:spacing w:val="5"/>
        </w:rPr>
        <w:t xml:space="preserve">glucose-eenheden </w:t>
      </w:r>
      <w:r>
        <w:t xml:space="preserve">in </w:t>
      </w:r>
      <w:r>
        <w:rPr>
          <w:spacing w:val="2"/>
        </w:rPr>
        <w:t xml:space="preserve">de </w:t>
      </w:r>
      <w:r>
        <w:rPr>
          <w:spacing w:val="4"/>
        </w:rPr>
        <w:t xml:space="preserve">moleculen </w:t>
      </w:r>
      <w:r>
        <w:rPr>
          <w:spacing w:val="2"/>
        </w:rPr>
        <w:t xml:space="preserve">van </w:t>
      </w:r>
      <w:r>
        <w:rPr>
          <w:spacing w:val="4"/>
        </w:rPr>
        <w:t>deze</w:t>
      </w:r>
      <w:r>
        <w:rPr>
          <w:spacing w:val="10"/>
        </w:rPr>
        <w:t xml:space="preserve"> </w:t>
      </w:r>
      <w:r>
        <w:rPr>
          <w:spacing w:val="4"/>
        </w:rPr>
        <w:t>amylosesoort.</w:t>
      </w:r>
    </w:p>
    <w:p w:rsidR="003D7045" w:rsidRDefault="003D7045">
      <w:pPr>
        <w:pStyle w:val="Plattetekst"/>
        <w:spacing w:before="11"/>
        <w:rPr>
          <w:sz w:val="25"/>
        </w:rPr>
      </w:pPr>
    </w:p>
    <w:p w:rsidR="003D7045" w:rsidRDefault="005B713D">
      <w:pPr>
        <w:pStyle w:val="Kop3"/>
      </w:pPr>
      <w:r>
        <w:t>Het kneden</w:t>
      </w:r>
    </w:p>
    <w:p w:rsidR="003D7045" w:rsidRDefault="005B713D">
      <w:pPr>
        <w:pStyle w:val="Plattetekst"/>
        <w:spacing w:before="24" w:line="261" w:lineRule="auto"/>
        <w:ind w:left="1278" w:right="601"/>
      </w:pPr>
      <w:r>
        <w:rPr>
          <w:spacing w:val="2"/>
        </w:rPr>
        <w:t xml:space="preserve">In </w:t>
      </w:r>
      <w:r>
        <w:rPr>
          <w:spacing w:val="3"/>
        </w:rPr>
        <w:t xml:space="preserve">een </w:t>
      </w:r>
      <w:r>
        <w:rPr>
          <w:spacing w:val="4"/>
        </w:rPr>
        <w:t xml:space="preserve">bakkerij worden </w:t>
      </w:r>
      <w:r>
        <w:rPr>
          <w:spacing w:val="2"/>
        </w:rPr>
        <w:t xml:space="preserve">de </w:t>
      </w:r>
      <w:r>
        <w:rPr>
          <w:spacing w:val="4"/>
        </w:rPr>
        <w:t xml:space="preserve">grondstoffen </w:t>
      </w:r>
      <w:r>
        <w:t xml:space="preserve">in </w:t>
      </w:r>
      <w:r>
        <w:rPr>
          <w:spacing w:val="4"/>
        </w:rPr>
        <w:t xml:space="preserve">deegkuipen gemengd </w:t>
      </w:r>
      <w:r>
        <w:rPr>
          <w:spacing w:val="2"/>
        </w:rPr>
        <w:t xml:space="preserve">en </w:t>
      </w:r>
      <w:r>
        <w:rPr>
          <w:spacing w:val="4"/>
        </w:rPr>
        <w:t xml:space="preserve">gekneed. Tijdens </w:t>
      </w:r>
      <w:r>
        <w:rPr>
          <w:spacing w:val="3"/>
        </w:rPr>
        <w:t xml:space="preserve">dit </w:t>
      </w:r>
      <w:r>
        <w:rPr>
          <w:spacing w:val="4"/>
        </w:rPr>
        <w:t xml:space="preserve">kneden treden verschillende processen op. </w:t>
      </w:r>
      <w:r>
        <w:rPr>
          <w:spacing w:val="3"/>
        </w:rPr>
        <w:t xml:space="preserve">Het </w:t>
      </w:r>
      <w:r>
        <w:rPr>
          <w:spacing w:val="4"/>
        </w:rPr>
        <w:t xml:space="preserve">enzym amylase, </w:t>
      </w:r>
      <w:r>
        <w:rPr>
          <w:spacing w:val="3"/>
        </w:rPr>
        <w:t xml:space="preserve">dat </w:t>
      </w:r>
      <w:r>
        <w:rPr>
          <w:spacing w:val="2"/>
        </w:rPr>
        <w:t xml:space="preserve">van </w:t>
      </w:r>
      <w:r>
        <w:rPr>
          <w:spacing w:val="4"/>
        </w:rPr>
        <w:t xml:space="preserve">nature </w:t>
      </w:r>
      <w:r>
        <w:t xml:space="preserve">in </w:t>
      </w:r>
      <w:r>
        <w:rPr>
          <w:spacing w:val="4"/>
        </w:rPr>
        <w:t xml:space="preserve">tarwemeel voorkomt, speelt </w:t>
      </w:r>
      <w:r>
        <w:rPr>
          <w:spacing w:val="7"/>
        </w:rPr>
        <w:t xml:space="preserve">daarbij </w:t>
      </w:r>
      <w:r>
        <w:rPr>
          <w:spacing w:val="3"/>
        </w:rPr>
        <w:t xml:space="preserve">een </w:t>
      </w:r>
      <w:r>
        <w:rPr>
          <w:spacing w:val="4"/>
        </w:rPr>
        <w:t xml:space="preserve">belangrijke </w:t>
      </w:r>
      <w:r>
        <w:rPr>
          <w:spacing w:val="3"/>
        </w:rPr>
        <w:t xml:space="preserve">rol. </w:t>
      </w:r>
      <w:r>
        <w:rPr>
          <w:spacing w:val="4"/>
        </w:rPr>
        <w:t xml:space="preserve">Samen met </w:t>
      </w:r>
      <w:r>
        <w:rPr>
          <w:spacing w:val="3"/>
        </w:rPr>
        <w:t xml:space="preserve">het </w:t>
      </w:r>
      <w:r>
        <w:rPr>
          <w:spacing w:val="4"/>
        </w:rPr>
        <w:t xml:space="preserve">enzym maltase zorgt amylase voor </w:t>
      </w:r>
      <w:r>
        <w:rPr>
          <w:spacing w:val="2"/>
        </w:rPr>
        <w:t xml:space="preserve">de </w:t>
      </w:r>
      <w:r>
        <w:rPr>
          <w:spacing w:val="4"/>
        </w:rPr>
        <w:t xml:space="preserve">afbraak </w:t>
      </w:r>
      <w:r>
        <w:rPr>
          <w:spacing w:val="3"/>
        </w:rPr>
        <w:t xml:space="preserve">van </w:t>
      </w:r>
      <w:r>
        <w:rPr>
          <w:spacing w:val="4"/>
        </w:rPr>
        <w:t xml:space="preserve">amylose tot </w:t>
      </w:r>
      <w:r>
        <w:rPr>
          <w:spacing w:val="5"/>
        </w:rPr>
        <w:t xml:space="preserve">uiteindelijk </w:t>
      </w:r>
      <w:r>
        <w:rPr>
          <w:spacing w:val="4"/>
        </w:rPr>
        <w:t xml:space="preserve">glucose. </w:t>
      </w:r>
      <w:r>
        <w:rPr>
          <w:spacing w:val="3"/>
        </w:rPr>
        <w:t xml:space="preserve">Deze </w:t>
      </w:r>
      <w:r>
        <w:rPr>
          <w:spacing w:val="4"/>
        </w:rPr>
        <w:t xml:space="preserve">afbraak vindt plaats door middel </w:t>
      </w:r>
      <w:r>
        <w:rPr>
          <w:spacing w:val="3"/>
        </w:rPr>
        <w:t>van</w:t>
      </w:r>
      <w:r>
        <w:rPr>
          <w:spacing w:val="22"/>
        </w:rPr>
        <w:t xml:space="preserve"> </w:t>
      </w:r>
      <w:r>
        <w:rPr>
          <w:spacing w:val="4"/>
        </w:rPr>
        <w:t>hydrolysereacties.</w:t>
      </w:r>
    </w:p>
    <w:p w:rsidR="003D7045" w:rsidRDefault="005B713D">
      <w:pPr>
        <w:pStyle w:val="Plattetekst"/>
        <w:spacing w:line="254" w:lineRule="exact"/>
        <w:ind w:left="1278"/>
      </w:pPr>
      <w:r>
        <w:t>Er zijn twee verschillende soorten amylase: α-amylase en β-amylase.</w:t>
      </w:r>
    </w:p>
    <w:p w:rsidR="003D7045" w:rsidRDefault="005B713D">
      <w:pPr>
        <w:pStyle w:val="Plattetekst"/>
        <w:spacing w:before="32" w:line="261" w:lineRule="auto"/>
        <w:ind w:left="1278" w:right="601"/>
      </w:pPr>
      <w:r>
        <w:rPr>
          <w:spacing w:val="4"/>
        </w:rPr>
        <w:t xml:space="preserve">α-Amylase splitst amylose </w:t>
      </w:r>
      <w:r>
        <w:rPr>
          <w:spacing w:val="3"/>
        </w:rPr>
        <w:t xml:space="preserve">met </w:t>
      </w:r>
      <w:r>
        <w:rPr>
          <w:spacing w:val="4"/>
        </w:rPr>
        <w:t xml:space="preserve">lange ketens </w:t>
      </w:r>
      <w:r>
        <w:rPr>
          <w:spacing w:val="3"/>
        </w:rPr>
        <w:t xml:space="preserve">zodat </w:t>
      </w:r>
      <w:r>
        <w:rPr>
          <w:spacing w:val="4"/>
        </w:rPr>
        <w:t xml:space="preserve">amylose </w:t>
      </w:r>
      <w:r>
        <w:rPr>
          <w:spacing w:val="3"/>
        </w:rPr>
        <w:t xml:space="preserve">met </w:t>
      </w:r>
      <w:r>
        <w:rPr>
          <w:spacing w:val="4"/>
        </w:rPr>
        <w:t xml:space="preserve">kortere ketens ontstaat. β-Amylase </w:t>
      </w:r>
      <w:r>
        <w:rPr>
          <w:spacing w:val="3"/>
        </w:rPr>
        <w:t xml:space="preserve">kan </w:t>
      </w:r>
      <w:r>
        <w:rPr>
          <w:spacing w:val="4"/>
        </w:rPr>
        <w:t xml:space="preserve">alleen aan </w:t>
      </w:r>
      <w:r>
        <w:rPr>
          <w:spacing w:val="2"/>
        </w:rPr>
        <w:t xml:space="preserve">de </w:t>
      </w:r>
      <w:r>
        <w:rPr>
          <w:spacing w:val="4"/>
        </w:rPr>
        <w:t xml:space="preserve">uiteinden </w:t>
      </w:r>
      <w:r>
        <w:rPr>
          <w:spacing w:val="2"/>
        </w:rPr>
        <w:t xml:space="preserve">van </w:t>
      </w:r>
      <w:r>
        <w:rPr>
          <w:spacing w:val="3"/>
        </w:rPr>
        <w:t xml:space="preserve">een </w:t>
      </w:r>
      <w:r>
        <w:rPr>
          <w:spacing w:val="5"/>
        </w:rPr>
        <w:t xml:space="preserve">molecuul </w:t>
      </w:r>
      <w:r>
        <w:rPr>
          <w:spacing w:val="4"/>
        </w:rPr>
        <w:t xml:space="preserve">amylose steeds </w:t>
      </w:r>
      <w:r>
        <w:rPr>
          <w:spacing w:val="3"/>
        </w:rPr>
        <w:t xml:space="preserve">een </w:t>
      </w:r>
      <w:r>
        <w:rPr>
          <w:spacing w:val="4"/>
        </w:rPr>
        <w:t xml:space="preserve">molecuul maltose afsplitsen. Maltose </w:t>
      </w:r>
      <w:r>
        <w:t xml:space="preserve">is </w:t>
      </w:r>
      <w:r>
        <w:rPr>
          <w:spacing w:val="3"/>
        </w:rPr>
        <w:t xml:space="preserve">een </w:t>
      </w:r>
      <w:r>
        <w:rPr>
          <w:spacing w:val="4"/>
        </w:rPr>
        <w:t xml:space="preserve">disacharide </w:t>
      </w:r>
      <w:r>
        <w:rPr>
          <w:spacing w:val="2"/>
        </w:rPr>
        <w:t xml:space="preserve">en </w:t>
      </w:r>
      <w:r>
        <w:rPr>
          <w:spacing w:val="4"/>
        </w:rPr>
        <w:t xml:space="preserve">wordt door maltase omgezet </w:t>
      </w:r>
      <w:r>
        <w:rPr>
          <w:spacing w:val="3"/>
        </w:rPr>
        <w:t>tot</w:t>
      </w:r>
      <w:r>
        <w:rPr>
          <w:spacing w:val="68"/>
        </w:rPr>
        <w:t xml:space="preserve"> </w:t>
      </w:r>
      <w:r>
        <w:rPr>
          <w:spacing w:val="4"/>
        </w:rPr>
        <w:t>glucose.</w:t>
      </w:r>
    </w:p>
    <w:p w:rsidR="003D7045" w:rsidRDefault="005B713D">
      <w:pPr>
        <w:pStyle w:val="Plattetekst"/>
        <w:spacing w:line="261" w:lineRule="auto"/>
        <w:ind w:left="1278" w:right="1026"/>
      </w:pPr>
      <w:r>
        <w:t>Door toename van de hoeveelheid glucose treedt een betere gisting van het brooddeeg op.</w:t>
      </w:r>
    </w:p>
    <w:p w:rsidR="003D7045" w:rsidRDefault="005B713D">
      <w:pPr>
        <w:pStyle w:val="Plattetekst"/>
        <w:spacing w:line="261" w:lineRule="auto"/>
        <w:ind w:left="1278"/>
      </w:pPr>
      <w:r>
        <w:t>Op de uitwerkbijlage is een uiteinde van de structuurformule van amylose schematisch weergegeven.</w:t>
      </w:r>
    </w:p>
    <w:p w:rsidR="003D7045" w:rsidRDefault="003D7045">
      <w:pPr>
        <w:pStyle w:val="Plattetekst"/>
        <w:spacing w:before="5"/>
        <w:rPr>
          <w:sz w:val="25"/>
        </w:rPr>
      </w:pPr>
    </w:p>
    <w:p w:rsidR="003D7045" w:rsidRDefault="005B713D">
      <w:pPr>
        <w:pStyle w:val="Plattetekst"/>
        <w:tabs>
          <w:tab w:val="left" w:pos="824"/>
          <w:tab w:val="left" w:pos="1277"/>
        </w:tabs>
        <w:spacing w:before="1" w:line="261" w:lineRule="auto"/>
        <w:ind w:left="1278" w:right="745" w:hanging="966"/>
      </w:pPr>
      <w:r>
        <w:rPr>
          <w:spacing w:val="3"/>
          <w:sz w:val="16"/>
        </w:rPr>
        <w:t>3p</w:t>
      </w:r>
      <w:r>
        <w:rPr>
          <w:spacing w:val="3"/>
          <w:sz w:val="16"/>
        </w:rPr>
        <w:tab/>
      </w:r>
      <w:r>
        <w:rPr>
          <w:b/>
          <w:sz w:val="20"/>
        </w:rPr>
        <w:t>2</w:t>
      </w:r>
      <w:r>
        <w:rPr>
          <w:b/>
          <w:sz w:val="20"/>
        </w:rPr>
        <w:tab/>
      </w:r>
      <w:r>
        <w:rPr>
          <w:spacing w:val="4"/>
        </w:rPr>
        <w:t xml:space="preserve">Geef </w:t>
      </w:r>
      <w:r>
        <w:rPr>
          <w:spacing w:val="2"/>
        </w:rPr>
        <w:t xml:space="preserve">op de </w:t>
      </w:r>
      <w:r>
        <w:rPr>
          <w:spacing w:val="4"/>
        </w:rPr>
        <w:t xml:space="preserve">uitwerkbijlage </w:t>
      </w:r>
      <w:r>
        <w:rPr>
          <w:spacing w:val="2"/>
        </w:rPr>
        <w:t xml:space="preserve">de </w:t>
      </w:r>
      <w:r>
        <w:rPr>
          <w:spacing w:val="5"/>
        </w:rPr>
        <w:t xml:space="preserve">reactievergelijking </w:t>
      </w:r>
      <w:r>
        <w:rPr>
          <w:spacing w:val="3"/>
        </w:rPr>
        <w:t xml:space="preserve">voor </w:t>
      </w:r>
      <w:r>
        <w:rPr>
          <w:spacing w:val="2"/>
        </w:rPr>
        <w:t xml:space="preserve">de </w:t>
      </w:r>
      <w:r>
        <w:rPr>
          <w:spacing w:val="4"/>
        </w:rPr>
        <w:t xml:space="preserve">afsplitsing </w:t>
      </w:r>
      <w:r>
        <w:rPr>
          <w:spacing w:val="3"/>
        </w:rPr>
        <w:t xml:space="preserve">van een </w:t>
      </w:r>
      <w:r>
        <w:rPr>
          <w:spacing w:val="4"/>
        </w:rPr>
        <w:t xml:space="preserve">molecuul maltose. </w:t>
      </w:r>
      <w:r>
        <w:rPr>
          <w:spacing w:val="2"/>
        </w:rPr>
        <w:t xml:space="preserve">Ga </w:t>
      </w:r>
      <w:r>
        <w:rPr>
          <w:spacing w:val="4"/>
        </w:rPr>
        <w:t xml:space="preserve">daarbij </w:t>
      </w:r>
      <w:r>
        <w:rPr>
          <w:spacing w:val="3"/>
        </w:rPr>
        <w:t xml:space="preserve">uit </w:t>
      </w:r>
      <w:r>
        <w:rPr>
          <w:spacing w:val="2"/>
        </w:rPr>
        <w:t xml:space="preserve">van de al </w:t>
      </w:r>
      <w:r>
        <w:rPr>
          <w:spacing w:val="4"/>
        </w:rPr>
        <w:t xml:space="preserve">gegeven structuurformule </w:t>
      </w:r>
      <w:r>
        <w:rPr>
          <w:spacing w:val="2"/>
        </w:rPr>
        <w:t xml:space="preserve">en </w:t>
      </w:r>
      <w:r>
        <w:rPr>
          <w:spacing w:val="4"/>
        </w:rPr>
        <w:t xml:space="preserve">noteer </w:t>
      </w:r>
      <w:r>
        <w:rPr>
          <w:spacing w:val="2"/>
        </w:rPr>
        <w:t xml:space="preserve">de </w:t>
      </w:r>
      <w:r>
        <w:rPr>
          <w:spacing w:val="4"/>
        </w:rPr>
        <w:t xml:space="preserve">reactieproducten </w:t>
      </w:r>
      <w:r>
        <w:t xml:space="preserve">in </w:t>
      </w:r>
      <w:r>
        <w:rPr>
          <w:spacing w:val="4"/>
        </w:rPr>
        <w:t>vergelijkbare</w:t>
      </w:r>
      <w:r>
        <w:rPr>
          <w:spacing w:val="9"/>
        </w:rPr>
        <w:t xml:space="preserve"> </w:t>
      </w:r>
      <w:r>
        <w:rPr>
          <w:spacing w:val="4"/>
        </w:rPr>
        <w:t>structuurformules.</w:t>
      </w:r>
    </w:p>
    <w:p w:rsidR="003D7045" w:rsidRDefault="003D7045">
      <w:pPr>
        <w:pStyle w:val="Plattetekst"/>
        <w:spacing w:before="10"/>
        <w:rPr>
          <w:sz w:val="25"/>
        </w:rPr>
      </w:pPr>
    </w:p>
    <w:p w:rsidR="003D7045" w:rsidRDefault="005B713D">
      <w:pPr>
        <w:pStyle w:val="Plattetekst"/>
        <w:spacing w:line="261" w:lineRule="auto"/>
        <w:ind w:left="1278" w:right="1026"/>
      </w:pPr>
      <w:r>
        <w:t>Tarwemeel bevat voldoende β-amylase. Bij het kneden wordt α-amylase vaak extra toegevoegd als broodverbetermiddel om de reactiesnelheid waarmee maltose ontstaat, te vergroten. Het toevoegen van extra</w:t>
      </w:r>
    </w:p>
    <w:p w:rsidR="003D7045" w:rsidRDefault="005B713D">
      <w:pPr>
        <w:pStyle w:val="Plattetekst"/>
        <w:spacing w:line="261" w:lineRule="auto"/>
        <w:ind w:left="1278" w:right="1026"/>
      </w:pPr>
      <w:r>
        <w:t>β-amylase heeft nauwelijks invloed op de reactiesnelheid waarmee maltose ontstaat.</w:t>
      </w:r>
    </w:p>
    <w:p w:rsidR="003D7045" w:rsidRDefault="003D7045">
      <w:pPr>
        <w:pStyle w:val="Plattetekst"/>
        <w:spacing w:before="9"/>
        <w:rPr>
          <w:sz w:val="25"/>
        </w:rPr>
      </w:pPr>
    </w:p>
    <w:p w:rsidR="003D7045" w:rsidRDefault="005B713D">
      <w:pPr>
        <w:pStyle w:val="Plattetekst"/>
        <w:tabs>
          <w:tab w:val="left" w:pos="824"/>
          <w:tab w:val="left" w:pos="1277"/>
        </w:tabs>
        <w:spacing w:line="261" w:lineRule="auto"/>
        <w:ind w:left="1278" w:right="601" w:hanging="966"/>
      </w:pPr>
      <w:r>
        <w:rPr>
          <w:spacing w:val="3"/>
          <w:sz w:val="16"/>
        </w:rPr>
        <w:t>2p</w:t>
      </w:r>
      <w:r>
        <w:rPr>
          <w:spacing w:val="3"/>
          <w:sz w:val="16"/>
        </w:rPr>
        <w:tab/>
      </w:r>
      <w:r>
        <w:rPr>
          <w:b/>
          <w:sz w:val="20"/>
        </w:rPr>
        <w:t>3</w:t>
      </w:r>
      <w:r>
        <w:rPr>
          <w:b/>
          <w:sz w:val="20"/>
        </w:rPr>
        <w:tab/>
      </w:r>
      <w:r>
        <w:rPr>
          <w:spacing w:val="4"/>
        </w:rPr>
        <w:t xml:space="preserve">Leg </w:t>
      </w:r>
      <w:r>
        <w:rPr>
          <w:spacing w:val="3"/>
        </w:rPr>
        <w:t xml:space="preserve">uit </w:t>
      </w:r>
      <w:r>
        <w:rPr>
          <w:spacing w:val="4"/>
        </w:rPr>
        <w:t xml:space="preserve">waardoor sneller maltose ontstaat, wanneer </w:t>
      </w:r>
      <w:r>
        <w:rPr>
          <w:spacing w:val="3"/>
        </w:rPr>
        <w:t xml:space="preserve">extra </w:t>
      </w:r>
      <w:r>
        <w:rPr>
          <w:spacing w:val="6"/>
        </w:rPr>
        <w:t xml:space="preserve">α-amylase </w:t>
      </w:r>
      <w:r>
        <w:rPr>
          <w:spacing w:val="3"/>
        </w:rPr>
        <w:t xml:space="preserve">wordt </w:t>
      </w:r>
      <w:r>
        <w:rPr>
          <w:spacing w:val="4"/>
        </w:rPr>
        <w:t xml:space="preserve">toegevoegd </w:t>
      </w:r>
      <w:r>
        <w:rPr>
          <w:spacing w:val="3"/>
        </w:rPr>
        <w:t xml:space="preserve">dan </w:t>
      </w:r>
      <w:r>
        <w:rPr>
          <w:spacing w:val="4"/>
        </w:rPr>
        <w:t xml:space="preserve">wanneer (bijna) alleen </w:t>
      </w:r>
      <w:r>
        <w:rPr>
          <w:spacing w:val="6"/>
        </w:rPr>
        <w:t xml:space="preserve">β-amylase </w:t>
      </w:r>
      <w:r>
        <w:rPr>
          <w:spacing w:val="4"/>
        </w:rPr>
        <w:t>aanwezig</w:t>
      </w:r>
      <w:r>
        <w:rPr>
          <w:spacing w:val="59"/>
        </w:rPr>
        <w:t xml:space="preserve"> </w:t>
      </w:r>
      <w:r>
        <w:rPr>
          <w:spacing w:val="5"/>
        </w:rPr>
        <w:t>is.</w:t>
      </w:r>
    </w:p>
    <w:p w:rsidR="003D7045" w:rsidRDefault="003D7045">
      <w:pPr>
        <w:spacing w:line="261" w:lineRule="auto"/>
        <w:sectPr w:rsidR="003D7045">
          <w:footerReference w:type="default" r:id="rId8"/>
          <w:pgSz w:w="11910" w:h="16840"/>
          <w:pgMar w:top="760" w:right="1000" w:bottom="1160" w:left="820" w:header="0" w:footer="967" w:gutter="0"/>
          <w:pgNumType w:start="2"/>
          <w:cols w:space="708"/>
        </w:sectPr>
      </w:pPr>
    </w:p>
    <w:p w:rsidR="003D7045" w:rsidRDefault="005B713D">
      <w:pPr>
        <w:pStyle w:val="Plattetekst"/>
        <w:spacing w:before="73" w:line="261" w:lineRule="auto"/>
        <w:ind w:left="1278" w:right="514"/>
      </w:pPr>
      <w:r>
        <w:t>Een ander proces dat tijdens het kneden van brooddeeg plaatsvindt, is de vorming van lange glutenmoleculen. In een boek staat hierover het volgende:</w:t>
      </w:r>
    </w:p>
    <w:p w:rsidR="003D7045" w:rsidRDefault="003D7045">
      <w:pPr>
        <w:pStyle w:val="Plattetekst"/>
        <w:spacing w:before="10"/>
        <w:rPr>
          <w:sz w:val="25"/>
        </w:rPr>
      </w:pPr>
    </w:p>
    <w:p w:rsidR="003D7045" w:rsidRDefault="005B713D">
      <w:pPr>
        <w:pStyle w:val="Kop3"/>
      </w:pPr>
      <w:r>
        <w:t>tekstfragment</w:t>
      </w:r>
    </w:p>
    <w:p w:rsidR="003D7045" w:rsidRDefault="00FE7802">
      <w:pPr>
        <w:pStyle w:val="Plattetekst"/>
        <w:spacing w:before="8"/>
        <w:rPr>
          <w:b/>
          <w:sz w:val="11"/>
        </w:rPr>
      </w:pPr>
      <w:r>
        <w:rPr>
          <w:noProof/>
          <w:lang w:bidi="ar-SA"/>
        </w:rPr>
        <mc:AlternateContent>
          <mc:Choice Requires="wpg">
            <w:drawing>
              <wp:anchor distT="0" distB="0" distL="0" distR="0" simplePos="0" relativeHeight="251665920" behindDoc="1" locked="0" layoutInCell="1" allowOverlap="1">
                <wp:simplePos x="0" y="0"/>
                <wp:positionH relativeFrom="page">
                  <wp:posOffset>713740</wp:posOffset>
                </wp:positionH>
                <wp:positionV relativeFrom="paragraph">
                  <wp:posOffset>110490</wp:posOffset>
                </wp:positionV>
                <wp:extent cx="6132830" cy="5727700"/>
                <wp:effectExtent l="8890" t="6985" r="1905" b="0"/>
                <wp:wrapTopAndBottom/>
                <wp:docPr id="10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5727700"/>
                          <a:chOff x="1124" y="174"/>
                          <a:chExt cx="9658" cy="9020"/>
                        </a:xfrm>
                      </wpg:grpSpPr>
                      <pic:pic xmlns:pic="http://schemas.openxmlformats.org/drawingml/2006/picture">
                        <pic:nvPicPr>
                          <pic:cNvPr id="102" name="Picture 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10" y="354"/>
                            <a:ext cx="8315"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86"/>
                        <wps:cNvSpPr txBox="1">
                          <a:spLocks noChangeArrowheads="1"/>
                        </wps:cNvSpPr>
                        <wps:spPr bwMode="auto">
                          <a:xfrm>
                            <a:off x="1134" y="183"/>
                            <a:ext cx="9638" cy="900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spacing w:before="11"/>
                                <w:rPr>
                                  <w:b/>
                                  <w:sz w:val="38"/>
                                </w:rPr>
                              </w:pPr>
                            </w:p>
                            <w:p w:rsidR="00A57BB9" w:rsidRDefault="00A57BB9">
                              <w:pPr>
                                <w:ind w:left="954"/>
                                <w:rPr>
                                  <w:b/>
                                  <w:sz w:val="24"/>
                                </w:rPr>
                              </w:pPr>
                              <w:r>
                                <w:rPr>
                                  <w:b/>
                                  <w:sz w:val="24"/>
                                </w:rPr>
                                <w:t>De structuur van gluten</w:t>
                              </w:r>
                            </w:p>
                            <w:p w:rsidR="00A57BB9" w:rsidRDefault="00A57BB9" w:rsidP="00977D36">
                              <w:pPr>
                                <w:spacing w:before="24"/>
                                <w:ind w:left="954"/>
                                <w:jc w:val="both"/>
                                <w:rPr>
                                  <w:sz w:val="24"/>
                                </w:rPr>
                              </w:pPr>
                              <w:r>
                                <w:rPr>
                                  <w:sz w:val="24"/>
                                </w:rPr>
                                <w:t>Als van bloem en water een deeg wordt gekneed, hechten de</w:t>
                              </w:r>
                            </w:p>
                            <w:p w:rsidR="00A57BB9" w:rsidRDefault="00A57BB9" w:rsidP="00977D36">
                              <w:pPr>
                                <w:spacing w:before="24" w:line="261" w:lineRule="auto"/>
                                <w:ind w:left="954"/>
                                <w:jc w:val="both"/>
                                <w:rPr>
                                  <w:sz w:val="24"/>
                                </w:rPr>
                              </w:pPr>
                              <w:proofErr w:type="spellStart"/>
                              <w:r>
                                <w:rPr>
                                  <w:sz w:val="24"/>
                                </w:rPr>
                                <w:t>glutenine</w:t>
                              </w:r>
                              <w:proofErr w:type="spellEnd"/>
                              <w:r>
                                <w:rPr>
                                  <w:sz w:val="24"/>
                                </w:rPr>
                                <w:t>-eiwitten zich met de uiteinden aan elkaar en vormen ze lange, samengestelde glutenmoleculen. Deeg is elastisch omdat de</w:t>
                              </w:r>
                            </w:p>
                            <w:p w:rsidR="00A57BB9" w:rsidRDefault="00A57BB9" w:rsidP="00977D36">
                              <w:pPr>
                                <w:tabs>
                                  <w:tab w:val="left" w:pos="953"/>
                                </w:tabs>
                                <w:spacing w:line="261" w:lineRule="auto"/>
                                <w:ind w:left="954" w:right="412" w:hanging="329"/>
                                <w:jc w:val="both"/>
                                <w:rPr>
                                  <w:sz w:val="24"/>
                                </w:rPr>
                              </w:pPr>
                              <w:r>
                                <w:rPr>
                                  <w:sz w:val="18"/>
                                </w:rPr>
                                <w:t>5</w:t>
                              </w:r>
                              <w:r>
                                <w:rPr>
                                  <w:sz w:val="18"/>
                                </w:rPr>
                                <w:tab/>
                              </w:r>
                              <w:r>
                                <w:rPr>
                                  <w:spacing w:val="5"/>
                                  <w:sz w:val="24"/>
                                </w:rPr>
                                <w:t xml:space="preserve">glutenmoleculen </w:t>
                              </w:r>
                              <w:r>
                                <w:rPr>
                                  <w:spacing w:val="4"/>
                                  <w:sz w:val="24"/>
                                </w:rPr>
                                <w:t xml:space="preserve">spiralen </w:t>
                              </w:r>
                              <w:r>
                                <w:rPr>
                                  <w:spacing w:val="3"/>
                                  <w:sz w:val="24"/>
                                </w:rPr>
                                <w:t xml:space="preserve">en veel </w:t>
                              </w:r>
                              <w:r>
                                <w:rPr>
                                  <w:spacing w:val="4"/>
                                  <w:sz w:val="24"/>
                                </w:rPr>
                                <w:t xml:space="preserve">kronkels vertonen. </w:t>
                              </w:r>
                              <w:r>
                                <w:rPr>
                                  <w:spacing w:val="3"/>
                                  <w:sz w:val="24"/>
                                </w:rPr>
                                <w:t xml:space="preserve">Als een </w:t>
                              </w:r>
                              <w:r>
                                <w:rPr>
                                  <w:spacing w:val="4"/>
                                  <w:sz w:val="24"/>
                                </w:rPr>
                                <w:t xml:space="preserve">deegmassa wordt uitgerekt, worden </w:t>
                              </w:r>
                              <w:r>
                                <w:rPr>
                                  <w:spacing w:val="2"/>
                                  <w:sz w:val="24"/>
                                </w:rPr>
                                <w:t xml:space="preserve">de </w:t>
                              </w:r>
                              <w:r>
                                <w:rPr>
                                  <w:spacing w:val="4"/>
                                  <w:sz w:val="24"/>
                                </w:rPr>
                                <w:t xml:space="preserve">kronkels rechtgetrokken, worden </w:t>
                              </w:r>
                              <w:r>
                                <w:rPr>
                                  <w:spacing w:val="2"/>
                                  <w:sz w:val="24"/>
                                </w:rPr>
                                <w:t xml:space="preserve">de </w:t>
                              </w:r>
                              <w:r>
                                <w:rPr>
                                  <w:spacing w:val="4"/>
                                  <w:sz w:val="24"/>
                                </w:rPr>
                                <w:t xml:space="preserve">spiralen uitgerekt </w:t>
                              </w:r>
                              <w:r>
                                <w:rPr>
                                  <w:spacing w:val="3"/>
                                  <w:sz w:val="24"/>
                                </w:rPr>
                                <w:t xml:space="preserve">en </w:t>
                              </w:r>
                              <w:r>
                                <w:rPr>
                                  <w:spacing w:val="4"/>
                                  <w:sz w:val="24"/>
                                </w:rPr>
                                <w:t xml:space="preserve">worden </w:t>
                              </w:r>
                              <w:r>
                                <w:rPr>
                                  <w:spacing w:val="2"/>
                                  <w:sz w:val="24"/>
                                </w:rPr>
                                <w:t xml:space="preserve">de </w:t>
                              </w:r>
                              <w:r>
                                <w:rPr>
                                  <w:spacing w:val="4"/>
                                  <w:sz w:val="24"/>
                                </w:rPr>
                                <w:t xml:space="preserve">eiwitten langer </w:t>
                              </w:r>
                              <w:r>
                                <w:rPr>
                                  <w:spacing w:val="5"/>
                                  <w:sz w:val="24"/>
                                </w:rPr>
                                <w:t xml:space="preserve">(onderste </w:t>
                              </w:r>
                              <w:r>
                                <w:rPr>
                                  <w:spacing w:val="4"/>
                                  <w:sz w:val="24"/>
                                </w:rPr>
                                <w:t xml:space="preserve">deel </w:t>
                              </w:r>
                              <w:r>
                                <w:rPr>
                                  <w:spacing w:val="3"/>
                                  <w:sz w:val="24"/>
                                </w:rPr>
                                <w:t xml:space="preserve">van </w:t>
                              </w:r>
                              <w:r>
                                <w:rPr>
                                  <w:spacing w:val="2"/>
                                  <w:sz w:val="24"/>
                                </w:rPr>
                                <w:t xml:space="preserve">de </w:t>
                              </w:r>
                              <w:r>
                                <w:rPr>
                                  <w:spacing w:val="4"/>
                                  <w:sz w:val="24"/>
                                </w:rPr>
                                <w:t xml:space="preserve">figuur </w:t>
                              </w:r>
                              <w:r>
                                <w:rPr>
                                  <w:spacing w:val="5"/>
                                  <w:sz w:val="24"/>
                                </w:rPr>
                                <w:t xml:space="preserve">hierboven). </w:t>
                              </w:r>
                              <w:r>
                                <w:rPr>
                                  <w:spacing w:val="4"/>
                                  <w:sz w:val="24"/>
                                </w:rPr>
                                <w:t xml:space="preserve">Als </w:t>
                              </w:r>
                              <w:r>
                                <w:rPr>
                                  <w:spacing w:val="2"/>
                                  <w:sz w:val="24"/>
                                </w:rPr>
                                <w:t xml:space="preserve">de </w:t>
                              </w:r>
                              <w:r>
                                <w:rPr>
                                  <w:spacing w:val="4"/>
                                  <w:sz w:val="24"/>
                                </w:rPr>
                                <w:t xml:space="preserve">spanning </w:t>
                              </w:r>
                              <w:r>
                                <w:rPr>
                                  <w:spacing w:val="2"/>
                                  <w:sz w:val="24"/>
                                </w:rPr>
                                <w:t xml:space="preserve">van </w:t>
                              </w:r>
                              <w:r>
                                <w:rPr>
                                  <w:spacing w:val="3"/>
                                  <w:sz w:val="24"/>
                                </w:rPr>
                                <w:t xml:space="preserve">het </w:t>
                              </w:r>
                              <w:r>
                                <w:rPr>
                                  <w:spacing w:val="4"/>
                                  <w:sz w:val="24"/>
                                </w:rPr>
                                <w:t xml:space="preserve">uitrekken wegvalt, nemen </w:t>
                              </w:r>
                              <w:r>
                                <w:rPr>
                                  <w:spacing w:val="3"/>
                                  <w:sz w:val="24"/>
                                </w:rPr>
                                <w:t xml:space="preserve">veel </w:t>
                              </w:r>
                              <w:r>
                                <w:rPr>
                                  <w:spacing w:val="4"/>
                                  <w:sz w:val="24"/>
                                </w:rPr>
                                <w:t>kronkels</w:t>
                              </w:r>
                              <w:r>
                                <w:rPr>
                                  <w:spacing w:val="14"/>
                                  <w:sz w:val="24"/>
                                </w:rPr>
                                <w:t xml:space="preserve"> </w:t>
                              </w:r>
                              <w:r>
                                <w:rPr>
                                  <w:spacing w:val="2"/>
                                  <w:sz w:val="24"/>
                                </w:rPr>
                                <w:t>en</w:t>
                              </w:r>
                              <w:r>
                                <w:rPr>
                                  <w:spacing w:val="15"/>
                                  <w:sz w:val="24"/>
                                </w:rPr>
                                <w:t xml:space="preserve"> </w:t>
                              </w:r>
                              <w:r>
                                <w:rPr>
                                  <w:spacing w:val="4"/>
                                  <w:sz w:val="24"/>
                                </w:rPr>
                                <w:t>spiralen</w:t>
                              </w:r>
                              <w:r>
                                <w:rPr>
                                  <w:spacing w:val="16"/>
                                  <w:sz w:val="24"/>
                                </w:rPr>
                                <w:t xml:space="preserve"> </w:t>
                              </w:r>
                              <w:r>
                                <w:rPr>
                                  <w:spacing w:val="3"/>
                                  <w:sz w:val="24"/>
                                </w:rPr>
                                <w:t>hun</w:t>
                              </w:r>
                              <w:r>
                                <w:rPr>
                                  <w:spacing w:val="15"/>
                                  <w:sz w:val="24"/>
                                </w:rPr>
                                <w:t xml:space="preserve"> </w:t>
                              </w:r>
                              <w:r>
                                <w:rPr>
                                  <w:spacing w:val="3"/>
                                  <w:sz w:val="24"/>
                                </w:rPr>
                                <w:t>oude</w:t>
                              </w:r>
                              <w:r>
                                <w:rPr>
                                  <w:spacing w:val="15"/>
                                  <w:sz w:val="24"/>
                                </w:rPr>
                                <w:t xml:space="preserve"> </w:t>
                              </w:r>
                              <w:r>
                                <w:rPr>
                                  <w:spacing w:val="3"/>
                                  <w:sz w:val="24"/>
                                </w:rPr>
                                <w:t>vorm</w:t>
                              </w:r>
                              <w:r>
                                <w:rPr>
                                  <w:spacing w:val="16"/>
                                  <w:sz w:val="24"/>
                                </w:rPr>
                                <w:t xml:space="preserve"> </w:t>
                              </w:r>
                              <w:r>
                                <w:rPr>
                                  <w:spacing w:val="4"/>
                                  <w:sz w:val="24"/>
                                </w:rPr>
                                <w:t>weer</w:t>
                              </w:r>
                              <w:r>
                                <w:rPr>
                                  <w:spacing w:val="10"/>
                                  <w:sz w:val="24"/>
                                </w:rPr>
                                <w:t xml:space="preserve"> </w:t>
                              </w:r>
                              <w:r>
                                <w:rPr>
                                  <w:spacing w:val="4"/>
                                  <w:sz w:val="24"/>
                                </w:rPr>
                                <w:t>aan,</w:t>
                              </w:r>
                              <w:r>
                                <w:rPr>
                                  <w:spacing w:val="14"/>
                                  <w:sz w:val="24"/>
                                </w:rPr>
                                <w:t xml:space="preserve"> </w:t>
                              </w:r>
                              <w:r>
                                <w:rPr>
                                  <w:spacing w:val="3"/>
                                  <w:sz w:val="24"/>
                                </w:rPr>
                                <w:t>wordt</w:t>
                              </w:r>
                              <w:r>
                                <w:rPr>
                                  <w:spacing w:val="13"/>
                                  <w:sz w:val="24"/>
                                </w:rPr>
                                <w:t xml:space="preserve"> </w:t>
                              </w:r>
                              <w:r>
                                <w:rPr>
                                  <w:spacing w:val="3"/>
                                  <w:sz w:val="24"/>
                                </w:rPr>
                                <w:t>de</w:t>
                              </w:r>
                              <w:r>
                                <w:rPr>
                                  <w:spacing w:val="12"/>
                                  <w:sz w:val="24"/>
                                </w:rPr>
                                <w:t xml:space="preserve"> </w:t>
                              </w:r>
                              <w:r>
                                <w:rPr>
                                  <w:spacing w:val="4"/>
                                  <w:sz w:val="24"/>
                                </w:rPr>
                                <w:t>eiwitmassa</w:t>
                              </w:r>
                              <w:r>
                                <w:rPr>
                                  <w:spacing w:val="15"/>
                                  <w:sz w:val="24"/>
                                </w:rPr>
                                <w:t xml:space="preserve"> </w:t>
                              </w:r>
                              <w:r>
                                <w:rPr>
                                  <w:spacing w:val="4"/>
                                  <w:sz w:val="24"/>
                                </w:rPr>
                                <w:t>korter</w:t>
                              </w:r>
                            </w:p>
                            <w:p w:rsidR="00A57BB9" w:rsidRDefault="00A57BB9" w:rsidP="00977D36">
                              <w:pPr>
                                <w:tabs>
                                  <w:tab w:val="left" w:pos="953"/>
                                </w:tabs>
                                <w:spacing w:line="272" w:lineRule="exact"/>
                                <w:ind w:left="524"/>
                                <w:jc w:val="both"/>
                                <w:rPr>
                                  <w:sz w:val="24"/>
                                </w:rPr>
                              </w:pPr>
                              <w:r>
                                <w:rPr>
                                  <w:sz w:val="18"/>
                                </w:rPr>
                                <w:t>10</w:t>
                              </w:r>
                              <w:r>
                                <w:rPr>
                                  <w:sz w:val="18"/>
                                </w:rPr>
                                <w:tab/>
                              </w:r>
                              <w:r>
                                <w:rPr>
                                  <w:spacing w:val="2"/>
                                  <w:sz w:val="24"/>
                                </w:rPr>
                                <w:t xml:space="preserve">en </w:t>
                              </w:r>
                              <w:r>
                                <w:rPr>
                                  <w:spacing w:val="4"/>
                                  <w:sz w:val="24"/>
                                </w:rPr>
                                <w:t xml:space="preserve">krimpt het deeg </w:t>
                              </w:r>
                              <w:r>
                                <w:rPr>
                                  <w:spacing w:val="3"/>
                                  <w:sz w:val="24"/>
                                </w:rPr>
                                <w:t xml:space="preserve">tot zijn </w:t>
                              </w:r>
                              <w:r>
                                <w:rPr>
                                  <w:spacing w:val="4"/>
                                  <w:sz w:val="24"/>
                                </w:rPr>
                                <w:t>oorspronkelijke</w:t>
                              </w:r>
                              <w:r>
                                <w:rPr>
                                  <w:spacing w:val="63"/>
                                  <w:sz w:val="24"/>
                                </w:rPr>
                                <w:t xml:space="preserve"> </w:t>
                              </w:r>
                              <w:r>
                                <w:rPr>
                                  <w:spacing w:val="4"/>
                                  <w:sz w:val="24"/>
                                </w:rPr>
                                <w:t>vorm.</w:t>
                              </w:r>
                            </w:p>
                            <w:p w:rsidR="00A57BB9" w:rsidRDefault="00A57BB9">
                              <w:pPr>
                                <w:spacing w:before="10"/>
                                <w:rPr>
                                  <w:b/>
                                  <w:sz w:val="27"/>
                                </w:rPr>
                              </w:pPr>
                            </w:p>
                            <w:p w:rsidR="00A57BB9" w:rsidRDefault="00A57BB9">
                              <w:pPr>
                                <w:ind w:left="1350"/>
                                <w:rPr>
                                  <w:i/>
                                  <w:sz w:val="24"/>
                                </w:rPr>
                              </w:pPr>
                              <w:r>
                                <w:rPr>
                                  <w:i/>
                                  <w:spacing w:val="4"/>
                                  <w:sz w:val="24"/>
                                </w:rPr>
                                <w:t xml:space="preserve">bron: Over </w:t>
                              </w:r>
                              <w:r>
                                <w:rPr>
                                  <w:i/>
                                  <w:spacing w:val="3"/>
                                  <w:sz w:val="24"/>
                                </w:rPr>
                                <w:t xml:space="preserve">eten </w:t>
                              </w:r>
                              <w:r>
                                <w:rPr>
                                  <w:i/>
                                  <w:spacing w:val="2"/>
                                  <w:sz w:val="24"/>
                                </w:rPr>
                                <w:t xml:space="preserve">en </w:t>
                              </w:r>
                              <w:r>
                                <w:rPr>
                                  <w:i/>
                                  <w:spacing w:val="4"/>
                                  <w:sz w:val="24"/>
                                </w:rPr>
                                <w:t>koken; Harold</w:t>
                              </w:r>
                              <w:r>
                                <w:rPr>
                                  <w:i/>
                                  <w:spacing w:val="57"/>
                                  <w:sz w:val="24"/>
                                </w:rPr>
                                <w:t xml:space="preserve"> </w:t>
                              </w:r>
                              <w:proofErr w:type="spellStart"/>
                              <w:r>
                                <w:rPr>
                                  <w:i/>
                                  <w:spacing w:val="4"/>
                                  <w:sz w:val="24"/>
                                </w:rPr>
                                <w:t>McGee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56.2pt;margin-top:8.7pt;width:482.9pt;height:451pt;z-index:-251650560;mso-wrap-distance-left:0;mso-wrap-distance-right:0;mso-position-horizontal-relative:page" coordorigin="1124,174" coordsize="9658,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bBzcQQAANULAAAOAAAAZHJzL2Uyb0RvYy54bWzcVttu4zYQfS/QfyD0&#10;rliSZeuCOItEtoMF0jbYywfQEmURK5EqScfOFv33zpCS7Vywm+72qQ7sjHgZzcw5Z8jLd4euJQ9M&#10;aS7FwgsvAo8wUcqKi+3C+/xp7ace0YaKirZSsIX3yLT37urXXy73fc4i2ci2YoqAE6Hzfb/wGmP6&#10;fDLRZcM6qi9kzwRM1lJ11MCj2k4qRffgvWsnURDMJ3upql7JkmkNo0s36V1Z/3XNSvNHXWtmSLvw&#10;IDZjf5X93eDv5OqS5ltF+4aXQxj0B6LoKBfw0qOrJTWU7BR/4arjpZJa1uailN1E1jUvmc0BsgmD&#10;Z9ncKrnrbS7bfL/tj2WC0j6r0w+7LX9/uFeEV4BdEHpE0A5Asu8l6Qyrs++3OSy6Vf3H/l65FMG8&#10;k+UXDdOT5/P4vHWLyWb/m6zAH90ZaatzqFWHLiBvcrAgPB5BYAdDShich9MonQJWJczNkihJggGm&#10;sgEscV8YRrFHYDpMYodg2ayG7dl8BpTDvVkQ2Y0Tmrv32liH2K4ue17m8B2KCtaLon6ffLDL7BTz&#10;Bifdm3x0VH3Z9T7g31PDN7zl5tFyGUqEQYmHe15iqfHhHJ9oxAfm8bUkTTD7cZnbRDEpiw4Rsmio&#10;2LJr3YMOoFqwfxxSSu4bRiuNw4jjUy/28Ukgm5b3a962CB/aQ8ogpWdUfKVqjuZLWe46JozTrWIt&#10;ZC+FbnivPaJy1m0Y0FC9ryDOEnqGAeb0igtjqQP0uNMG345EsdL6K0qvgyCLbvxiFhR+HCQr/zqL&#10;Ez8JVkkcxGlYhMXfuDuM851mUBXaLns+hA6jL4J/VUdDx3EKtUonD9T2EyycDWj8b0OEIawQxqpV&#10;+QFqD+vANoqZskGzhkIO47D4OGGrfio0QqJBdN/VURSGoBeg/HQ26GEUUzoNZ04N8SCjoxqAKEqb&#10;WyY7ggZUHgK1paYPkIZLbVyCQQuJ+NtUWvFkAHy6kddAyoJsla7S2I+j+QpAWi7963UR+/N1mMyW&#10;02VRLMMRpIZXFRP4mp/HyJZctrwaWavVdlO0ymG3th/LfADgtGyCXDmFMeKKzk68y6D/BDdR5q/n&#10;aeLH63jmZ0mQ+kGY3WTzIM7i5fppSndcsJ9Pieyhq82imUXpLGjk2Vlugf28zI3mHTdw2ra8W3jp&#10;cRHNsRGsRGWhNZS3zj4rBYZ/KgXAPQJtGYschVmkK3zxyICzXI8dAp7eJjM8yV87BT82tGeQMro9&#10;b4fTsR1+QmRu5IGkc0x6WIfHFTEHGMcWZ9ngTq1vNMGzrc7Pm+QXhtPhOEqnGICjCp5l2Xx6PIzc&#10;KfYfyQ+ZEEYo6W/TvAjw7zUqoLKXVDdODpZMLvZ/yZH/v/LP6Y4EcXRHyxw2h4FwG1k9At+UhEYK&#10;vRhuxGA0Un31yB5ulwtP/7mjeFNo3wvQA15FR0ONxmY0qChh68IzHnFmYdyVdQfn4bYBz47QQl7D&#10;zarmtlljQC4K0CI+gAStZe+OVr3DPRcvp+fPdtXpNn71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0BJBThAAAACwEAAA8AAABkcnMvZG93bnJldi54bWxMj0FPwkAQhe8m/ofN&#10;mHiT7VYUKN0SQtQTMRFMDLehHdqG7m7TXdry7x1Oepp5eS9vvklXo2lET52vndWgJhEIsrkraltq&#10;+N6/P81B+IC2wMZZ0nAlD6vs/i7FpHCD/aJ+F0rBJdYnqKEKoU2k9HlFBv3EtWTZO7nOYGDZlbLo&#10;cOBy08g4il6lwdryhQpb2lSUn3cXo+FjwGH9rN767fm0uR72L58/W0VaPz6M6yWIQGP4C8MNn9Eh&#10;Y6aju9jCi4a1iqcc5WXG8xaIZvMYxFHDQi2mILNU/v8h+wUAAP//AwBQSwMECgAAAAAAAAAhAJl3&#10;6TvHowEAx6MBABQAAABkcnMvbWVkaWEvaW1hZ2UxLnBuZ4lQTkcNChoKAAAADUlIRFIAAA+tAAAI&#10;2gEDAAAATlHq2AAAAAZQTFRFAAAA////pdmf3QAAAAFiS0dEAIgFHUgAAAAJcEhZcwAADsQAAA7E&#10;AZUrDhsAACAASURBVHic7L3NruRGtu8XFGVRF5bFBjwpw4UKXfgBjgB7UIALRQF+EGvmqQYGXION&#10;Ijf2QMP2G7TfwwPFhgy0gXvg9gMY6NDpC/TExmH7DE4YHYd0rBVkJpmMIINkJjODjH+jS3tncpPM&#10;/DG+1leQeq+qYsOLLLccLROXP9+LBLn3HdxMAbtdB8Be5Z0XA3bUAbCLvPNiwI46APYy77wYsKMO&#10;gL1HOmBHBeyNAvadyIjdqoB9JwrY7QrYGwXsO1HAblfA3ihg34kCdrsC9kYB+w5URX3sjDYvggr1&#10;Qk3gH5HWXL1TqV8AOx5VNvzhz/XPePy+tFPsJXlKFDfFuRAkUlwVw6gkmXoG2BNJ4XOnijSL6gLo&#10;4i/6qJoQ/DkG7IX6dvTxO9NOsXPytotdKJZ1xBU/hf0T0OXqH5kUpFLv1gx/0UdJQrIWe0XgQcHj&#10;d6adYi/IN13snKhuPGIkAew/AelC/SO/IuQJUOMviT5Ksactdvi51sfvTDvFTsiXXewMmm1UqGar&#10;sP8IpAn05Qr7e0BNdMeOR5WEpC12+LnWx+9M+8SuemfSxV5As42Ixv6DwggH5PJLQr5X/9W/JPoo&#10;1eSTFjv8XOPxe9NesX/uYSeUpTWJywiwE6kgk1wN4YQWJIP/fsbxHI9iCY9b7Cwp1T9w/L0/0LW1&#10;T+xSNfAWuyJdEViKqc4bscdq8SYUTqpwclKzTKij1XiujyoyccJeZPAXcR2w+yEJLbWDHWdsJKsQ&#10;e6oW4iKpS4W9Vu2fU/ULB+x4VKGOPmFX88Aaj7/3B7q29okdQHawq6egwjZLALuanGdlWgto/KoT&#10;51T9UqppXHNUfcZO8M/h+Ht/oGtrp9gVyC72ZICdNtih1etf9EQO/oS02KOA3SuVfezqKVA/6rab&#10;K4Y841mNzRs7e66wK+h4FBhwiwY72Oma4+/9ga6tnWIHkO7Y8ZcGu0L9c8Dupy6x07p+bn9hOWDP&#10;6wqxpx3scBT6b1rsSV1zffwdP8tNdGjsyRl7HLD7L2y/Z+zqKVD/7WJX/1Rxi735BY9Ct3uDHX7G&#10;QwN2P3SJnYDVvYddvTDADkf1sMMLAbs/CtgnFLAH7LtRwD6hgD1g340C9gkdAzuFFy8WcEj3cgFX&#10;Xy7gMPA2YPdDAfuEAvaAfTe6MM4G7Jc6BHaB+Q09m3xWn7F3PHCYC/NrxwMXsHukDnYyHzt7SmoZ&#10;sPunTphFi/33l9irzID995gC1cH+l4DdH4kL7An8t4edoq+1wd5E18BRbXQNYoc8qbBu90dtCCXk&#10;QegQSgW9i71MsYFr7G0s3ekoiL9oQihZ8Lf7ozZg+oy9GmAXZ+znyFkMvSId7EXA7o/a9Igil0Sn&#10;R8i4h13ESFpjb+Pk8SiIk68gkhrTI3CMCNg9UZsMVWSlxg5pMD3sUc3P2NusGDgKMmGgi0DstArY&#10;fVKT+likDLKdILst6WGHHDjaYu/kwCWY91aRjDQ5cFHA7pEa7IwQRRozXtMedkhyPS3gOhmvqc5y&#10;JeSLJuM1Dtg9UqHz2xmJippjfjvtYa8b0oi9k99OdU47IV81+e3J7bDLW5zUUTvF3hQx4SRG7BzL&#10;GnSxF5q0xn6uZpHpChYF+bapZpGG1u6RSvIhQW5JoX4GfnkfO9ekNXaobqJr1+RYu0a9+66pXUMD&#10;do8EWauKGxQugI+IhYl62EVDGrGXii5WqoIiNVC7oiSfm0pVecDuleSppFwFxrZBjTHVpk+qmi8B&#10;j4JadG0Fu3J/Naq0do49yKyA/ZDaJ/YSnXBBVu0UOw3YRxWwH1I7xQ6u1HvfxCNrn9ibguFBNu0U&#10;e6xrw3ujP2x8vZ1iJz1zzONr6xFpn9ghaTG/903MEd34evvEDh70e9/DLP1h4+vtE3tNxkv//32r&#10;+3hU7RR7Mb7Rx9+2uo9H1U6x8/FtfdhW9/Go2in2icr/zxvdxsNqp9gnNBwBqjvcxR11SOzV0Ckr&#10;8+1v4446JHY5HPhFtv1t3FGHxC7o4CU5fGnPOiT2Mhu8VB3LYXdI7DwfvGQY7vesQ2I3Ldv3GiNr&#10;1iGxm5btx1rKHxK7qWUfy3B3ROzGcdww3u9YR8RuWLYbZ/c71hGxC+r64m51ROzGhn0se80RsXPT&#10;i8ey1xwR+6vx1UPZa46I/WXGqzvVAbFb7LDmPmCnOiB24/rNMuLvVQfELqjx5TLf8B7urQNitxhm&#10;DmWvOSB2ixlW0A3v4d46IHaL08Uy5O9TB8RucbEeKtDigNhtARVHCrQ4HnZrqz5SoMXxsFvH8CMF&#10;WhwPu6CWN45krzkeduv6/Ej2muNht0ZPHSkx5njYrUP4kQItjofdOmE/UqDF8bDbrTIHstccDvtI&#10;mz5QoMXhsI+M4Aey1xwO+8h8/UD2msNhH8l+OVBizOGwjzTpAwVaHA77yAAu6Eb3cH8dDvuIe/VA&#10;gRZHwz4WTHGgQIujYR9t0QH7XiXoyJvHsdccDfvobP04iTFHwz66Nj9OoMXRsI9a4o4TaHE07KN2&#10;9+MEWhwN+2hU9HECLQ6GfXxpfhx7zcGwj4M9jr3mYNgFHX37MIkxB8M+MVc/TKDFwbBPrMwPE2hx&#10;MOwTdrjDBFocDPvE4D0v0MKv3YN7Ohb2qan6PHvN+BaDD61jYZ9amM+z14xvKPrQOhZ2Qcffn5UY&#10;U3m2fXBXx8I+OXbPsddo7NJLE8+xsE/O1OcEWlQRrPeElz39sbBPrsvnBFpUKc9gE+F88e3cT8fC&#10;PmmFmxNoUVEYMxjJFt/O/XQs7JMrLld7TZlCawfsJGB/dE172FztNTxuscfM8U8eSofCPu1PF9Tt&#10;TCxqx/bY9U8eSofCLujUEa6BFrB2a1r79EkfUIfCPt2FOwZaVCfsVSLoupu6iw6F3WHC5mZmrwgs&#10;BVNeB+weyMGd7hZoUcVqWFf/BOw+yMEG52avqWIc1gN2L+QwcLvZa9SwTus6goMD9keXi3/NLTGm&#10;SsFF+wqDRuJlTsWRsAvqcEzmcqYG+yt08tzpLx5MR8LuYoJzC7TQ2HmE2PM193QnHQm7CyC3QIsq&#10;PmNnDmd9OB0Ju1M4tJu9JpaZNszXMSz5/rL8pu6jI2F3WpO72WsixA49A8ZRetfij4TdiaibveYV&#10;5gnlCXtBF9/UfXQg7G72drfEGHbGnoCt1reAugNhd/OuuU3MEbtssUvvIuYPhF1Ql6PcAi04xNTo&#10;1k4D9oeWG1BBnc4F2PWULoMvMWB/WLl139NDwW91ix0n8eoH8VXA/rBym6xN22swKQKwM4AN8dKC&#10;+pYYfyDsjmimJuWVHs2zJqAOsWe+FTI8EHbHjnjKKS8JBEvD1wbYJSTF8ID9YeVaj2iKYElwJldr&#10;xysP2B9brknMU4EWJWlnchHPsMWryWLA/qhyDYeYCrQoPwJ2TiGoilYkYH9suRaUnXo8eIakU4ys&#10;kgSmdDwPM/lHlWtWo6AT58GBXC3eyrRMeQTOt9cqrNsfVa4Ncspew3HSx4jq52VMUjACvXpX2+A4&#10;2F0b5NSMv8VOYWQnVOQKuwjYH1Tu9WQnno8TdjWZJySDCMpXHrA/qNyrR0+MBjwDozzjKcFaVTAD&#10;fIV5vVc6DHZBXY+csN2XFCaHUQlLNzWxg/P6V9HiMNjdC0xOeOrKFLFLwK5aOViBmHf1aw6D3T2c&#10;fWKBLzX2Cox16lkC7IV31aoOg929ePSEvUbGZQ3zPqInC2rt5l8o3XGwu9vRJoz3VVRCfkTdTOPg&#10;JzL+Fw+ow2B3t6NNBVpgJYvT6dTanXg3tB8G+5xtYCYOZaS7HATs3g3th8E+Z9OniUALiJrtnK4g&#10;3gVQHge7oO7HTnhRS0K74z8L2B9Xc/aFmJj0V2oO3zmdIBl2D7/Mv6n76SjY52ShTx2rWnenloFa&#10;wf1cdyd5Pugo2OeEv0z1DFw7YM6C1i69mtcdBfucQvGCjr/PSdQvNAutXXhllz8K9jl2tKlZf0ku&#10;tgsB7DxgfzzN2rR3ao0/wA5diV9euINgF3TO0SOzsz+r/5ffGLAX72dd4s46CPZ5+/rZJwLYa5Rv&#10;L+xy0MkXT3T+bd1NB8E+r4qYfdqPSa5lxvpjBjwmz/P2kLuzDoJ93p699thqzH0qMyhY1NELlizz&#10;yft6EOzz0hfsgRbghhmOGIA9CdgfT/NMaPZACxKwe6Q5btd6LNAC6sgPsb/Cn4xi//2s699ex8A+&#10;a9k+EmhRxVBQ3IRdUEFHzvjLrOvfXsfALuisw62dg64jX16+zHI1LngVK38M7POW7fapgMKeGib6&#10;LKsFLWZe4646Bva5xb9tE/8qlSbsnFDu1+6Px8A+b9luP76KKzN23+Ioj4F9btUBW+9QxdD/D7AL&#10;4lsc5TGwz418sc0FLNglYA/RNY8mty0hOhLU8gbJTNghjNKvzJhDYJ/tJbH+AaGRrj7aF/dsaD8G&#10;9tl7dlm7BwZD+NBBV3nW2I+Bff7mTTaIHLAbJm++pTofAvvc9Zs90ALiqbgBu1/h0gfBPr9qnDXQ&#10;wjJnn+nrubsOgX1+U7QGWsDkzTDwB+yPpwVMrIEWVcDui2a6XUF23w0zGt8D9seToFf8E258hqr5&#10;l7irjoB9rtu1HusgwOFuON746uPqCNgX7Lls77QDdl80f9k+Mvk3dx0B++NpSbF369+E1u6LlljQ&#10;rD2EGXDA/nBatLiy2msCdk+0YNk+Yq8Zwe5RefEDYBd0yR9lljcs2OHwgP2R5Lo3UE/WXnuktRf+&#10;uOEOgN11b6CerIEWduyVR+F0B8C+bI82W4dtwZ5AIKU/wbMHwD6nSNX4X8EDZMGuGrr4wp8Qm/1j&#10;X+gcM9hrcBtnM3bY2JknsCecH9o/9kXrN6O9psQtvKnp6Eo9ESwbhtQ+qvaPXdBFf2bw3+BezpYp&#10;fkFrlgfsj6MFblfLn+FezhbsLFbDQsD+OFrgdgUJOjzTCHYRVfHCNcM9tH/sS9yutXFKwD9EVuyS&#10;fAzYH0kL99g2LABYTazYK4ij9mc77/1jX2o6M2FndqttQeIqmGseRotjWof2mleoVmLDrgZ+EbA/&#10;jBYu20023VfYNMK2MBBepbjvHrugC//QkMUOEVW2EjWVVynuu8e+cNlu8tfyrKTS+n0VxKPNH3eP&#10;feGy3RRowePyW7uXrfjkjydm/9gXLttNU3Ye8ZHx+7n690svtb12j33xWno4F4TkdlPeI8qvDPfd&#10;Y188zRqu/LAgVWY53KsC07vHPrtI1VmD5luNrdEC9kfSigD24fDACPmHG1zoDto79sXrN9NkUBL7&#10;tyXo4gvdQXvHvnj9ZvzTKmD3Q4vXb+aOwh58Pbv23V21d+wrfKEmkCN7RhmOflztHfuK1bRpkmaf&#10;KgTsG4uPoF1TSsi09hspZZQvv9L22gF2NuLmXux2BRkeGXNRA5A/AVWgvWCXufE9QVec2JAYY1+d&#10;B+wbqwDPl2VfphXLdiPJgP1hVICdnJkH+BXLduO03Y7dnxh50A6wP8MkujA7u1cs243PjB37qgds&#10;c3mOPVP/f4EFtgX7qhBmwwgxgn148APLb+wc7v5nhb2Kitx0wConuKCDl+wOPa82ffQcO+yrXSWA&#10;PTa2tnUVgA2rvxHswfG6mSDqoYoBe2LEvmrZbnpo7NhF4lOdaf+x49iOTX6olf6R4RBhxw71LPxp&#10;8X5jj2BEBezSjH1RkaqzhhNCO/Yq8qlmkd/YcTt1jd3YyS8qUnVW3wSDs3g7dpJX/tQs8hw7oHix&#10;j+0rTWf9pwZcPiOheSwT/uwBuG/sKzvd/hgBbXkUOw/YtxFi/5XnDfZLS9namXV/vgCBdCPYFfTE&#10;G1PdbrCzrK6LrP/2uvXbhU2ugmXDyBlVF5+JfN0FN5Pf2CMA86qx51guqidBL/9gnnptW8aEjvjb&#10;a5jQBeyb6BWwsx8a7IMF1Cq3K6g7SMiUpTWj9oOLyB9/zA6wcwLYX3V762k1he5jJNMytma3g4o4&#10;YN9GGjvMsJNnQ63fVW5XUNdeI6mM5Sj2yJ+AOr+x8xZ7/bMJ++rKUd3nRtIq4mPfVkGygH0TnbEX&#10;WCnwwjyz2lba7bQVdjJqhiuIPyWm/cWOC3XALoBukcDEvd/a1jvEunNCxD7yIEEadDDO3lxQKab8&#10;PtO+L409uzCir1y291eAMq3sRQ3g/ZgF7DeXBAQlVniHRg1L9kvsgq6+SAdzFVejRYlEwoMH7uZC&#10;7DizFogdfsj72Fcv23v2mmqiE+dJcLzeXrrKN2LHTj6HCVgf+xVW0Z3ZwWgtixqD6YoQZnFrYY9a&#10;XWDvr9iukLHQSYyZws6ymv/366+4jfzF/g56XMCO5hrMjLnAvmxvoJ66T84EdnPo7oPKX+w4f2ux&#10;S8T+uY/lCl1uN9CCR6NFyPypKl77jB1bIrhbmUIuDNhXFKk6qRdokY1VDg916TYRR8tpH/tTr30L&#10;uv4qF4GZAfu9xTPogJlq0cWPGXrhav6ph339+m3w6AD2fzEf6U+MPMh37LFOj2A4yPcre1/DC3ph&#10;6IMOxpLaWtH1V9tO3mIvaYNdxoJWRLV4hT3rHPCvq92u9aANwylLy5H0CpfbTL5jJ7WgMpERDMK8&#10;5wD7y1Wm1v0RG9w/Afs9JWPATkjGqIyZavGNB/ak364yx+o/OyPYQ/HRTYTYq5jQIqsISdDx3gN9&#10;nYS0/kgBs8R/Mx8YWvsmqhB7ypMirwtCFfaq7x9jV1i2X84LxwJnw0x+E+lshRK8YgXJFfaLQLex&#10;IFd39RNjAva7S2PH+DkWgdNd9EOaLoPml6lvrxkZwAP2bQRL9SpFH7caxqsYrXUdXQd7H/TYvO0K&#10;jp/t5C92WKUrDCTRTfKlSTw8DcbFVcb2Kv2l95v9yOCK2USlxs6azvWZaexgpUddaTO+hHZ+GcMe&#10;HK+bqMHeJjgXRGM/RbhcaTO+3lgxFpQZsG8iiKzpzKwZiTBc+oz9OpfpLQjGWrtXhel8xp52nWyM&#10;xDCsV23ffq2ZdcD+OPon+IfF3a+aEwppxrINfKry61yKd0mPYqfXueAm8hM7NkEFumM6VcM8TOhl&#10;cuWFFHPFLqit3vEDyk/smJ1SkrR/84Bd0CsvpHrrwLEpnUgg59UTeYld9+T8Ml0Bna/ZFcKku+qt&#10;A8fMNTIRIRnqptLb8PHyIoAZsLNrJxufVgZlPGqTr6uQA3djSezdf5Mm7PmVsZctdshtH5u2QfpE&#10;SHS+pSTO5X678LQi9udrV5Q4RcQydbWTCdCkYmS/50eTr9gzCJn+W//lm2A/uViYmkeOYi1IHmrX&#10;3FIygwX7IEQSPTJXLxvUBkirCaQc/bIU9lCg7JYqKZjnhtjpLbA3qiIe8dEpWxHq0t1WGvtgpaYm&#10;+G9vViSsSrGbt0uGcoQ3lkxhJWXCTqJfbomdjhwA9aXD2H5LyRSrT16+jEsoc6np9ULsY6fmXwTs&#10;t1UVgZV00NoR+63WzoB9dGhnNBQWv60qAq19CIHNxi6cI68U9nEjXJEF4+yNhSWjhu4uQebWhivd&#10;A+6iQZHLniqSjx/wUPITO86pDV5OQT7NxO4ejAGP1MjbMmwRdHMBdlMdARHPzIqY4SGfwA6Fk5g3&#10;sfJ+YgffmxF7MnNn5cL946vhY8wkD9Xx/Amw8RM7VI43hTyIuc1ttK5kX6qHGcMqnE/0CPITOzQ9&#10;02xsdnOLYUxws62pVfuYu13MvfRd5Sl2WKrR4cuzsSdA0i2RQq3gxub9K/cV3VieYudm7KP+cJMS&#10;QXUSpZPkyAQwYN9AlQV7PvM8gL1ytvCMFSEL2LeQOZJlAfa0Hq8X3tOITSBg30LmRfTsYOlYrQdE&#10;wO6NIv6fG16djb2okznYR2qeBexbyNzu5mPPk7oc3Qukp5EpY8C+hczYZydCzcQ+4ssP2LeQOfdl&#10;PvYUsbsa98aw07nXvqcOjh0SWWZgH6leLOjca99THmKX8I8Z++yxvZyJndrvyv7WA8pD7PjdXwm7&#10;uB52b5yuIA+xo4/cjH12tiskUfKvvnZFNtKkA/YbC+NnzIDnJ0IVGH53BeyhHOGNdVXsGHXpXMIu&#10;lCO8myo0y5qxz4uRh3k5pFQQ50DKMYd7KEd4U1XohDFjF3TOmbAsDWD/0Rl7Zn8v1KW7qap4HLt7&#10;i8dCFeC5v4aV7uoJ1jeVf9glhrSZscN02r3EMJmPfeQ9lsv/yvXKd5eP2I15j/q9+FyPcFq68FFe&#10;XsUDp040niP3UPIRuzkTClRF9WVBm5ET6cJHcxyvo4HyWXGlMrcbyEvsqRU7UU3OGXtc1IDdPbpm&#10;bLPPWnycEX19I/3Z9UAfsUNImwUAU03ONRtKJrj7t2ssnWI+il3OMPvcSn92PdBD7HFtTokB8Xfk&#10;C2fsKUy+S1jD5Q6Hl4SORc4+BHZneYg9GsEOrhVXu8kJu1tGFCfpWO1RmFT4Y5f3D3tF/uEVS0Ka&#10;BBM6Z39MCts+8Ysi0lapScOoNU8Q6o9d3kfskX2lLVU/64w9abAL6nI0I9Ho8wGVbX52vfS95R92&#10;7T0Zwe5sHI8h+W3MAtMTGS8yCesBf/Zw9xA72tWo+T05Y2yfi52PJk0p7HHAfkNVI+1OEPLZ6buH&#10;2RfBSuSul4WN5sZOqG7qcxjbb6iRuhKqRb5xwl6qMxQzsfPxIiaSvA3YbyhJvrC9BQOAE3ZouQX0&#10;GbNae2Z/mydVWLffVvb6NIwWxu++GBxIco1xBvZR46u6p/EqlQ8lL7Hbg1yKjBmxox2u+wYgL+dh&#10;l+PYs4D9xpKZ5Y2K5ML03QtY8JXtR4U/Z2WmXs0M/YBNUGF6fNNHERyvN5U1khFrAmb91yBdEbHj&#10;RBy8L1CM7kVN5+Qs7GrSYLMNgp4nHHSPpX1hNxnFcctnjT2vcf8HoAfYcV8x51U+Iakc4epV4Kyf&#10;2K278Bmwg92uLr9P9HAuW/6IHQKl3WNxCK1Gvixv7LKofWEXdPASRtuUHyDIrsz0Q1C02KFqpDN2&#10;eGrsg7c/XhjUvrAbIlsFYGd5M5zjb4C9gHldqaYC7tijsbIGAfvtNQt7WjTYfwbs6QvUIFRrdoFz&#10;+8y9sjiPx+re+WOOR3mJvZ6DPVPYS409bbCXDXYxI1YaNeJwD1O622sWdtbFnp2wZxo7nXPdkfCa&#10;gP32svWo4629bLBDeEWJ2D/M3OZjZCPvgP32moG9zFvsLz3snzJ4JJzrjk5cOGC/sZCs7ds3lIs6&#10;t/YXsMeesKPdJpuxjQAqYL+T0PtmxU6HL8FMXuTtur0d2zX2fO7Vf7W+41Wes4fYYXidjT3rYn8p&#10;G7dJwO6NMOnFht1grG+wpxfYZcDuk3QtCyt2g00+/RWm7GCKZ4p2Csb5W2D3Kr3dO+wSoydt2A0m&#10;Upmo1i6/zrQHpsFeN664fO7l7VM6b/b5RHmHPYU5nRW74Y3kpdZtG7F/Cdh/qLXjfX4LHcGezT3X&#10;PeUb9pJyOmI1MYywMaDCtk0aNyzGWwDy2dhHzDX+bAYG8g97ObZVj6FuEDlhxx/a6CpwpjlH1rQK&#10;2O+kErKNmfXbN7TfAmnnzcaeZ+zpAuwjNnmRzN+F7n7yD7sav+3+E4X9jxcvYT0q+JQae9Y0ewix&#10;mO0sHcdehFi6WwmwV3bsPOODEMoBdtiOFTuB+ditF1azSeHP9u3eYZe0igZkz+K0G6yO4+0ZO1Yf&#10;zJotQQuyoDrwWDnCZx6w30wyrsZ2Vhbvuh50JK5ptz/AnK/BPiOyptVoOUISsN9MknwgI0WJxFfd&#10;RDT0r2ns+SV2QlL7zNAoNY0fLUcYsN9OmOVsH5PFl13sOMeCNi0BCLZ9mLzj2B6zuMhmXbokdKxQ&#10;BiOZP5Y6L7FT69ui+1DoymN97PgKHJGUcxsnJ+nYVL0guT+7Q/mGfSy5vUbsHy6xY1ZM1q7k8hb7&#10;7Ik3GxtdcEt5tx3BH0HeYeejwa6MJOdMNO22Acgl/M3JXAefWSZybkAVGcWuTpf7Y5f3Drscw451&#10;RE/hTTIGCyzY5Jj6G0yP0dEV6IqrnauUNhrHDpVrw9h+Q42YyiRM6M7YwW2jCxi8T3Rl4VMOpBrx&#10;i5nLdlhD2N9V2BN/fO4eYh/zh0S8h11QDbl4Aot50fT2ULwEwilnXjeqxiqUcRrMNTfVSN4Ri2Wn&#10;SpikuK3AD1lNoPIM1Bpl/w0M8moFP7JJr01QxcTWy1cJy4Jx9rayYy9o1akSJrEa6EuZylit14tM&#10;tXDyBB6YMlkSAzWGnatphAzYbyor9opkVadKmEgAeyySUmF/IrniT55iNYlXk/sFG/qktX3tqBZ3&#10;eeVc0vz+8hG79duFtVvHFaM6fMCuJvQJbPOnpnGl+kX9R5KxciS2k6cVsfr+sIr93FyLO2pf2CEX&#10;uYOd5JADg8v3Ui3XRKL4ExjWHYvX9QVjhWXxWOEJ/THSeYndahkfYH8LXXqtsSd6eVfkRVabi9eN&#10;q4K64tz8uEiPKhGifMRu3Z+pau2wza/N/q24ToeXgT97wkKEs32u2hRkKVoko7lGgDtrd9irznS6&#10;0CXIGdppcr07CINpWbmkghw8NBbsIir8GddBu8Ne/9Y5UGOH+ZvEonRInGjz7GzhNN78dYm3SyYL&#10;d5SP2K3BDpdJMUKXID9FtDL0ysBvS7pkqFlkeOTAEC++DNhvLjv2y+++GEa8yAXDuhauz4bXBnsf&#10;X7Q0uKP2jd0Ud7e4MCxWnB1eG/aUDdg3kD2ibVAKUtDrXRbDZg3Yk4B9E83Bnt362miSDdg3UGl9&#10;517YwwLutsLR2459UDfo9tjR7yYij+zxIM+w4/LbHrJ2D+wUNxAInfwtNbHPxwD7SNLaMg3W7ZKy&#10;gP3W4rDqtmMfVDXYArvqfMSb4Iq5pTT2zPb2wDe3BXYRsN9aHDpT+y3fHrvhChJ2J/BnUyiUZ9iZ&#10;Wi6NbN0xgFLRK9/AwAMnE/VoBey3FatIJudgv3bfO5i5yUgm9Wgo9SPKM+yvNclKa/jqMIZxA+zk&#10;Q9Jk23kk77Dzd1YXWjH88m+PvSJvEtw/3Cv5h92aAwdbaV9yvzr24bULCM70bNnuG3amo2OMzA58&#10;rgAAIABJREFUusT+9/o62P+5+8sQr5pl/hWcr17JN+yZYQBvhNj/y+6x18cuh9j5eKGFx5Rn2PnI&#10;Xk4iqbo20gosKNfu5A1djQzYby4+8hVzCrbxrP21gkfgytgrg+290gF7fskz7OXIVwy28c5DgbPr&#10;62I3F84RPpWoarQv7JKe0xTQEX5d7JKYxhjpm/ut9g57RSJrKWeegzusk+9a5AsKTY4JZ2/DL4z9&#10;t9e8yCbyDHv9f9GSWt5C7GfOAkqYXBc7M2P3p2TNSb5hH3GqXWLPYI5nO3hMVW55g1GSGfKoAvYN&#10;ZK1Y9Ftbv0JL5CJZWNw/t7zOMqb3H+krYN9A1opFrzBx72KXyUgJ8iV6hWsMB5mAfQNZKxYB9riD&#10;PatiQ9Ncoxjc7UPsHpUzaOUfdmvpGo399K6g1bXtKDFcezi3CNi3kM0mDzEWzx3sYKu9rj8UH6qA&#10;/T4aw86ezp28LmVxTSH2XpxWldXXTbTbSB5it5WuQeznOZwwuN9XKoJVRA87euQENR380NoRdgiS&#10;7xQsqq7e2DX23gIS9xYT1Hj0I8tD7LYaJoD9omDRtbHDLL43tuNuRYIajn1seYjdlhQDmVCiX7CI&#10;XvfKOIRAaz9tOxmwbyYzdgY7s/cqSYkv39PrXpkBZNnuSKBfoQH7NjJirwgF7D1H65+vnRPD4ctS&#10;Jz1XlyWwAY248mU20F6wt07vP/devPLYjhH6Ogkm069EpV9FR1vtBbsx1fjakXS4dlPYyzP2KmDf&#10;SMYdN7nJIjey4cByKew8YN9eNuxD28yNsP/lHFEXgc0wYN9Cxk6+MLpdBtUtriCZEvK731H9C2IP&#10;jtctZMaeC8MqfVDd4gqSX3TiZwnYDAP2Gwu39jNif9Y7sg9fvbowfLbFzjLYdyi/wWVuK7+wS/i6&#10;jcbZn2F4zy9fHduKd/k9qNnjCTtleeVdlLxv2GEbt8rkeIWlGhsO7rdoh2WvtasZhQjYb6xSrdKM&#10;lfyrpOd9a3WLUVdHTTdGeR05f4Or3Fh+YYcFsyHpVLvF+NDhdgPssHcIO2HHpu9ZSQOQZ9gzkjFT&#10;5Cxi/zR4IG6AXeIuJC12nN95lwrlHXY1dTZ6UxH75y2wl+r67DS2V9eP3NpEfmH/reZ0BPugt70B&#10;dpg48rMnv/RyaPcP+zfGGGjEng+W6Tcwm5I+9sq/kgYg37BbStcg9mywXrs+9orwHvZaeDih8w07&#10;V3Mo4wQKsIts0KdfH7uML7DfxN1zc/mGvTSXrkHsdAvsaVl3HK8B+xZS/bh5KBUU/r9BJ1/Ssu6E&#10;WdSGjUp8kGfYbRWLBG0K+l8cn137DsqM42r9/MotnLs3106wQycvoWpJX1Ca7roqM1Z3QijrgH0D&#10;qd71d9axvYp7Czho6YPnYP0dAPa6i/0Wzt2byy/sqnc1VzVA7H3jeJGYnXXrxDNMtaPnVwL22+s3&#10;y8wZI+KLLmWo9W3ZdnuNOPrwO7tGB+ybaAx79y2o7C+uv7jigzzrgH0TGVswRrB3u17AnvDrO0l4&#10;dvko3SKC5+baC3YA3LPWyKiIb1Dvu3zbwS6zOmDfSMZQuuFWQDLht6gAXHaNw1j+LGDfREbswyRH&#10;ScUtXKKyaxzGjV0D9k1ktLwNkxxldpMNXKoudrxAwL6JTNirYYSLzKqbRDt1rYQB+3YypcCxYcNW&#10;062b7KnesfdWaJoP2DeRocK0NAS03aq1d3Jyqi9gzhiwbyJDiQpTLTKZiVtHMldQujxg30aGCtOm&#10;yoOS8lsHN0oKpYsC9k1kwM4N0ery9jv3SCoD9q1kwK6mWcVljw7FbHrW2hvcScC+nQyeV0g2/nTR&#10;o8MOQTewyffuhFYB+1YyYH8G8pchFWr5du1KVYM7AXdg8MBtIgP2FzDiXGJXPbwxS/KKdxLVcf0f&#10;Q+TsJjKM7S/G3Ij6FtE1vdOTd1HtY+LjfrALajLaXj+WrivYpuD/CNi3UTkD+42rynTrWvglv7Bj&#10;dWc6eBmwJ6bs1usHTPfE/axpUPuGncdGD9zPmJuWG44fHntNmXwBfsgv7JBcbmjBP8PszdShCzpy&#10;sivY8CyJmI8vv7CrkbQy0II0tMLU2wpqP5e8RkP1c2T3D3tcGm54EfbyGtiXbSZ6f/mGnZSGbhWw&#10;M1N3K6j9XFfBjrGzHsor7LB7pym/HbALE8SxRGd2jXH52vtTbCW/sKfmUjHWpNOxmTwzl0OZp4B9&#10;A1WpqcLocuz5Ne7IS/mGnZvu1449N72KRWJlTK5gug3YNxC0dtOE3YrdbJzFHoPFLwG7H7Jht7q8&#10;zdgLmBYWJLR2T1TFhoD4eiTAxfwGWFTldSpD+1mnyjPstcX1MQ87bhl3rf2eA/YNpKibMh+t/lVj&#10;74/YS9Xkr+GND9g3kAI2y61uxC5iSbA2eMDuiRihBne7tZC0eeQVSa2wpyRe2cn/v1kdsG8iTjJD&#10;cM1M7OoMRV5kq8d2dMME7NvIFA1rM8ZxY+gLA589yYu12HEbi4B9Gxmx07+aDv2PJPrl8rV/wZlA&#10;+YHUq7GjKydg30amjtuc5Ghco6kXCvXWNzFgX3cnuJYM2LeRKfa9MG7Tww15sFCXHAIuv05WY68C&#10;9i01xC7NVhxm2KMNnOxJu73TOmQSE2oD9o00tNdws8Wt+E/Y4HXVxCViz9ZjjwP2DTXc2ZdZsGew&#10;60DWf+0DeYIJuDq8XIs9hTzqgH0jDbGrJvzZEH3xrNbzl3G2JCfvETt88nXeM13LImDfSMNFevEl&#10;yQ0VDAB7zftsYQIPfw+femWcvMxkGjxwm2mAXQ3ULDdELr/ACl30sEvwwcDfX+FTlxTOFvztG2mI&#10;PfqFU0OM7AskvPbzY9V0TlwLu6Sqqa8cKO4m/7APunMR1zxxw67avrwa9rSKZMiK2UjV4JtWzV8k&#10;BrP8C/hdB9hrjJ+8BnZy+1pYN5N32MuBZQawR4aEyGeYb/WxQ+HSIgNk+eobqQL2DcUH2NXErTJ9&#10;/8VT0otxlBo7PCDiGvFUxNvsdi+xX94xxNYUBo7sfR+7mnWXeYs9W38ngN3TGZ2X2LP+K4DdFEeN&#10;+4JWZ19MEV8XO/eXun/YmRE7N3rgsj52glv3FYqVeH8FYGXAvp2G2CEqujLku15iV5QQu3pFfMiG&#10;x8/WP7OAfSsNZ8+2uFmct52xSwiRrvVuceVTZv6beTKFc/qhHWPH8CuFvdTvi/h79Llp7FdppwH7&#10;ZhpWghstPqewN49JmcprYzdURvREO8A+WuK5SlgTWKXW7Ij9hV0Nu6+Jj35iz/qvjGOPizP24oz9&#10;KuXkfHW7+oj9d/Ow6zDKIsOi84hdjfXldUqOB+ybadjabTkxqEpvJwIhk4o2RrYH7IfAngL2BEIv&#10;xRn7dUblgH0rDc01Y1XIMKz5BYuEFo2/NVbHX2lKZ95d2gftHTtX7byABBlsmfBhX66I3ct9YkDe&#10;YR964AQdOZwRNZMD83meNG72F5Ficsw1FLBvpXnYcc9flrOs+KZJhqlf1Li+Nli6VcC+lYZhFmOz&#10;ciwjXeZFzgB0gz27juO1Dti30zCZZQw7NusyJ/oHxF6I7DrRNXXAvp3koH8eWz1jIxffJDpgFn6o&#10;GQbUXedmAvatNIycHcUO8RSCtNjTpDZXrV2oYWKWJ/IOu2HTkBdhLQ1fPKVNTw/dushiPbe/gtDi&#10;F1r7HcV+tCavPstUpzXjlnAyfYHJQX6Ni2LN44D9jmLWwOUq1tjzJjw+La72iXGsCNjvqGH1glZV&#10;orHXemyQEEx3pY1f0e0fsN9RhRW73mEdbbIQ7qiwq+Oyq1yUwAmDTf6OKqxJSQ12aN8sabFfR7Hq&#10;NW68dfANtQPsQo3sloKEEhOgsVtnmBDXhFNeQbFiXgbsdxMULMqt2OENcQvsqerhTUkZfsh77Jh4&#10;mltCLSRu+Is7Bt4Ce0iPuJukmlIXmQV7FZ+wF/BPcsWxvWYffC1qsAPsAtq6DWcVY14kRldAItQ1&#10;tn5rzhwZQrcfUn8yveg9dqg3K2LLjgBVBCtrxP4z9O/Xw16T78gVz3ZD7RM77OInrVY6fKOAho7Y&#10;iyti96WowQGx632eY409s+z/u/i6XvTxZu0A+3dZZcXOdIh03WK/Sng8invSx5u1A+yq0VlbMQfO&#10;EBmPcdLXVOlJH2+W/9i/U9i5rRULCov3W2Cv//EaG4HfS/5j/1Fh//vYETfC7nEq1F6wj6rBfv1k&#10;9ID9fiLfuWF/uT52b73tO8DO3gTs83UE7Cms3V7E1bF7Gze7B+zkPR0/QqYih6yIgP2sHWD/jo4f&#10;0WD/PmA/awfY3cb2a2ZFNLLtMeqB9oA9Gz9CY79SeHxXAfv9xL+YxB5r7Fe/dDlx4QeW/9ind+gl&#10;P+RNQN115W8RSv+xCwfsN/qMkt7mvBtoB9gnHWFXDK7oKWC/nxywXzG4oqeA/X6S0/7P8nrBFT1V&#10;9Dbn3UDeY6+sue1n/f5Gl6a3Oe8G8h57/dvdruxvXfEdYL+f/K0rHrAv1L/VAfsBBY6AMJM/mios&#10;c0fvfRuLFbAvEkbmB+xHE2IPNvmjCfcS5vTet7FYAfsiyZTR+vqBG5spYF8kSXkqA/ajSVIZ3yBw&#10;YzMF7ItUZlV0K8feFgrYF0lh93gb74B9oRB7du+7WK6AfZHK/+z/9rmqQcC+TKUvlWssCtgXCbB7&#10;PLQH7MskA/YjqgrYDylC3nm8bA/YF4r/yecaJgH7coWZ/CEVsB9S7N43sEIB+2IF7IeUx1UNAvbl&#10;CtgPKY+LWQTsy+Vx4GzAvlwB+yHlcXZEwL5cHuc5B+zL5XHCa8C+XAH7IRV2jzikQms/pAL2Qypg&#10;P6TCAu5wgpJ0ZcB+NAFyj6saBOzLBHuDs+zed7FcAfsiwRYkIfXxcCIkrXz+5gL2JaoIiasQOXs0&#10;AXYZsB9NVSxJ6bFJPmBfpCr2u4ZJwL5IVVp7XcMkYF8khZ15/cUF7EsErd3nGV3AvkhVWgXsx1MV&#10;E68LVQXsiwQ1TMKU7ngiJPLZExOwL5NatfucFBOwLxOLvM6FCtiXicdex1QF7Ivlc5h8wL5YAfsx&#10;5bO9JmBfLJ+/uYB9sUKlqkOK3/sGVihgX6xQqeqQCpWqDimfzXQB+2KFkkWHVMB+SIVO/pCS2b3v&#10;YLkC9sUKM/lDKqzbD6mA/ZAKNvlDKmA/pIK//ZAK0TWHU/XPIajqgJKEBuzHU0nI/0nvfRMrFLAv&#10;EieE0HvfxAoF7IvEQ+rjEcW+DYnOBxTDOpT+KmBfpFfVzdN738QKBeyLBNjDAu5wihX2YJw9nOLa&#10;7+I1AfsivVbko8/fXMC+SEySyuc5XcC+SEyN7NzjchYB+yIxNY/3ucR0wL5IjKS1zwXlA/ZF4gRq&#10;Et77LpYrYF+kElq6x19dwL5MtPY6hjJgXy6Py1kE7MsVsB9SduwPv1lYwL5cduzy0Z3xAfty2bGL&#10;RzfcBuzLZcf+8DEYAfty2bEzkmx4HwsUsC+Xfd3OHj30JmBfrlfrO8WbgH23smKvyMcHX8EF7Mtl&#10;bdEyYN+xRrC/Ddh3Kyt2QR49rDZgXy5rUBUP2PeryoqdBez7lR17Qb4L2Pcq+0ZwAft+9Te74T1g&#10;36+IfQAvwti+V+Fe3qZu/hd8K2DfpyRgN6zcK5IH7PsVVK8xwYXSZV8F7HsVA+yGL0+QRL4z9gOP&#10;pIB9oVhKMmnEHktaBOw7FYEoC5YNXled/6esCNE1O1UMFaYNOwkUH8h3GQuxdPtUFYMDzrBdTJEX&#10;JOck3/yOZilgX6YqrYzYKyhmlMsHH9oD9qVKpQ27ePSmXgfsS1Wl4Im5wK6Yy0St3PO73NIcBezL&#10;ZMTOI8BeBey7VZXCXp8X+32qUV0kMKu7xx3NUsC+TFUMyC9292UkE+oVlm9+O3MVsC9UDKYahb3L&#10;uCCJoEYjzqMpYF8o3EZAZlU3pbn4MQEDDqP3uaUZCtgXisEXJ2nZtcc9ixixP7hltg7YF4uBa1VS&#10;0lrfRabG+yqCPp89urEmYF+sEiJr5Bcn7KqJi6QisHgL2PcrnMRLHWEDK7YiqgXVfQB78BiLOmBf&#10;J9W6q7iGWtPqAcjVuM6B+LM9A/pRFLCvkSRp/az+TSDtLVPjugDsLzy/941NKWBfI2jcsG1MAtEV&#10;VDVyAcP6i8EN/2AK2NcIBnaWQ8kSTjlgR4/ri5rVP7gC9hWqIFCe5cWXUc0yEbAfRLhviMKePavJ&#10;vExeau19C9j3LQnY+WeSFzlM7OIW+4WH5gEVsK8QWmb5B9XFf44UccSeqUlewL5rYc6rgHn8RzDa&#10;xE23/2vAvmsxjZ3W/G2sPTCIPbT2fYv8jsI3mNXijULOEXsSsO9dEfCFiEmsKA3YwWBXsx/pnW9s&#10;UgH7clWxzPRSHevHQxid/Cr2oL50wL5GVQqRs0j7hJ2+APbsznc2qYB9ueQJOy7XwR4fsO9fkoLP&#10;BbCjx50j9ufah7SYgH25NHbew549N4b5x1bAvlwKe93FHsFLEGLxy11vy0WX2OVk1Gdx+YIH2QC3&#10;kcbOhtgfXwH7clUpYC/aKR0ktfuOXVr/ImBv1WBvPTD8B/+xl9a/CNhbyRgYn7D/xgH748fRgWzY&#10;7ZtdBeytKoK7uLdWOo3d79Y+gHtSwN6qgqKD1RdxE2/xm8jU1+fHtxGwL5fGDrFUiP1XyIf64vFT&#10;I0AB+wpB1pPsYKf6SfBAAfsK8RRW6r+qfz5QHVQTsB9AUNBCZJAV0WLHeb0HCthXSmP/mLTYHz+3&#10;HRSwr5TIVCcvPrfYHz+eChWwrxRi5/nPXgTMnhSwr5QAVyvP1XT+VdB734yzutgxKqyDvcjq1nkc&#10;6f+yFN/BvM6q/UuFXf9cWnfI2rEQO4PWzj7Re9+Ms7rYORGpTKCEblSSGKNAqxj8SoUgWUlyvTwp&#10;ID4814GCBSZ85pgeItLCj8XLdYVTOmztD19NvKMudkbed7GXCnIVw4cpFFYG4eBQmqWA4lwUi7Cd&#10;sDNI7E/J4wcTXV+Y6IrYPQiYPamLnZA3XeyMEIW9IGldMJIW6kOVUIytgIIdKRwdn7DDz+Jb8vih&#10;g9cXWulE7kfk5Ekd7BUhX3exF6r1VjGUYlLYE0ANJRsUagGvVbD7UYMdfxbfEI8e96sJE12xtQs/&#10;sUPZpS529WtWYQWuoiBfAXYG/xTQ6GM8usWOP4uvj4tdQOqjBwGzJ/Wwyy72imQFrUjCVbuPS/Vf&#10;hT9lMJ7zWKjGrY7OG+yCVET9Q4sDTuXR3y7Q6e7RjLaDXS3LTthhBI9qnlaEqpeLVKr/JrWaz8N4&#10;ztTTUJfq1xa7+rnI1MPOD4gdQyjFo+8EdakudmjOHexqlqaww74n0Ooz9V8CLxZQQbmARTrLWuxq&#10;2M9UD3DIhTvEykvfhrcOdgDZwa6eAvWLmsyrXzLEr36CXyA6mOWcnrGrn0voFYRnz/xV9Pe6iaXz&#10;SV3sVPXqHexpDzsU0m3eQdhQcpG22LMDY0d5sGFETx3svI9dPQVQMhl/UStzSOuNYbPDQu97xwB1&#10;gx3KL6bYO9zxkwTNUBe7AjmOHfZBOWHP67IO2D3VCPasrtt+Pa+jDnbcAA39bi12SPrFQeFeHyNo&#10;ntyw12fsecC+A3WwY1d9xg4Lk6iHXehSm7jLJUW3e4O9ANN0wO6RRrATQszYYb/6Pnb1QsDukwL2&#10;QypgP6QC9kMqYD+kAvZDanwBV9sWcE3c9HkBV9cBu0cK2A+pgP2QshtnA/Yda9QDd4G944HTfUMb&#10;VIX2+YDdIxmxV47Y0wJ8MwG7fzKGWZywUxv2vwH2soNd5gG7RzIGVWnsqfpvH3sTXUPgEWmjaxB7&#10;VouwbvdJhhDKCGKlMYSy6vvbT7F0uRoQMH4Owm50CKUI/nafZAiYPmOXF9g7kbMZDAkd7GXA7pOG&#10;6RGqDxdNeoRIethPcfJUkcc4eQaR1JgewWnA7pGGyVCq/XLEDpkvF9ibrJhUHYOZMIwKxB6rRyFg&#10;90j9jFeNnRYQNQk5cGkf+zkHTvUIkPfGEk6aHLgsYPdIBuwFiSKorwZ+tj72c8ZrpDNeOSE/NBmv&#10;YQHnk/plDb7W2OMI6moWkOjcw37Ob491frt6oclvJ8Fc45OGRUygIgliZ1jWoIv9XM0i0dUsShI1&#10;1SyigN0n9UsWfQLsJUkj2PikxCImXewCCqhj7ZpU166RJG5q18QBu0/qFygDxysU41DMI6zT0MeO&#10;KfxYqSrTFXoqkjaVqtKA3Sf1yxEKTFCHl6A0Q0Evj2b6FQHOGKxFxzJ8ofKofkdQbcYetHsF7IdU&#10;B/tvukB60AF0EWZB73cnQRsqYN+rfhl78yK6ht74XoI20y9jb/aja5r1WNAO9MvYm13sia4gH7R/&#10;dbFHwepyFHWja8CPFnQI9StMe1QsN2iN+mEWfuxdF7Ra/TCL4EE7iPphFvRu9xG0qbrYL/eEC9qt&#10;nFD/681vI2hbOWH/y81vI2hbOWF/vfltBG0rJ+z85rcRtK0C9kPKCXuZ3/o2graVE3aR3fo2graV&#10;E3aP9qMPclLAfkg5Ya9CHPXO5GaQDS6anckN+8utbyNoWwXsh5QBu8gHLwXr7M7khj2Y6XYmN+zB&#10;TLczuWEPZrqdKWA/pNywBzPdzuSGPZjpdiY37MFMtzMF7IeUI/ZgptuXHLEHM92+5Ig9mOn2pYD9&#10;kHLEHqyz+5Ij9mCm25ccsQcz3b7kij2Y6XYlR+zBOrsvOWIPZrp9yRV7MNPtSq7Yg5luVwrYDylX&#10;7MFMtyu5Yg9mul3JFXsw0+1KAfsh5Yo9WGd3JVfswUy3K7liD2a6XSlgP6ScsQfr7J7kjD2Y6fYk&#10;Z+zBTLcnOWMPZro9KWA/pJyxBzPdnuSMPZjp9iQD9tJ4YDDT7UkB+yHljD2Y6fYkd+zBTLcjuWMP&#10;ZrodKWA/pNyxB+vsjuSOPZjpdiR37MFMtyPNwE5veR9Bm8ode7DO7kju2IOZbkdyxx7MdDvSDOzB&#10;TLcfBeyH1AzswUy3H83AHsx0+9EM7MFMtx8F7IfUDOzBOrsfzcAezHT70QzswUy3HwXsh9QM7ME6&#10;ux/NwR7MdLvRHOz+men+v3vfwKNqDnbvzHSSZPe+hQfVbrH/vYYPR+99Gw+qOdi9MtPxPGC3aw52&#10;n8x0FfTvPGC3aA52n8x02ND5h7DmNGu/2BVx/jFgN2sOdp/MdIidfU7gp/zeN/N4moPdJzOd+NBi&#10;LwP2oWZh98hMxz/Gdf1aAfuweB9qt9jzlxN2j8amrTQLu0fWWcTOoZNnPwXsA83C7omZjic97CJg&#10;H2gWdk/MdDzuYQ8blQ61R+wsOmGndf1rwD7ULOyeWGeLCG4VsD9RNQ8N2Ieahd0PM11F1Eq9i90j&#10;c8NWMmD/zXqwH2a6KmYt9k80tHajZmH3w0ynsVOFXbzJAnaj9og94Vkt38Xw4TKFPSzghpqH3Qsz&#10;XZWIXGFPAna75mH3wkyH2CvwwEnwwrx4sv7YVPOwe2Gmq+I+9jLTkXVBZ+0Te6YW7wp7pRbw9Yua&#10;4NVFdt97ejTNw/74ZrrXprXXBW2wF4X6LXjh+pqH/fGHSWjWL4CdUXgA4BX4h3ixBtlO87A/vJlO&#10;QuTkM2Dn6gfZYpcBe1+7xS7UDxI6eQZzuy/je97V42ke9oe3zmLk5GuLXSB2dc8iDdh7mof94c10&#10;HANmf8wa7LCA09iLu97Ww2km9kc303GwybLvsibEBrDDJE9k7M439mCaif35dndyFWHALMdEqKT5&#10;AdZvAfuFZmK/vXX251V/zcHfiqZ4iKzCWGlo8QH7hWZiv7mZrhrezxxhLJUe0tU/hRrkpcYexvae&#10;ZmK/qZkOnqmVucmIXTbYq0hQ/QyU+R2wP/Jqdyb2m5rpENA6Mypir0gu82eWVbH65pnGfoe5KI+2&#10;v6arHgo7XY8909iLjzGjIpZJXWjsd1i3swdOvpuJ/ZYdVwXEy3VmVAyhq4vPhMQ84YmMJUHsT3cw&#10;OOwI+y3NdDolHaJiarr4HBSxfyIkEYTQivxIwN1efroD9uKBcy5nYr+lmU5jh0SWavFVZILYicae&#10;VarVI/Z75MEVD1xC5aGwYzZLsmYVd8ZOsXsvFP5s9YxhkaoInIAPqrnYbzQjrqi6lW9b7AsLUPwC&#10;HvZnzI9QLR2TYxjJAPs9ctxxHfGomot9hplOUEXiV7djYbEjKGKPoHFS98ucBG7WikQn7Ayx5xp7&#10;vuCEK/XI6Thzsbub6aofEuhuU6dFH6at5c9Na1+IHR0vZ+zwKKn/Q7w0W2f7W6ZjYmeq4alpVaq/&#10;84kYxoJAa2+x80VDMTpeoIlXsRrcKZrmRYLYi3u42zX2P97hytOai93dOlso7FzNqBHpVAwjZiti&#10;a4eZPF808WZn7AywQyRVldWyxf4fFpxzjRB79ZiL97nYnc100NPmCnuM2CVgl2bv2t/qBju09hKx&#10;L0pkYViBMILpPNOtXbfxpHnowAO7pV5gSveg1Y7nYneancon8Hyp8VVhJ4gUYxhL8wgLoc0R72Ff&#10;ZBV6hgUTxFEJjZ0TbRRPmqpFWwNA7GIf2J2AcNXOJIlYxhA7JKCSuJlPs+zyaGCSlCfs6rfnZdih&#10;U5W4JCg0drje/5aDgTZrOpwthdiXTVNurhthjwA7p4wkRR4r0g32TEes41wH85N+bkzxSak6ZcT+&#10;ZjF2PZbC9F1jL4C2gg3z+vwOQdOvMlP38vVDTufnYncy06lGnsvkWXW2bxOmsBM1Jehix4tCs4du&#10;H7PVUoW9SldirxJdWZpnBdrjMw5NPgbsdWP73VIa+4eHjNmdjd3FTAftTCSvCvtHhZ0UYDN50b4J&#10;Cc0e64GSVHf7iCNB7D9DJQIKge6LOnmNnaoHSmPPRYJ22gb71kHTGvs9XL7Tmo3dxUwH37qgr2pG&#10;/Rmww0MAUU1F2cGOfS5iT9UPEWBPkia6ZhV2hTovwBWj5hcJWm4IhkuX2cahFkxNbI+GPRGUPcUK&#10;e5lh24fv/KVMNXbWNnto/4IqWs+AnbTm+BXY4bTPMMokqqlXsSBfkk8khwDKLSNsMPl0bHtYAAAg&#10;AElEQVSOA3Z2j7ieac3G7mCmq9DvqZp6VHxOBGBPNXZFUyZD7BGApu2wn6s7UA/BfDEdR0c+R4A9&#10;hjO+qGU8y39fA3ZWb9fu0E7MIVz/9TFTC2ZjnzDTwZRKYX8bc/qq/vuksONDcMIOHS77ocX+E2B/&#10;btLWYLRHq9bzKuwfETu6PZ+5WrTn9ebYdcg2/LMX7BNmOsg9rMinj+QHRbNQ2OU3Gv4Ju0JQqB8E&#10;NPtCdfu6tcPTpLHXQCtf8FEwjk6qxVussWc60gHCLDT6jbFjx/V6pav++SpnOena2JspmfryKQyx&#10;TxDtUJywZxo78Me0NOR/wl6gLa1uKhHMjs3mWJMMbAUae66njC32LR1iuDcR9vS/bviwzdBs7BPW&#10;WVyOKb5MY/+gsMfFU3zGDlP6E/aXFnvRYtcFKJD9XEpoEhIUvnLWmGhwpZDpTn5L7PDo6fHqRfqC&#10;fTwyYsKSAimnUDxGffkvNfvuPa0V9jyWYK6B4kHnRn5q9hhdgXOgFjtHn93cMPMGO3SwjMTaEhzp&#10;7gkWcC9iQ+xPp8o5j+l0n419wkzHP0QN9q/UEPteIVDY60JmRK/bRQp2G9nt5NMWO0zkMCUd0hbn&#10;Y5caO0wqC5JgcgIkwqlL/KuuWLWddfwZVnAa+2NWxZuPfbzTYp9JBtjFF6TFTojiDH0uA3MNYoe5&#10;XdZgr9Kocc4BF409bcKj5gm86jyrIGD2DT09PzLVsfLFhk6RlxP2La86Q/Oxjy9IFHaK2L8Cc5nG&#10;HiN2NdFSA3gHO/6Qtca5WtPGho5VppLZgVAMsUuSwJeOBUywgE3KEDvZ0AX6Ur80Y/uDBsvPxz5u&#10;plPY4yoSmUTsb4iioGgwCfDZTw12hnO75ocO9qSZyAF2kc7Krv0LfBawBGWCRIgdDWXqRHWCkXXo&#10;9t9Kzxp7VutcrMfTfOzjNPhn9a1HbWsngL08YSdd7PjDT5k2zlXt3B1zCjA3eRZ2bFnQr7NcgJ2g&#10;LVekTlajVR7+M+N8K1XkLyfL1XZXnaH52MfX0zwvyBP5MYNevSJfklxjf4IRHifXiTo9+wTY4wH2&#10;CODQhiGdgx3tI+B9Q3v8CTt0G+qUaRnjKLOZGIQFasvVQ67fro89K8h34HtB7F8R1fjKBOZ2Cjv6&#10;W+Nfm9beGud1qUBcshH1NYHdbj52rrGjG+YjeU972GPoAciWcyuWnbA/5PptAfZxMx16XgjQRuwQ&#10;M63Wy6X60omersc/N639FGalA93U4EGgEoHCXi7ErroLNaqD25VqG1mF8fbqmxeNz30rcfqqDZab&#10;R3I5aj72cTOdyF4YeY/Y1QpaLcJKIgAkyVmO2DGWUmGvT/EWjU22+DYp1LJLHc3nF6BAa6i63gdo&#10;7/yMHTuSFOM5t+xtRQLY3yVL07purvnYx810gr4INbgjdqmxlyfsWP0Vktg/5Q3/k3GOfCZfJ5yW&#10;iThVIpiDvbGGkjdJFWm/gMAJFWLPcVqHve0vM865QpjFKT7GaCZ8RF0f+88SsHPA/hXQJt8nGnuG&#10;1tECsdd63l62y3VB3qhxgKv/VUlFFmD/FDd+/irSsekn7FJPG7C33co+KzF5N3uWDzqjW4B93Dor&#10;v1Kt9XNU8+8UdloAdqKxlw32TF30p1rzF2fsAKaMSKpGd43985yG8irRLKZGdfVDpbGrCdVXLfaC&#10;fALs5UYU8MlVi5ofNfZ/2eaqM7QA+6iZDhoY+6iwfyIJYM+KUvu/FfZygB1tKiXWLgHsAr4t9QMY&#10;58tPs7BjHF2sZnbg+sBrwIQqeWk+YRGjbZxt1fhgnGIQ0ocXfLwBfgH2UTMdYn+nsD+RGLDTF8T+&#10;NQTPauy5ov3f1TpgWpvSWuwUjRsFgXjKmv80p0N+RSO4Wp3ngB2sNOJ9Dzumwm2X+QorCwgzQewP&#10;OK+7CfYv1dj+RCJYzAF2UutwOlyuIXb4Ms7YIf2JAnb0uhUQdTs3nQRjl7D2CYwkcEbxIVGLjpdm&#10;/sA09mIr7LBmf1FPGYwyeuL6WFqAfXw9XWBsS9Zgf6+xkwZ7pjPRBGLP2zr/0C3niB06fk5qQZsl&#10;mbPQLNbH/tRgZz3s+YyTrpDqt9S1OXoHFPZsm6u6awH2cTNdF/tH8vRVXCYk19jRCXnCjiWAW5ts&#10;gx0CKSudks5nEdJmMcROa10b4wI7ju3kh2zGSdeogIYuYsR+jxIqE1qAfcRMB/HJBPJNM/YUF5/e&#10;RWoFw1KwyD8lEpLR1PXSFnvWjHowoGOHQE9XSPXD4C40iynsf64FbXby/qyeouznpmPX2CWWrdpE&#10;vDEUYAWlT1td1VkLsI+Y6Rgs2LCWBH9K2KcvG+zvETs5Ydd2m0yPemrZlddRDzs0+HnGbDSLSUiA&#10;goBZmERo7C+N543hekEmd8FOHi/C5trYMaUdsL9P1E8RWFAyNY8nWA8SlnGkKSUj2xy4KuG0GmDX&#10;JcXGozm7HyNSUwVJJUkusUuN/Qe03KT3wf54mwsvwD5iplOzcMT+JlGttSllAajVDw12rDCAlWr0&#10;D5lqqJyqeVgfe6V/cy5AIXU5DE7iFrv4rLoMNbbLBHMj0BUj0s02suPv9ccB7Mk49mqL+7nQAux2&#10;Mx3AQuwfYoFlIDV28MapR15j/zrRE2rsxRF7WqZlH3tNCh0L4zytqzR2RiLMhPgx09jfqWldCp+H&#10;YQD1lthzhpdywH4PLcFuNdOpLz9B7B/JjyTR8XOQ6n7GnhVqOY3xTVhTmPyUqkG3/Hc8vcDe+End&#10;F3HwJEEZBR0e/4niuh0eLczHQOwZbCKRu55wpXiuB6gjYJct9nfoFCHa0w3Y07r4nsQl+UByqG/C&#10;MkUbflC9u+ri0VLTxV5o7JW7yQaHc6higRlIQmF/o2tVaewFuuDKbIuyRbhOadO5ID8r3cWUzm6m&#10;g24dsbdVRDJ4CcOacDEPDhe1VhOwjmJZobDIWGPPjdiFO3auq1h8PmMnLfYCT/gTYt/CSqcj9HP9&#10;y46wW810gB3zkKC3pej4qFrsJZYxgtE+Z4laTRV5kat2QSpEnmMphPMVSDSz7gikxIDNBu1wrzI5&#10;Ycc0DAkzDYX9/RbY0QbdYn/GieQusFvnRQp7pLFzLBcEx7G4KUEKLQ+rE6YkFYpCXmR6Jqdn9kU3&#10;oLmMMH+pfOeMHWaTxedYG/cAu0R/O22xpxInGlt44DA0vsVewERyWJ3r3ro2dtQXut/Wr8GE/XuN&#10;ve3tc6mGefghxVqVzZ5t/Wk7YOfU3WYDj9vnWIdY/KYW/jpKvcm+EjDBiHUMzs2FoXwtdqb6mHQX&#10;xlm7dbbF/i7pVANLdfKLJKcpPNG9fYlloNsD+UWMI4wkWG7aUYD9qfG1QwXTtuonVioqSa2xr+lt&#10;/9HtsCoGv29raEK75S48cHYzHW+wf0z620MCdoydgx4fE1P1aI8PQUOivMh5A+yF264FmEAFxqHW&#10;186glGUz8RQ6MBsu+cPifCj8xI6rySqBo1vs+itZdtUbagl2q5muxf456VdfKD41rb1MmrKAp0n+&#10;qYb45fRtBnYsJIzYqcbOP57/TugaOdoWsLTZ8Tb400EKe3Lu5PErebxY+Ztgf6L914vvG+wYTdem&#10;hunE5Pb6l4kEgP3ZCbvOjVWrt0TQJv/x7fnvmsFFjwJLv3+9JlmCfevEDEctwW6F0WL/RPuvY9v+&#10;MsG//J9yMJmwNmT+rIuWCNgjp72CGuz5P502iuj1HPClx0zHbWUOpzNJ70nhtgyo0Mne2jaqFX3M&#10;DbUIu81MJ6zYc111sE4aItjs+yuCC2sAx6PdsLcLZSP2ItPuGLl8jEXjg2vCvYL+0jVpbZuY4ahF&#10;2G1mOsT+BSHf0f7ruoQMYi+b7/6XqWsgdic7h4xw9p632LO6t1EseGTRQEu+x0v/3uGUF9LYv3Fc&#10;Vjz3scvHm9AtxG4z00GD+i4pBr0aRDGWiD0evjlyjYg7YUcf+wk77uKc9Y7AtbuaIL7UyyhUaHyi&#10;jtgLiOvrtIwHbOzXx/4pFoPeEC5SfsDpnPNIx2ud9TytC+yf6BB7dsZu+MCTqsCLL6njrlgF3Sl2&#10;m5kO5i9P5FPyx8s3fm6KNyH2zOnGAKMrdsDdYgc3THXx3HWxz41ehmVLBVE5Gjub/gs0z+wRu81M&#10;B3trSgurFvv/7ric4dS1AIXUC7e8wW6oCKarDC/DXkY97A4PLZiZ/9qZ9T7eqn0hdquZrkAve2Z6&#10;iyEOcIM5Yk9dK4A02D//+z9AvLUZO8Yt10uil6FGXpW2nbxLvjr4Ibs7kO0fO8OacLnxLZnqNFRH&#10;53PpbN6SaA1lT0290c8G7BlGaCOAuXZ5+Ejnsd0FO4YRnbE/XmhNbcT+8+QfWc10UDnEktLNRBMp&#10;7Yjd3bxVRYj9UxNQ9Xk4lupVRIP90zwM0HmdW3vpsggveg/sQ5ahXITd3m/9ubblkOPXDUZOx6+h&#10;cndhYHwe+1Fj5wbs4psz9mJmqAuOWXE5B3vVixTaT2tfUiMdx9TCHTtuQeF4arD7vrIG+0cDdjxT&#10;gZs0vczEgOm3gL1C7IazD/W/dFepjxdRVT8ydu62fKubCibq/HgJYcSu8x6xZNJM7OjW02M7OO4z&#10;F5uN+C9+6fyyH+yOhouuynajEOexznnb+ybkPm9q1gyx40RMaJNBMhMDPiYRhwkNYnf56IJ2f8lm&#10;XW8bLcM+p3ZYoxJt5YDEeYqDW4cwlxVTgqmSzR5Dhm4Yq6LoKeIi7K/zsPdWOogdwwofSMuwL0gu&#10;KdEzBkicrVYa+/Th4BJFtyhrozgudQ6Vl+nM1vcK2BlvHK98IXaHh3dTLcSezb4QuEDEN/Oxu7g7&#10;VQevsccje3rq6CY5N4z1tUrb8ADIunca24fYiwdbxS3DvmS8ik9eONe/0NgdDlezv7fYFqOmrrNB&#10;MBJAzG460zjLADtmPCD2+sjYnbbzHkpby5L677+4HZ47BjeIxqKHJUgtrbnU2MXcWIsOdqrO4vTQ&#10;DrDP3FYYjMy31TLsi7bebbG/ONk86hnYYdz+CrFT6yEMg/Jz44xvTLyibR0G+KGajV0bpWdd1WUJ&#10;sy72fhn2he4F9oS2cVfzG2AXkYOrE075Fmfx1H5txJ65PnIn8Y+0W37D6YHvY4eI4XjWVR2GhBlZ&#10;oSZtix0rUzmHWuCWQVO7CWDqssIOBlrxxn5fxSdIyMnKudGz/C3tYncy9vTHQIjaxfxLZznU7VlZ&#10;unoh9gVmuvrkfJ2DvaQQOjMi7OyYDtLmH0awC8CezNqyB7qb8hvaYodXLsMEh9dR91P1DiI6vddR&#10;f6idyufdB/sCM13dxZ65HI7f+kRZeV0y/rX+X6GFiY/2ZhLr+uazopcL2uRvyBP2KYMx3s9Fa4f0&#10;XpehCqTrqMGlJnZhXBePuxD7AjNd3WCXUMQoczkcsPNs/AvTc+Rn/VWPYYfIq7m7CUCLkrq0lowq&#10;XVorG/8TvJ9+eL9a9McuwVgovfMhluuko9d55xH2T6n+YtwibFyw6ynaS4M9e7Ydp2uTzUuMaeqS&#10;U4isKkmDva5H714MsZfkf0wcYle0sH9PMJBw9DsqXeN4zVqIfVnpH/YeFzO5o1cKKw7X483zArt1&#10;8FHYc5z6ZfBHbrcrdDIM1fb8D2fsIw0Nl2p97FixyXUyhA09KenYVP3/yVydA1YtxL7MrcRORemc&#10;sReXUbCXx7zDLTVb7NaSRDKFt8r4BzjAsYKNjvwG7DrLK9MBlaNuAk6fL7HXsH+9a5dMoKGn5ejm&#10;QszZJ2TVQuzLzHRnn7s7djmBHfv1l/oPgoLDcwI77ic8CKO3njtByJlOm0T3v059HcMOVZEusM9J&#10;uoROqYI6auLfWT84hK35hL2cF2qBpWf5eDvRH/+Zx2gDTUawY2njTGN3jOKk8OUgdmjuv6MYzzse&#10;x82hw7nAXrpjr87YodsQRvTQCcm7YF9mndWVhd2xJ9Nb42rsasz+MYPTWqd09ZdYAwlHAddKSGWO&#10;JTWowl6S77GEKLR4W0g4imc8u8Te7lTjIMSOTR6xc9MDhnHkzjk6Zi3EvsxMJ9usdkfsUVMIZkRl&#10;BoNhoUdeGdux64pnuH52tZAr7Lmet6uJ/HdQGx7ndxg+bRNiv+wL3VOsnbBD2vadsC8z0/3afOdu&#10;2CsybdkpaQf7mN8GExY0du0RmpY2FalZXBXB3mZVrFdzE9jFELtzvieYF/IedsPfVWCvvhP2xRct&#10;E/fAKjfsmcZOJ7DDJUuNPXd7aEsKKz3V4qCwlnpaIz0nHa1TzalifhkzXrgbiTDDB9btiN3Y16mh&#10;H7C7WgKM2h57OhP7xOkw77FJSBgrOIF7S5Y4pWOO2AVFgxHJyrSEnQwjHTQv6Qh2AbkajPZfnGFQ&#10;w/jshMPFATv81vuq2Qn7Pcw1C810NUyM3bHz6bmQxCl8EenxurB/wYhqJnYsSM0I5Ro70Wmdo94h&#10;QT4k8qKNztl0sINd/dUzLuC7V8McHYjaT++CfXGFbpbDl5C4rRfIZJBFFWEnT3Xq3WUz60jAP7qT&#10;d8Wu51eMU04Ru1p/w6g9il0aBiY2AzuAVuvRFru42Ascd4nGQWaeB/9SS7Evjv7WXrjYqSBk5bDe&#10;xRw1qDMM2Kt84uINdsfiQxFgfy1TljXYMduuHHMTGLDPiqjCbv256GCXfexpg/0uHrjV2B1nOf/z&#10;5Hq3xT4WWXO+uO7kHceYKtKZ0+oSuEsx15XvRrHjNKM//3YN6MFPoLE/X2JvzZqIHTc6uou/fWkQ&#10;ZZPw7BxqMe2zgfi5Cu0BDiwLvYOIa2IO+Ymq0VbqaqkEdiTU2MdGHpiP9N93Dh1E6y96jGBDs3ct&#10;dpgDt7ZKPNcdsS8MolyEfXRDXl25OneKO1DzPvi4L87Zl4A9rjR22JM8g5svR7z6upenvVeY4/IN&#10;97ksf8p1oK74Om2wQ+4d2m3AFA9u9uh+2BfXaGBiNvZRs7z6mr9EI7VDiG2zHnxxre8Oy+YqBhs4&#10;YpcRdrblh9ErsctPNnjBog72pEnXfFajDK7QwW1ZEbAGtdjX5dncB7v6Fr9xw05ra6GERoXuVR2w&#10;i+Zhe3H9ymCaqLCzWGOv9Rg71WlfhsW42uiKT0lTWqdMm5H+WXX5ZYsdHFloYGRYmYuOn21ci7Ev&#10;s86qe/6pibBxCqwStJ7Kh2oGUxlPetHLZpLtbCEvNfaSnrBjrsRE/3rpBSwcr1dUScMDQ4b72BVp&#10;GPsRO/b4E5GlE1qMfamZTiehQ13xzOFoQeupglVCV4qRyeRzxJq6KM6mUtx4BBlXTTUaF+xtleFW&#10;y7BjPfxn3mCHWRx/BOxLzXSsjU1yWgIKWo9gwhQVqbFXyeQXUcBOAsmcJa8C3CxZGnMhXJFNLBUv&#10;sbv637DICvKADrzBDs9AM3nn31O9irgr9nzZBXHwwu0EMoejBYXls22djJE31Qk7nTgZ7ksXO7vb&#10;awxoPGHX/42b3UNHdAnEFTuvEz1va4I56kvssmntpX40XINxTVqMfal1FrGDO8wpjBK7u9jWs2D9&#10;WPkVjrsV+q7GJGORzKh7pm+WlvqsbRMnZLJi9HLsUYMd3Eb6B9K4iU/YsZIKxnp942Kfsmkx9qVm&#10;Orig3lLAFbu05kNhkJZMxJfwfcWCjp8LsQvn5Ax9gXYP6DbggU17hxT2f8o7vztjx51xWuz4A486&#10;2JlsFvEYVeoesWPSYuyLzXTtmvQK2LnGjukRVTx1RxLql8jp1toIbk89JE3bbU1GbDrBgmcCp63t&#10;ZdyxQ2wQxp2lDdsedo7Yfz1jX2GVX4x9sZmuboLZ3LFb86EwsRlovzhjd86QgG1tsG/Qv7Yfl087&#10;BXnGm2I6Whr79LdaUsTexEpr7JCf8THVpbIAe5XeDLvjligrsGPaqVPQtMZum7ywLvZI0PFz6aiY&#10;wrFzxEoGYgC5nP62Rcb0DpfN/SB2hzL2ZdrFjkGzuKXSux72uBn2I+a4m4X5HpdiX1NBt/x6Dna7&#10;x4uBOQs6ecA+2KrkUgKxM429nLp9HMwFvfxuq2nbv8hgpShOvQpiLx2wY9wvbJAJIRTlCTtkWgP2&#10;sgJTcYO9il1N/eZ7XIx9qZlOiX2Yh932WGMVKfCLwr1Mxdg21YrK+NOke6eu9f42tcgNTcoFO8Zk&#10;NAeiRZhNG2gFYK8wQ5A0yXDwWFeQaf0rrOQgf5o0mfZVeifsKyI3iydX7DAac6vr47XC0lTkK/gu&#10;JiuG6wyJMsNJBZv6zhB7mRuKluArlgBGGMHFR/KE2KP2TLhzcT5xQdWtP+soUE6LJhkOscPjfMaO&#10;k3wwHrLlG13dCzsmPCdi+r41dlv7arETR+zYgNF5Ol05gIBHxWicgItZMvPwZfEhqkheUNHF7uKO&#10;gedEqJZe5EW73RVtSm+9qnGuxELaDfaSEvJdNnlKm5ZjXxxE2WCHXaIm5wcQfWjfh7mHnU/NcGSi&#10;G3CDPR8/GmMZrdgtMzRw/NdSDWHFR5K1jwY4XiX5lE3c3gn7O6LWcgJzIE/YMe3te6qd0JAMy+m8&#10;VP0LLce+OIiyrfIcF9NLkCoZK/yPUbiyCWeRUyfTk7EG+2Tri7D+vekgPIv5K0e3GRijOIRiNK64&#10;EuuiyWzi9vSSr6QQblbmJYZv6uD/usGO0Tepjgvn2Z2wryih+3IKtZg8VH1Uu+sDa0K2XvTp0mFE&#10;Z0jgxeOpp3YcOzePKLwthMDfxl3sWZlMYD/Z5HKYD5ZpgemPiB1NsVFjkwTs8i2pmeobZtbT7Or+&#10;2PPRQyE83Y4dMoLUEOoUPtlMhzR2XeVgTLjRqBW7ZSJxwo4GqcZbpZ5LtXQc/7qELoaMeXcEPQdU&#10;UL3dtbbbxE1+Ng4978hHUt0J+2LrLGDP6jawqhi/XDHWJ5TpKxpBHUOSoYjUjbG/b/Bo7PoYGIWK&#10;SexUs4BRPYUnJccSSyfsaYs9RUPGW4jwu0snv8JMV4DdBByYMMUdJzYMRO2ojDX2sWyY7uHwD8PV&#10;gZjGXo9hJ+YgEdyxBOZ1uOrqYCcT2Mt2FOf4BEDUprpNjmatFjsO8mBv4GgGJOT78U8wpuXYV5jp&#10;GuwJzK8mTIzlmKepjCI9lRuPtuupwZ5OYSf1uZvuC1ugeajmn6NmOg89i6DNJQH7eDBRg53WhbbB&#10;qW9F9TYFZBCVfeyRNvqn9Z1a+wozXRNhk4PtZGJK3VrFqelNSVrs7tXmmC4Ca69y0wi37DQuUlO7&#10;34flbQkKrJ3RHvMDju5jV9OBWuqfZ4yLhp+qRK3+o2ZhqldydYMde38fsedt4Z1yakcY7XEwV7DB&#10;xGa9tM9dr104YufpCHaZmrG/wuwdPa6A/XwMm3K+crQYq/6v+ZyAOVJsBtjBVcBwmL8X9uVmOlz1&#10;wqCOGcR09Fj5La6Tzb04YOeJg4XurBb7VJxtmUYW7LEdO8vBUwY3DF6VPvbR63Gse0KweePV8Tei&#10;7labkTFgTGPP6gifgGkP8IhWYF9uphNxE2FTpmzSD1rpdbLxPfhK4Bt5dS/T32Kf6h+wOpkNe9nG&#10;Wl3eTyZo1dbFvMA+erUWe3eCW6hfiiaAlMGpsNmrVqL++w9tN7hQK7CvMNMlp1ALZ+zZ5euy1oM7&#10;fCOvznXf1NCkM1umekg79mgEeyJos+lcfgXsai6vGjYsCPBLQrsNTxu7lIfYf2lCLUQ6HfVQaYdZ&#10;Nrg8xahZbbJ+moMdk0+msGM9qML0DoY1muOVOXnToOtN6eri/dQ6FZkmvRB8aNg8l3GLHcf21zKW&#10;98W+boMz3KoRW/tE/6yxD1sX070AzpXYZ+ev4KWZ+k8+JwX5H8wbwwANaraQcdIE5la62snpXFM5&#10;QDpqNukVsK5+DyMYS9tKpDqoRpImg4/fJahqlZmubkItnLG/Di9GOth19KGLvgRvWF47VFUobYYi&#10;Fmc8Nc8hhQX75Jy7qVlaXc441OSHylSn3aGVDqxzGtBlqZRZWoF9TTQd9MttJ++CPRq0dl2Vai52&#10;sPWqB+ZPDrsJCCt2EtkiW2SLXfaxT7ZLxC7SwfMhCCZXY+cEXQHk3za4K0Yvz+Kuu2FHn7vT2A7f&#10;WWzAjuuZUmN3LMWJWPJRO3/nDi1PpO7JzfeKb9GmKZ7T6Kexp8/GWGLYyEoNSoxGeqyv0um4IBet&#10;wL4miLLFnkzHL1doFRtgl18g7/qPMMXAxuIgnRzB3IKmS8sTiWwtc4mij72Jkp4uo4DhkwbsuKFl&#10;rPqOSEcZQYe/qmhNozXYVwRRtoFVZDq5w4Y9hlkS1zNLMQc7mIhcrHpWSxIZiVFn5OmE/RQ8O41d&#10;REV35t+5VgobC6O5jumc62r6zqe1BvuKaLomwsYZe4pmqq5kisn9DXbHxYwgLCWxdLNrlnlufkOO&#10;mFo5+Xzac0K0j9c0dhyyBB2+8Vf1f8KimoEDNlpZzOCs+2EXs7APFkA62UGh17sqOlYFSpjq4tVc&#10;3OVwu13CHuYF8RK8DW4/YXdIALJh15eDICqJZTCzyTM5aQ32FUGUc7CjDXzweSXWa+IEyxGOVR3t&#10;Sq2HcozXxfHpTxMH57Z3RsL2INYH3IKwaeDJAeOCPRrDDiGTpWryH68xncM7WoF9hZmuCVTQY62l&#10;Wn4rjf3yVe37bBZwIzts9ITlCMEVDthH8pOEjrqzvT2yhuEQLplj9GxF2qmjQ+GOYhQ7BEhz1eTf&#10;rjDM9bQG+yoznQ7/JzhdHt/lUEfHXr5aRR3sE7tnnYTYIdQcsBs+eiudgJbb3h7B/qp6Ywiq+pBg&#10;mAx3xa7j6GzvZTCDpdC3TZ7ITWuwrzLT6RqxMcQXTuyyHJnLUJ2wwzfrGE3IwMoOiWXwN8I+ndcb&#10;QFnfHsMuMgyhVNjBfaRdRA7YIYLOViBEflHrTMrZG9SOXG7w0jbY0eqAs2pYUOUWtwcI2gGWbMv6&#10;L2OSyFioneGi2HUkbax7ZjuO60QK29tT2BPEDu4jnSLhsjE3BNePHCZ12uwqC1lHa7CvMtNBg5K4&#10;p3rKAbs96BkjSeig7iKDyTKjLtll57+R8SlFdhw7HZ3S2T/4M2CPT9jR7z6FHb+qqHMAACAASURB&#10;VFdlxfiqEld41bUm8quwrzLTtdgLkhYRpyO7p7KIE901nF/7U4OGZSPPi+FU38M5GuwjITmYPWt2&#10;qYNGurkW+1v4ZFmL3XohfTX4HvmEMQEcjtXE2sNdq7CvMdPBqAcRCeW7hMAuh+gc4aYHqYmZ7i7S&#10;ZNTF7v706QV308kX9nVVgeHo1Pb2CPYXScFJpG6qiqDTRtsGYrcP8K1TaXS0ci2Y6qa7YdfBDjqm&#10;hJapLvxmnNJzbQvtYi/blDAc8NznObpfb7ATe18dVaPY7e/UL4JW8TP0Y1UM2DFSE58vax7IyZe4&#10;yscxT6uwrzLT1WfsuUj0jgHGfq4Jle/i1SMExemeS43h899lNWDXNe3trd2eEqNPQ82v/0G39pjl&#10;6uYusNunY1UCs1n+9dXmaw5ahX2VmU6p/Aaxqz4xwf1BzCu5plS3/OKMF0PrMHtkHna9ZmsWcMkI&#10;dmtKjL7vrK4N5nGwJwL2BLHLBFoFzs5lGztovqkUsY/s5Xt9rcK+ykxXNxE2sHSpEkGqqC7NnjFt&#10;kpHpJfZUY//CfSqvP63GLkewFxgnaT0tYh+WqYaJNmLnmfpxBnZMZXf9DFfRfbE/IXbIAFGjNWzP&#10;YJyVcwLWGJm+dl6hmAGF2BPHDZpB+Nla7PZJVgHROuPYDW4AGHawk+eZOoNEZ7Bei8ftgGaSoJ5h&#10;XxdECT53zAXJYX+nVDUxDLURhs4O3C3dfQ7ZdxSbvETsMxN+4aJxW8HIcmPWTCgUJC8YZpKQoqyw&#10;w7Su/qXuYocg3C9tM0+dj+cR9nVBlCfsta7ky3OSlqmxWQD2srPhHQbSlmDjc6ox3FeDXYz0EgXM&#10;skaww+3EgykFa7A/Y3PoYi8y1afZsQvqFfZ10XRNqEVTUzcH7GpKXxeGKdoJ+2/6dwykVTMBFrnU&#10;GL4Q7swMhgP7nADtQ3YQeDvpYB3DPsSIXduBpK6fhddgEBxpxY4fwDX09zoaYocyWI663LB6rtDn&#10;LvSqVf3/DWb3mswWGEgDhWrgbn89F6RzKy19IdwWPrcsG7RKa26EfpsaozYhWh86+AY7OWPHnAYb&#10;9so37OuCKBs7ma6O3hhvYEpvwNFih0kTdOysiz123eipEWLPRhNjMP165KlIwT44wP6qnqZX1cG3&#10;2OG2ntvz2e8Sy6aOeIFvoXXYVwVRXmLHuVwkCLVg/xijzQPQMxheZLwCezrqxYSqcJUdBObVDI1V&#10;kOYM2PX221jQosGuntDEfpdEUJfipNfUOuwrzXRo+uZttQb0qUQlFHG4LAmL2KUu5gJGWf4Rk8x1&#10;2MHzzJklTLjYKfLFLELejFiBwCVAjNizV4ju03+JpXKe2/Ml9qTc4g2dLo94Xa3DvnL6WfzQ2uFh&#10;Mo4mNMIhbuzSSovYf3eJndZYjfZZzLjjupmHT2Dno3586AiiYYIcZLezH/O2BgMO601/WIzFDBaE&#10;Vo6bhl1L98UOgyBih6Aooaf0EDd2+S0gdnjnm1T/92PjKsHc3xmeVxCskttidtZjRp+KimRVbMCe&#10;cVr8kLe14/8C/7ycz2fFXiJ2On3n19M67CvNdDj3wYYN2E8ruZJeVrRpsfN3Cvtbhf1dgx0q/lpK&#10;A1qFy/WRDAd90GhEL4nUjGKInfJ3Fzfe1kiUY9gFxpVtaJFfi32lmQ5Lzpyxtyu5kl4mpOjY6Ayn&#10;dfxDqkvrl/S/HqsIaZHUMZdTpZIs7oHTjctomJTEvyBvR7Bb77LyDftKMx3uEgVpQLq4KmLHWhGX&#10;xnms/w+hFapzh/+jF7N8py1fI6GQxmvqL3giMaZM6di75HeG3kLnRGbdl9pQ8PFEHJLY8u1upbti&#10;R2BJHzss4NMi6QclYCcP2Ksu9m/0Vz8P+ylmrTj9Y7w1OnaSypjWobPbe09DG7gl4iIbvyefsK+0&#10;zsL6t0pgXkhacx2s3MS3JOW9M2MnP8DezLbNxctsOs2pWd1UDjRK0NGzNImtFx+HXObCnvp2kYiR&#10;s83bnO4aWod9rZkOsEOQAYYY6H0uUz3u9n3hMHuDGMIWe9XFPs9EfPqGoaFL64Ar6OhZ/tHYaWOr&#10;7T5JvH3GrK59fGa9w77STFc3sSWCnMx1VAcH91miNTTVJhtcs7fYZxs55Kkf1okx2fAQvQUEHT1N&#10;ZVzWM9LvBarTxaxzX/z+xeGx65VchN/9X08HqTaBkRU97Jx8O3+7FHFqkBq7oRVqEhPDF/lAjSd/&#10;ijt5WbrXh5+sER04q618w742iLLBXn6b6LVbgz0B7J36PZLoTdfRQPuxbfpkQZqIIGVcnLCXpr/X&#10;JKawG0/+LsJctfPFCNUX2xn29cEBGvu7FruuxEXB/sbP3aVsVkZctTHcBRGmABhUNTcXsExEouNn&#10;EfuXhi/bCbvxuoI+y67LhcdQAxwuZq1wi6aLKir8wr42mq6LvfixbrHn8L0W52+iarF/TxtTTaTn&#10;eLMH9zIVqe4jEPsHw5eNj9tUJ2/Gnr1Wcef74wlv9kkYwU5xNeMX9rXRdPD9YrQiYIcApFPdveeq&#10;+000YyQY5OTbVOemk3i+Pb7G3TvQGYZBENfFzhH7+ZSMKtwYYcts5ymgtHQF2Z8Hww41mvhn9aGf&#10;VddRnbbJKHr7qzaFIRA7Bs2D9yKuXcoK9lVCPX+0q+ry30bs6WQnb96PSGT8c9TFDqEYWCLBahYq&#10;Kh+xrw2ihBuIHLCrfhkLU7XZMBLCJ9NF2FUDlCfsJsMDBn8sws4znhefO9hxV4FR7C8n7B5Z6VYH&#10;UTYZYIg9gi2wvmrtNsVPpFvbhGTaC9dgL0mEs3CdwjpDZQYnP2E3hbwUAGoKu/FtxN4ZN17hAcZL&#10;WBe6L1XiIfa1ZroBdljJ6d1RIPe9eyCGq0bNPL9srNhsctO/C+mK4kAB0QvD/T8DrMXY+dsu9iav&#10;WmM3TT+xvxHggaNO938lPQD2ZIBdz97SftdoxM7nGeTh8+rOHUnI2JQ+/FxPYzcnyyrsGSezsDM/&#10;sa8308G0msPUCrLcxcluA/PpXv5Cix29deXbBrtlj12rdCraSz2CHYt8Czp6Ggv2nGfdKguv2Bc1&#10;FzP7fViO2P0KqrqGmQ6s8NjaAfvZboOR83knpxixY146/PCRkA+AfXKrnwuJ05r9xZZHheWqBR2+&#10;0ZF5KgvYu/W+efcZMzsAWFta2i/s6810mNd0wk5P2CPEfnZfY+QjJk9lEG9BsCpBuRK7yQuui3zT&#10;yZu+1J/VQyiyrlNP2xnP2A1dxBm7y91fTffHDirfJLpmvLbbnBIm8o71FR8PNH1kYKUlWKmqpDOx&#10;ayowtqsRRBrbWIl2Qzp+w7SuL+uK/AzYaXcnAB3u1Xb0ZgdAU1F8vDTf1bUW+3rrLJ6FNFM6xE7g&#10;WQKrO+xze7o/zEBKywb79wux10gFsLPMVOWwxpxIN+z9UBDwEmai92c67qedQxor1aK1Sv1VuXpu&#10;PEtrsa830+m7gIQYGMphI7QIsGMINW5m3ghDLVJ1IGBnCju4PmU6F3vc/sNsZW+wFtjE44zYWe+v&#10;BezjKmj3JdnDXjwZvbzR5DN2A63Fvt5Mp+8CfOi8ae0Rbn5HwZFJotNQKVN0xMW4Axj7bil2FGIn&#10;/6lYjB0/dt/9x2HvbUF7R+Hp0UqXW0okSU+xX8W4hAOiDpGH9MeyWZ2Lr0l6cl9jLhQYbIEVYRr7&#10;fM8rShehJN8bTbu4mBqrCFlr7NUl9uQSe/1H+AeuAT1UbPyuyGi5lFtpLfb11lkUdoJEx1tgUGWz&#10;oTk5VwZSYyc5YYdNer6ha7FbgnPg+ZsojKIzbnvXZgbsKMSuuqrEiL3QK5aNtRb7ejMd6l9rvW4D&#10;a0qVnrEnp5QnRfh3GKOkQ66YDlpzLSR/IR1nbQvFU+12ahmN2KML7LEuUHAp+IbUjE2mxnlQSbzE&#10;vt5M1wpMcCfsZRtmU6bNBq8QakERO2yW1GCvl/kr8VlpApmGA6tDbCbaDPr1LNjbWCYGsuiKETHs&#10;eXf5JsxL4DNuu2YHrcb++s9Xu5VIR0432Kke8nEXtAzehz5Z/f+DmuXhlsCI/TQGzJH2uzHdx/NB&#10;11s5YI8xeaf7EnuKzNjh/OprFunANoQvkOizj9j/eK1bgd7whJ2/oXrdK+M2G5TBzn1gimcpR+zw&#10;fTqUah+qcbcW+msf9hd8slo5uAJ41ouZeZUj2CVJRTKYSeAnKFbtyL1Qq7EbqwMvFxapUxM83Mce&#10;d12J5Qm7ntRRpv+//Ntq51a6k+19gKpJV6BT95mp2XkfexVVJuw6PIvAsJRfngQuPf2M3UCrsV/Z&#10;vFRQBaLFjn7WuA1BgOEesZcN9sV9YxsoBwuni7UA+vgcilar54L1I+Rea/Y5MVSOb7Bf5MuAZLtN&#10;7bYWOryptdhNgQorxBtziS5rA91+zAnHKRiGTcIAL5udGxcX1W9HBl3goI8d2Ag6eQoWq4lYDzvL&#10;2efYsL+37gBMj6kI2Ls3cMIOA4haq+GO5SyD7Q4RdtVin3enJ508oIg96ZUG447YuVpR9MNnWcKy&#10;wnBL2mEjDAkQAve74p+2jbDQl149tl9r15qzoP0hdgxsVl08YCenvhKj4xX2t0s3zDnFrSH2/j6h&#10;CE7QyXOU5HJywWNGi2HDbXaKN5WzaLDXPmJn18detNiJLk2TVZGOYkbsEebDcMC+bCp02oxRu/CX&#10;YT9nNbbihJh6oKLNeR3O6EQGxsnruK5naohdZrNOcAPs0Ldj+Sm91xf45NpGo7/rv1H4kt8tnNNB&#10;Q8100gI6d/vYwXoD154Su2y+Oqnysrnz9iVDTrXApcBvM279alqN/Sr7Sg9VCNqsrdAE35YkZW1z&#10;Ul/nxy+WzenYCQ9DV1uvz3jGeqh0+izlZcvWe7dfDjzFaQY/NPcKDA3yE/vciGVHQaurUsQOcdFV&#10;Mw9m7fRdYTfs9+t2as2n1kvCpdjbOzqLGbDrZwF7BXijH5Yv71BRvNFq7OZssGVCzzQGyefFT1Sn&#10;x2HoHINM51qb4vXtcRIZdvd2Evm6XUSXuOdeDwUmJzlsxautRz0pxG9iacJ+cruL3rsyAezWhJlb&#10;aj329bGzrTALBrGTHKZWOMnGLe/Y97CDec2jBnussMdVuig8QZIndOTkzQ7Zn5Zizy5fKcin5CKA&#10;uwLmZ+z9yrIy9hj73650J42ppNBZ7ryHHebxPNOmrqwtblHFy7An6qkp8Dxg5ec/9bBj6LYb9sEr&#10;RaTaem+CqJ6xD7He17RuJxMdEcDe/4ONtB77v/3/7L09j95Km+dXPBQOFWjFA2+wB1i56wD7BQRs&#10;ImCF5sk29EewMjtbhTIgiNXo4CQGJnU2/gibOTHwVOMEY8AGJnDkaHgwwSRrLB8M4OFiOKTr/7+q&#10;eJO8ySJ5d6u7tZp6ZnSk7ps3X36squv9eqAr8aYSTMMOhdrKnthbwe5k96IL2GtVVG/6Lr0oxqPJ&#10;28zLCAbYp/J4pfdiP1/lTNKlrIt5Gi3KX/MZc1ufNSZlpdJvFPvDDNw8w8ql36tgL0/YC6lN+RMF&#10;KYcKglByGfaiyT12Rex6/NsK/acuw945cUOV0/gDKW4B2B57Mf6tkfoNTzCeC3apQaQlkM1hd9f1&#10;l/WAnd3NNU004OU29vtgr1Hpn0GbCkJE2Y825DrfzoSScYaL2IsZdu17VXjsJz8xHrP93rEzdBZi&#10;XIe6H3CPqC6hbsVCM7UvSWqvqC07IRpz7ULs0PvG2EM8Owcj9nfJDGeKa0cL0vTHjWZttdI7e29P&#10;2OvM39v3jT0Tg2wHpaZxU+63Rn0E9ipgb3OV1AG7mG0vCtttEeVCkyns5CUjVz12/8btwn5e2KDN&#10;7Jne3moagEuPPT1hh3Wz+fax30+Pm2GHLIcazwN2RCy+Vnmbc5qqHwT7+4uwZwiMDdhprgtNxE3u&#10;0+3LHV9zdu5F7EyupMtnht2wQkN+7zZLl42Hwt5d7kZi2hOe9k03xu52ckjVlvVmGU+pCobaoIC/&#10;b4J8yTmZ+DbCng9f1IWm0vfBPqUoWXa4Bbb3zcbYS9/n9IJ7uPd4OOwXX77hspotYL8K2G3ua1M6&#10;7L9ATRpS4I8PJr6NsJcj7Ei3vQd2o8Y1KIeTETs/PzInE7vJ9mkNDz4eCvuRLuqzIblHN2IPH2H/&#10;pF46DHcn7KkTudukA/ZaTOoXXSqudIb9o8YvBLvaZzhjOlQ3voD2BzfXZ7lZEsdP7MU0dUtBvLfp&#10;N459OZ1s1xiwy95eBexuVc9rneCZnWpTVmmHXDLa7trLHK8UI07Y3U+qRuMX3Nch1e/Gfkp1blPa&#10;3+dLniyCdWmYCdXmp2+mYbZWi/U0vv54Yux/HTINCfoce/V6wN4Ldt0rCNoMoz8iBLfD30wegh9C&#10;hAy8vE0uUnynftyVrkDsp9CiKiH2s4fAGpR1KUUYWoTT+DQrSnfN5ZFh9xsPhv3qIuwKzxl93wL2&#10;XrD/BqcIC/Xi8XRDbUq09LbDi/B/HzjTaVdlonSw0kknOXfiKgseP/Vpz+tE7KcYkwr9Ahew87T2&#10;s1LoWc654XemFKGVZ077xxoPhb0St0l59OwwkdUDdh2wZ/SFGa2Ivf0hYLfKq3RHF5d2uv4O2IsB&#10;u+o7Yjf74tYF+/BJy8jOlSOBvfTYpXEl+tsWgv3YfTzQeFDsi0V5YgN2kpEQ1+i+/w15j4I9qxDt&#10;COw5Mw17kbMpyR2NoxPsw9ZaB1dMGbA7PbrTiHQx+wKYZxnulr3c1rB/cqdLxTrRskV9Kdib90+Q&#10;GoHxYNhRXvWwRgWCIwPNJ3f4DbBfUZ3L6K5ewN4fw27D+noqESb9vuCBwwRH4J5BlprHvkfKEuzD&#10;09vGrsQEzSxeiI14zk1hnkRtf2LsdoodetQNVo3XMtvxXIG91qnPV6lSL8AfWRxN6rGfakU1U+w1&#10;DDglk+96s+8ufE/p4RwqW98eLNq8sYl0wQvBf1nS5KIMvocYDybSFTe7koimg1V8BHvibaQm8WoP&#10;1bkElfg9dqpaJ+z7L5PE8zn2XqJriB2V0KpSmlTdRFo5jwZTnU/Yb5oYduRzsYm0u9OXKd92+18P&#10;9uow9rcBex48IoI9H7R4YG9P2HOPPTkQPgk4jEk/lQgT6xLcbdzbnS5xA+zY+3eGPcAVU6d2+Feb&#10;bmFX/x29fa+yM+zPoYjJpdhvHZSlqvxrA5Y3i0C27FRrtpTdm5YZhkzndUqtPu29PTb36nq6P3yy&#10;HWEfrk/MKB47cLiFvkuOYIcRtwhhr13aRbCbX5GeLfpdU6Rc5Or3+cD7PMU+Oh4gnunBsF+DzPUB&#10;7HjwFtpswjrymXd7M+8N2GExZcVtTIpz7PutWy0MA4L93aD2+UaveS86m7x8SLXd7QhVY+zua0y5&#10;jh32O58FR+yfpSd5wP64RcUxHtRcU81CiqKDzR8Qc3Jzwt6LvXOGPSF2hh9afQF2GMoFe3HCXvYS&#10;uUPsidgLGL65G3sxTnUGdrvWJZr+XZ8FF7A3J+zN42txD4c9O4adS+8w2089YgS7+0n1oURhC0Qq&#10;Uem1eMTETjj7QywYjs5NqC5P2MNfiB1bTeWjdvcuWG7hGaU6m2Idu2/q6MM/p9hZSjP4Ah5vPCz2&#10;L/ttZyfsN5PWQFJNuPSmHIcdLnZgH4oUMrpuZ0AVBK8x9vBaNhPsLH16GLtbhk5eAYd8FbsR7EZ8&#10;7+6WgV3a1JaN+IVOoR6PMx4UuwX2hcz+xQNyt+MSu6G2HDZtwd6L5O6wX2Od74i9kLfjCHaWQUFw&#10;wxT7SOEm9lxevuoI9lq9UfUYe2GWsdchiOcf4HYN2CXJS7J7JfADN/S/7Dz5fcfD+dvDbLfbzw0q&#10;2Ag7LgHhCUvYKX+ra4/dt/QtsAPvWlgQer8w291X/pX/BKQ4wd4fxT52vVRqIQNOhg1BPAylrN/l&#10;ToHJ5UW3fP9UZrQ0jb1HjNKx8bDYQXFH5jP2sSa3fpEXEV37Rb4aVvvkhB2PEwo8oxaOYGdts3Ps&#10;PrwCg9j1CfvuIKd2L3YzYKeL/aWT4oEdCqxBOaYOpTalD9ZiyfmvMR40lm4v9pr15hx2dl0csEtH&#10;qEGkD9irN3icHe02r1O/CybLLbnmY8De5iORrg0cerq/u5CEVR/BPs1wb9axKyR7nGa78thrWiId&#10;9iaT1A86F79Z7GYP9iJgz4OxXXthVl76Xh5Ll8Eoco2H1p3MdW81Up93Yb+p8oA99djdDtOEsBo5&#10;sewySs67P/Z+6iyXOb0gjrdz7IXHjhWsTk3ewNNfJVjiFoqgfJ3xsNg/6V3YYaVawE7ZfYhb52r/&#10;I21hU+wVsb/fhf22DdjRxLcWp3dZK3PCnvsw3EQ2l/2xbZ0aOwaqdewf0fgpLPJwTtfvCtzkv+8z&#10;m9eZk2YaWOyJ/ZE0+IfDXkDV1rtqPhN7BuyvcpG2fdS0P7wasFNiEOx58MlU7A20bzkk9tTNMsoe&#10;kKIx3WwGk5rcZ61+GrD3lDl23/Mkw10C8xYcRE3Kfl/4hWAvfaYPIm5s0WQVzFJOpHXbzaNVJnw4&#10;7KU4Xrs0Xti/6cXLIrYz2q0YAJEJyka2OB2wg3Cv+L0XYze4IuoAn0URMKUtQ0hI473kgl0fKWJb&#10;TRiZNex5U8ywNx77S6fNMHiwy3DXZf9owTYPhl3yFdw6vFSSbzRsPmDv59h/ytGopZRyUWbA3qWq&#10;aAU7jfPdKaNha9ycY3dLjXHye+sL/w7YcRWobrHrezmm9mFM98yeHw3svheRBMv6KCScGEpsQmtV&#10;8i1i/9sw26Elx7HTlQ5TPLDTVMU3hrXoPjmZNsfdf8yn2Ku+vkrtGPtOo9YUe/Mup7MX2KXBtuzQ&#10;J+zJVv+A8ZjeKLAXzflVIcN2hL1JvexK7MoHjBC7Pq+H87XGw2A3aSd3UkrEc2QwOYGCVsAuBcXd&#10;Hwr15zR02CYLZaoEO5sD0RWX+H8v1PtaGndt7p04eIu4uNhP2S3EpzBXjWKJMjETqdLsv+tq8i8n&#10;PZhioXUOE6tHsz0Ed7FOWuartmCxq7817GyrXQZTKPaqVTFbTPGcg8E+RrWJ1iqHXelaNwl0GsGu&#10;3dPFp9UPA3bqbvtCYMbYC7+4uqXmFraeUDXV7dAB+45C8uNhJ/9yL6LVi9ht6ctYMPs1m2GnhICX&#10;sobN5lvC3qiET5QhTxDVVhruZoMHJg9Fagov5LgtHdC/OO0qMxnLTnLt76Gw5aHqqHhg9xnomMm2&#10;gr3lhZ4+2QcJckOUxi+7fxn+dTd9CO6as0afHdMgA6o2eNIBex+wv/dmG9qmWbfhkfxw59gXamNv&#10;DXe5H4g9C97txSWYpngELgl2wAMMbNNuS3caLBUY6rjuDchVMNe+zQOQ+voAdohXEroUzsQ99bbN&#10;2KF95LkdsGdxxZlxXaeyQ/zowN5hd7qaPjuoYQaUhcbI0HhuJp9YPkd9HiRad1yDrnffGHYarAS7&#10;E4qqRexiiqcHJvdGXMBgGSpdZVVGKxWDWtUnpU2In6P6JtgRzLHTQNdJ+M4YOxfXNII9j0cDWsmp&#10;CPfGuU/2fKdSt8g1+vyuM5zelhD4vCm+Nx9Td/8tRdcT9nzZ3vM1xoNgtx475lcrScp64WO1eGBK&#10;r0gRBkS2D453yY4NtWSmiS+Sr08vamGX2mua49PdBjox9bwP2BFyyeBLzHY87jH20ot8+WIf1mHI&#10;JQ73BuJ8k8REyeTH4uwgH635UaFviAixvD2bi7P1hP3lN4j9Zy3yaBfDXkiubz3AYBpi7Zb0spNn&#10;qvvgghY9tu/Jvs2pLQn2fZYaPu4GZ2qGRR5/SVESYw171POJXMwx9rT3GoW4H+PYlRRIbwL2wsfN&#10;+81eh4qV5Z57u/d4MOyfM7n77grC9rultVJM8bXHLjAyCPAoye8rk5Wy3FY0nHRj7PiGVu030DWD&#10;J7MJL5hgdwsOWU2xM5gvj+Y4s5JGdXK7Cc7ihH1ed84flfWCPRs8fx47b7f25kGH/fUTSvKXYU9a&#10;r3O13H4/z7GzOEHAfjLOMQW0Y44p9de/Cx/H1NeSsiQeWM72lqvpTuxSzDDQVkFoztBNrJxi17Il&#10;bJQqalWLCueDdzX1F9oz5aZKfcWx+RAvjMo/ZdLYCl6X1Ems59jzbw474sQtsatF7Ii5QVCJhLpw&#10;ihC7glDEkKNqfEhDe4qh4RK7gcfONXingY76chsMA5xzVrAXxD/CjsbxOypUtSkNC+0Ye3XCnsyt&#10;9H7QCuxeiJbhdC8yBex1Ri9zOcFefpPY6S3uhvj3iVpLm+znMfbGa/EBe6PHn6erTLEEc3XC3v9S&#10;7I48InYfhVUKGS63TsGURowj7DkCm/qtmjV1zu2oG2O3P7uLaa488mYJO11TFq0qKcoxiDYVc+2w&#10;mHlr5TeHPevUZ/Um81CAvRvEm7/qfVT8Z5riS5GDsPS2qULs6PKy3bCIiez1XqSTse/ReOyFYK/z&#10;1AtX4cmOsDdJR31x44vd22GhsHm2xG8RH9Qw75P3s3AY62hAbyN2ZHM65hLEKY6MMfakr2OWg4ca&#10;D4Ydt/Ql9Y73uzY7FRJg78YhPJp+WTHOYcZblGlcXrYRcETsupegjGOjZW8GrLCQ4OrCyIwfCiKM&#10;sEOGLhHGuHGbYJSejLLE3nKhgokqqlbijoE9xYxuOOn7gN0LO7Vgf5QJ/yDYja8I2gU3w02rBTuN&#10;jtDbBuwKDy34bZxQndPJvvStKD8bytRcgh0sfMWSwv3XsI74CHtx+iwW1ypfXKLDuPPY8yn2ZB92&#10;rm+3vRqwFzRSDthf59wlDKzcO3S4A97h5XFf7GJRVr9oCnQ3fntDnQApLJnJU2/FJpuF8Oiy+d8Y&#10;VJZTDV6uPQSvHBzzFHfyw0tfq7FVAzuMcoissDSTDotQcfossWexBpYdqyDKuhQ8bykzXTUWLbcF&#10;bWAvUbdEvXXYMwXTjWB311BBoLwSmbZmqpzevLfLy4L5cV/sEoIms12jq3cl2N1jeJNJgDP0tlN4&#10;tMcuYae2aCJrWvWXwC69nV/DuXcIPV2BPiyZLRoLJCx5feqvptiNxPVE73jQ0AAAIABJREFUFMOa&#10;Qqsvc+63d9w6rfAMLYliZ3SgbRSuBK0LrTr5lQN2A39EUkcvQ8aewLX4uC92G7CzIviNt7neuMdQ&#10;XaeC3QTsPrilx44LDRZzsI1vZU1Gi6hIY/WhXc+xKEVnM07hdtjfqSKIk3g/xyUFRNaPY1eCvQd2&#10;+RIrwNuiTbawU6FHFQVF7OhbG7CbgF2xxpnZgX3joe0Y98H+133vmz2w8WrCDdBMsTNoJj8zxb+H&#10;XS/FQ4wXb+mSVr3JPfZlB8/6ocQOva1XH1OWq7HeENiOwiz4WaogsdW1Uuo6RAJVvm8ksauiclrM&#10;hyLeIssIdvcSt0494VJO7BkSfh32MpcIm8wpwdvtU+vL29v6cQ/snahDhQ8nor5eipKEuwR2vguI&#10;paE7dmSKf6Ggw3xK+42U/s47pb1VVh+5tRuKdF5fzlhxBIZh1Ys4aeePLipL2dd8/bi619diqXOC&#10;Vf2DKuk51HHsviNRgVplGfGfsDe6/3OficUf37SdoPGk2IcaMsROJrawA3YUOmjRN/eE/WXALgkk&#10;Ut0hfhKlmOTorbL6yK0Ru6FhQBy6KRZ2FSzp5qxTX2zDxJ2F2V6H8LtclpCMck0boyUVZvGyvRO7&#10;vJx9hp2iD8JNNiL6nhS75KJVA3bM9lRuB09QsCOgKGBvXhaDKV402M33Gq/GgN0iL2L/4H7qBIva&#10;l46A+yxvAnar5ptoFeVW1BPs3OPpmAH2agM7b58LDX3UuBLG1MEVj6J4f5ZibInMdoh20Tut0mMT&#10;4HzcAzsnX+qxl4LdUQrlIYhdE3smAZMjm2yKVWFP6o87iWDv+wPdIjpZUxHUZxFxywX4d1qAiN3S&#10;63FEDVJekfTY3/tId3yHFSdUbEuW/o7SJ+S98t2tgP1WZnstUUWJuPTV1pN5BtidHtS+AfZ3mdht&#10;YIpnR4yA3YY42cED00KUTc9314Xh5iVrQtFfsRu76FlQMrLJgth61uad5LDs/DriFuyK1/QvevG3&#10;Uh2xkGHUixgpSrQUIhv6W4rep3+aEfafRZSH83djHaz26PbRcS/sucd+BT/0e8Fe0C4G09V1Josb&#10;A5tSG0ISuLgZy6p826eCWpR6iWB/4RIukhLHOzEMDNh96tLeW+UsF0WykN0NLoJOgoqs1BTfwN6L&#10;6cg9b5MuYq+BnYqdkfV+XdgFdr330pcv6HLstg7YtdXBFpOK4ALs7wN25qGZIRKFT0Gx6u6+EyU+&#10;Au0g9pbJGpP+Bo52TlEK2Ee1SDdHm8o1CHYoIEXfh27yqWRCRbYMadnt47pgNwrYLfRbLVrGVWI8&#10;9oalcKfv0b/pvS/S3Vqlqnva6S7EzindnrAXAbtIte418NjvvJVGKf/MmhP2/rd915h409p+7JW4&#10;gIF9moHrzuq2015azvT75WGcuQrYmaZZ8DTKWyLaeKi1YEeATxvi+oZkb+yVMMTXV1kFk6QTED+o&#10;PvHRQZQldFCbEhFuraruaae7EDtu926EvRRfKwQ8YGfg2nvttta7SVR8KbdLU/z+1zXxLtMD2F/Q&#10;VVD0jZ4WVXEP3GP/nPYHan+y1GjutZcBu8TO2XQzDm6GnckQH0Ng4Rh7hXnu3qbeSGXTOpyAcaT0&#10;Z3FBvW9q7GXY6R+23YD9zrvYM8EuKTI/e+zM5hbjXMnoIvfwD2FX4u/sk9216Co2NXBrTqP7+UHA&#10;7pZ+iJb7sdfe4iBFzfPhUCoYTGtRMRSCXU2wf8oD9lKcjT9nldOHyoxaYcU/KT/R1InJROlUeez3&#10;M89ehl0ip4gdCpz+PWB3L4FbtHxqH+KcnTpXQ12fYGd49H7s9pV8en8JQqmUZhfzV28h6NXZEez/&#10;messdtbqjZZ33mc9geYNdBcTne5MkWhP2DPZ+sSIxTCLD2X90s12A+ywAbk3IMeyifBDUexySnKU&#10;9rBFPg32xGOH4bvV8LzJbMcLin5oCQ2ggj0sVMSOMrOqP4bdy0v768xa1iZy51zIvk099nw3dnSi&#10;0j5Y7r32+ORSqK0mkk+j1m1nDRR0OS64/DFNRthrNxNG2HVVGu1u19N2H/gJCRXWYX9F7KPWYpeM&#10;+2K/A/ZsjL25khef2KWKexGiwYvgBT2EHW85TpjuvlXB7p7hwhGc7TZDcE1z/tul0fooH/eoKsaP&#10;6CEAMxgpZG9f1eHaoZp9M8YuTbGwRiS1e17slkHsTvgp3RPMOx+iXbTisq3zNuGep/KFF/rAuBA7&#10;g+GZVjjBDl9nNcLuK/gXwSabU3dilsAOC10Y2NMwk5LdC5tl7rJRDLCZDWBPzRHsNTuXDNjrEXYs&#10;8qJWqX9tt7C/EnPNDDutXpnH7hZPhz1p8voK3SwaJAFbpyghaLdzKicyLCxn+/1K0V+GvdZc8CbY&#10;P2mP3VtCeKvYxWSnz3zQsurR1e8Q9lbqznb7xRj2suB+e34zRtT3Zv8ij77hxTJ2nEawp3jfV++J&#10;UfivMj+3KZGXPuaE2N1s7xC8mwn2DtVukJuVIAm0qLUTJ1HptIV4A6/QE2EvBuzWL+XVO1+3xmFP&#10;ZF2CmyvzAUWS1p2KF5Sd9/Zj7/ll+kBMCbG7l3DpCMGe1Xl/JuSvfZtSwA5bcnWdC6c275wcO8IO&#10;rWHdZUo7R5GJo0AizIidlh4t5ZZVduOwf8l647BDtnd7JmJ1FfOBmfHZQbyp9NNhvwvYuYMjEgxq&#10;2q1gT5vEktQcO53fVrDvlco5BPtucaDRxL7YgdTQI8NOy+OqVP9l/dusCGtQnVFABWIdltsf+v3Y&#10;4Ynhsi6BhdZjZ+wPXj5gd7Jwl1dXA/bcYXeQMclz/OV9Ln5u8QA9Nnaqr8DOqAmpxZDJQxlhrwrG&#10;AtrMC68NV3s6v6246I9iz7v9h3jsi/2GKTyrlBalfV/oZXQEvaGyBp9/m6sQRBv6XbSMJVwfjK1G&#10;70KpzYa5D+Ko3+TYI+7HCRzVz6iTR2Euk63/PZZI25+ygZ8GOzMRif3VGHszwq6blEW5MjGR0WsF&#10;mSZXhZVGOe3BQAHBrnd/PP2Dvj6zcISFyaPgrr9TpFMiVdhWsFvfFCqEzIfZ3mbxxHvB3nibLLFj&#10;3BB7xUWT2N1m1oh+LqUZ81CjUYuy+FTYaY71r5/ESGkvuN0wydnN6QE7X9Fe3Mt1boBdMhH3u0F6&#10;Ho5cksL9bdcEbZM7Yv+7hd/RxFXSWLwXu+9cgZk+xp74IisBe7ofO1Ycjz3puFaWkPscdhi7skaq&#10;F5lAW4WgXbHTujX/rt516WvjOHYbsFN/rb0VVLCz5/3PWJWaohIzYuotmEhIKkweJvlSSnBkADu3&#10;kX1B0wzjXQl3kdgYOmh2zJgGgqr3wAD7Wz3BjtneZIK9o51/fRD7700R6rycYTdOvTDEjqJVTu6j&#10;Ne9k9i9kV6BI+TTY8+A+pxlGHMmlSKbVm4zYjXpB67GIdHTHQvMowrccukyoByqsGttjC7vffXZg&#10;R6fm1JdW7USKv4OFrhWzeMDOKbARE0Pst5zt9Qi7Eez4Ww5jX1n/mKFoVW5OPj/4fIey65ar/aNj&#10;Z/fNu/D6Ddi5yWMHf4cJ0rxX6orYS144SrwaYPffvr/VC0cVYqB2xspTT9KLv2JdCdHddmDHa5tL&#10;iAWsknXAXqv0P3nsbViB92H3Wb9tEFBP2Cst2K8SYq9OXe+qIVab2PHHL7uew9o4jt1dU98Bez9g&#10;h1TceudHjxAHh/0dez4YmuteiSvBlLEcmOgYsO+MlWdimV78FQM+USSQu87Gt8FMRGNkLrMdS+6d&#10;WGo1mHO2B0ukjcucc+z+1DDQDNgV8/4SPCltpLcCaY//YiV4fM9jWB0XYG+Bldj7flQF6rTJI6mt&#10;Uom5dhpUwnyn3K36Od7bI0aa8Rhh13s+z7zKYvl3RnYa6hRbpgAkKWJyU5RqpQX3HZvWQIopBuyV&#10;RJCsnFEGK7uYUOm8n2CvT9jdDxK4KHUltH1E/ni2p7tXvfX7OvtJGT8C2PtkjJ2rfXPC7v5lflWZ&#10;vXbCd1LDt5470T7FR82xtX0YxM5MlP3YV50V4qCxdHVtPD24AzC5qTi9F+wWh3PGFdzeqr3YcQxm&#10;ez8pwl2ha3moqS/YEWIF7NCQZth1wP6YYRb/V+6xn0pE+jifE3a/zSlN7E62sy+R4CNhTJcKIsD+&#10;itg3Co34wYizYu233NOVVAQso98DHyixK69B/1uRaTuPnRgSb6PciM2rB+xqnP1QA7tIRjkT3CsN&#10;9ufYTyJdulejWR3n2GNkcEKGNjGiRPazkss633kfJFjKQlpdpw2wm08K/u1DVvj5APZriafTuw4w&#10;i752P9hsUWXjTkHr580D9lBzg1USPPY6F63BfsLJoka6MfbxWYmdZl2Ts32Em+0JlfPevE5Ok7wN&#10;NgJiX84N3z0OYZe85daHDY6wZ/5FGGMvHfbqRULsqc3iCaVbo/JJUd3eeDq3GawnFAE7yyOrrYDz&#10;E3aPuh+9Augszxj5sjfEHh9Uce3HwgcW8qvgih1jR+R09QX1zVn1HnpE4j8ntgNuKI+OPZlg1+Ib&#10;qAbslO14nbj868xeOewo3mDyi/O2up7fJ0lRXbobe2QiY5FnisY+7EXArv3PTthbWJHgE96BXTJ7&#10;hlAjDFq1f8xI8Qb/QrhsBVeCMTmyJBCX2D8T7DoYJHOI7E6ueZGK2a0b7GiW/ufUajcNgJ2dMC+7&#10;QuXjkXPWE98RT9doXkDETQuQDcOgyo2vMx77XaUHlav2EY2CHeZDx2YHdmRjCfZQNkPqN0rQTaO+&#10;SOojsiMyqMnJCPtgnKWMwTnX/7/bZ1wdx7DnPtLAC/ApsDv99SrxdjF6oiWQ1K39bxLjVvj3KbDL&#10;jnTB8D2DPPY23xbpaICzMd2MWUk5kG454Qbs3MQL/oypEsNsdyJL5e5wD3aemun1/h/Mw/TYlXrp&#10;uyMZ/GTAXocoLAnaHWG3+864OA5iRzj/+zxYpuD3RxrxNQImf/XYKZQyCY4uj7cqYL9MopNiR0ew&#10;G2L/HDlfTXuNYbnTTeyMrOHOhhvr3On/ppeMoFp83xr396HYdzsTfVusV1I6z43XivPFyULaYb/K&#10;3FT6MMION/8Ie6f+xb5TLo1D2MXxdsKeuHnTonGEKS1CaCnbUZOrxL0O0YSlG9K9BYLPhg8OxyZM&#10;7BBqo0OiMeyXyK7NzovAvmkkNggV6vtTsi3NU1UBU6X7CsmCa7xDfs9ozrGbgB1R1QiaxeuYoeRF&#10;ruq8QmvbJJFVtpMwC64Rb+6TIXF8tksoGV6/HM1JW/Vzgu7lEiKfiibvNQ4mM6ucLlgGkdjj6H18&#10;1hHsXG7KyEfwCqKuv+rjxQh8+DuOCD5VGkXVa+qRtETR6bAfe/vvR/9wK07f+9LKuEPDOtsBe+6w&#10;N3nVFmIUJXYED4tIp+6VGHNstueDvxWbvEa9XMb0OtEN2Fnz3Y6wZ4L9JQzyjCY4vr9bijV8+MQO&#10;i1B0SFnPu9hHmKpXmjw9jl3JDpsyLw1BbSoNma/Hxwj7T4K9SVhgWXfErhNg9y4QwQ4TkTo5fi8d&#10;x7Cn1Qi796MiBJBTMmtZhpK1QMRcpzTtNk6H87FDF4h1Fu1EEr5MoPR6c1qxfUUcO9/UXhUHsPcj&#10;7F3ADuhdKZ/S+25nMlgfVSKrPmHZcHeas0Uksesa2P9oc8H+B/mPsd/DLH9skR+wwwZtEUkhKgnU&#10;TfdOQPmkSO9bdLAwkHJ3l3rX0wVXipwAVAtJKVLt+AapPrmN3Ykk29gr/3RRfwmj89iZndB6P4H7&#10;1K8XCaweO/Q2yr9VZgR7DuxlrW+a3F2nYL+bYK/vV3v+EuyFOMJUkLJLEerxMG8EtijwtOm559Gw&#10;3VnjO3keGwgXTiv6x6HB7sDeaCCJYWdyu3UL1k7shWCXmsCVxH8G7Hwb6HEodt/T6VIL1jZBcBa1&#10;nTpBW2/BXnnsdy1cv3ciVcoi/wuwa6XuocEds8kDO5Han1CLswtOgU4sDdgxK9aKwYrQid0G6SAB&#10;OwLE90XDDdeH6Ba3ZSAtQHlxZuOIfdjNrzux6xP2wveVzi2bWbhNWKqSNbrfKDK0cqm5b//ZJcSO&#10;5b1JAva+Lm8a7bBrphRX1Jfd5nInyuPjzXZiF1N8m3Sh2gAGFnVs8m6/B3Y+BCm8TQWe2IuQ+Ln7&#10;4uqE6iCLoOW+7sgOI12j92BXqe8G9yHylRCvIKeEUjtdytiiikVJsNpi+3Kn7NtLVvkmE+zlCTv/&#10;6lR2j7122F9pKs7I9WB6xJ1U03hE7KLDamLHyYdX/P/pZZNHQhC3Hx0CL4g9F+zUBJr9wZNGjKei&#10;X1eCXW8ddAA7SGVNDBjCLGwqmr5l2JCbbu5aEikiypILcJX2i5kYW6OVNgl+ZVdSt0B9UF3WJU4y&#10;rsvfBuzFCHsbsBfHTznc1/wnMex3A3a3yeWzh1uJFVU3Wpwzg92mldKqIUB8/9UGZ3dywr79cBum&#10;rm9hL5XHnlSxWROwtzPsyMrLcV13CK7gfn8J9lRSKiHAc/LKXsnEN/dXt7cDu8pZHIjYYQu/6xiy&#10;+4jYLbHTTnm+3EpwkSobWOkHBT5gl8hL0+8qSyYDmSG0jNIHY/dNdvcsGbMW+wT2CuTuAHtcESJ2&#10;5bGj+6Rf5Ild0mLc20Dsl2jRSrBnATsMdhCREimXqm8QEO92em3zE3bLEJ9HxR7s7clSdNOfetHk&#10;YKUP2AeX4Qj7XpkOmSHAzrhRb6wrNo9q1Zcd2DFoj49jr+lNKBitQ1FqwN6qH/AEgB3vplgLjg5D&#10;73utKt0Ml4ENMuF6WedZVd7Vr/Pu9VDdAPLTW5irHxM7Da+WIR/LIayS1OqUj9tQVTn3gRcWrhpY&#10;pezHvdibpCZ232O739fnulM/pDHsf+Gx54Z3QPPq+iWwZEjBN5clmhKYyB12xmho7nYqY0UPBugd&#10;HLyEm47hxeHeYAkzxO5ObuDyHaobSJFKbKRcbh8Xu+StLkfsdhI2e7Lb0Aof8iME+6e92Ln09QF7&#10;SrvgjsNY9nYd+28eO3D+iWYGR215KLpGsa7BWjTCbgfsVRuwbzoLFgY3PLaHOWFH6q0pjZQj5VUK&#10;9jpgr8Ub+YjYpQYoDGd9//eLn6iKYLeR6l3mhL33i/zuzIha+26fA/ZdPmZLkXf11x47AijfieFw&#10;DZh7h5sf3aKK5PIxdieZOn0yD9g/IxC2zZqVb4kNKWACe3Y3MbGb/0kp/7NKXef8SzvCjhgjtV9I&#10;Oh/HsNM0k9iNNxviiCnZSUOSk5Vb5llaNw+xeBvlxGW4SWQG7NQf+j0raRWX+DnD1TuES79VtCKs&#10;ufBrJKPRt34qyCaznfciETa/JHT5tdmG4WdxUJnNmHE1wY51nOWpMmLvVZKEqnTYcN6D/iPOdmJP&#10;qw2B2nq7DTR1KsXqo1sg0jH2XWm6qIgScgIkIn3XbG9kMkeGYuf02s2XPlbUwk0rrP+2TbuhIJut&#10;PPZaW7z8sJ3B+ST6w9EBkaHLaJWfXDJKlN2EqmTv3WKT32G6ifbbqWuP/fgJwziGHRpjtxkNiW0c&#10;dhvY5VTmFSZiR9CdNG/fs9C7Z14P2DntBXvUzdJv1v0l9hamYst22sC+SL4Sac8ikiQZsPfSr8hp&#10;1ENSFCfDJdhh8XTfipCdOXb03UFoQ4tLrYF9sIyr3oeeXHBCPw5i5+q25Q9pJbSmYOWK1CcbhuI1&#10;Mtt3GTeMFyYkTLcH9ru+77utxc1srX+yOfL9ZOxq3i9q3cZj7wS7L9pSiCui1nS+sto0Dr69CLsZ&#10;ovkmeZNQIIzklTFktYZRHqUaaBm/o6BkH83fziderzyk6WhZ3MAr8NhrRRzHg2u8vXVzmODOSX1O&#10;SE3s7ZbNpoti/2s+YmJ3+hPNiflyESzjJUpkhATslfqXPrSt8NhLyQy5OYr9Hwu5NY99ktwHhegm&#10;RNajFN6AHXvdnUS5XBiTynEUu6Z8vX1CKvCJ27vMEvZ9jvfE0xbrKC8Ni3y9ae8xG++lx96iC0RC&#10;R9ii7n7jJUqk4qBoy5s8hPYB+zUtq3XinQ+HsVtZb4JAOW14+lvf/+HhsAIiyrvSDwZ5IpGYtsfD&#10;jonmTlxt78xwxVI6NaUUWxcFvpCg02PYpZ52gRkmztet02/J+1axGqFD+FlRWqkWsSfydOrC7eLW&#10;g2F3PsY5eOxp8Dl9Oohd6mmoEAp8BgKSDU//1mNXJ+x9v+ftj4yj2HNmfhXbXyyu2IQ9wgaP6WCl&#10;peN9a2R+H2fcqGCnlerV1v2uZ7/JqNk3CK/jWyYoIFNCD52aw2DbnhJPOjkVbamIXRM7LYhZHxJC&#10;9I5bGg1fnCPzL9xZcbPaq6/1W/e8dCqWD8w4b5PY3Oti4yj2dJfq7AebSZSNqgfsZTDO79DEpCcf&#10;rH53AfsbhkNdb61uq2Y3PxrZ03FVL3gSFAGaeoTRpz0Tz/I5dnrg3wO7FldTeTn2VdNwnXeCHao6&#10;Zrsos+lgivrj2Pkm4wh2xcy8A2qDKPB1OmjS8nwK3zJnYwzYGS78SyEPCRewOdu3vvwTtmeJcxbs&#10;aCdOoQpLbvcXlKYoelJ4T/iaSnIzG9jxWhz2OrXZEGZWbN7ReLRMco9k2Nfo+1mKjZ4GD8EetUDu&#10;HgewOwT1lToQHCMJg7maYy+lRFd8mKTPJEKD2K1b6gS7E+43Z3uxdWUNvR8ZCzpz4tU5i6LSmIy8&#10;nlqq0pqM4f4n7FahxnMh2PESBOwHokc4fGu4z6vSZ+OdRFJ4PGC3Yhm/7ziAvUYNvEPR2aggU0ta&#10;jFJBHBfj/DZ21Q3YrWwNkjvyINghujuyVn0m9kx6COcSFMgaeh574k3g2JRYbA2vXVieZe6Len20&#10;zkArmbRoFbo8kFQUIiz7oYAFvPv62JmWv3z+k1XsLLR8KIMR06aRtBhUK5OTUR1jJ/W/iB2r1BUm&#10;3utUsN957FdorHx/7BaF+OF7pdqFnUS67dY+/RBBDVjvjRRvZ/XPnhnNSZ9IiS5xj6kQK3h06W08&#10;9m5t7nLrKXvfHTX32FnF+diZFs++H7vb4+xxtYHmOiUJXqIPBexRRdfd9MsBe+Wx45Ztl28+4W3s&#10;5qXKzMdMSUdBhHhntWoShrD0Pq3Dtw4YY0dhUDiWinPsR0ebo6RSTLJFimEpHgPpU4LbTuv72GSH&#10;cQA7ndSH1YbGxxDAbkM/I7EXZunU08OYAOw0ly4P2O0PlbYspb8+/tSLty4+nMKeISWBRloaB7Iq&#10;65ipScG+d8uKVOVA6o+4QWjTlQh77eMwlcd+Ufhkk8exd/9KepXwxdQB+2XRW/NxDHuybRA/P4xN&#10;A1RpfLwNNN1meAnWr4vYu9xjp23E6jqt2jwm0zSpj9qPXVGOGXvCztTsxOhOdcxDU053SuRijdG2&#10;SsViBOsTjHRV5dtYp27JfR08TEdHy1Nv6LGNDoEq2huq8wNV9WNffAi7u73i6BlMIdidECeSae4V&#10;kmgIbZ3RGNfkyQg7kvyrtz/E9hkRJ6LYISay/1/jo2dl03TX5rD3RtdJkzWZhA+ZKhfXUTKE4CEj&#10;FcEuaE+W1riRprg5+lD2Yg/OShhLOgYQnyqg3Gfsx95FgxeigzOD5rrCR9dl6UYILYIKif1ORDpg&#10;hwYpTz5yHEsoRa+zVhnSNN3mrV4p3L8UR0cIG2IENVb7JhPLqGkEux2w18TuPpe2hbsqfSl2aVS8&#10;A7sasFMFWo0FOjSOYb9QYyT2OrecsrDaSm2r2NdVZS/OMSv2LEas+kz3LewbnTBrznFiLxRjAwgY&#10;2D+hUANW+zqXJ2OaVNzsiVcf3RyvJBIvZyWde2D/vI29y31tWnwOkuS+qnzb4xj2C0/KTPf6BQMv&#10;erFtZD71eW24vb+aY6+VlI+IrRLiq4maTpyMJth/ZVPtXEzfrIkOOSQ37o1DXV3+1KkRwO5TPygM&#10;8L+UrZGkcjF2Othjcd09DZWhUo0Yh78p7AwdgV5Mn2sR8mQ2sNeJx87c9rqg/VOmWuQ42IPj2A0j&#10;5A2NYCPsWU/fXpNh2n8YY/emEp46Rzi4gsd2jH0j3mdxsJjPhkcK7cAG7LX4wR5knGNfs/DHgxfi&#10;A3ZP2m0yClTC/jaGPRFzp2BPe98xrTglF6+d6VO2H3sqNSGG8FxoZpSUKcUzYbsX7LDB2ZTYEwvs&#10;P4meURXEvukEWBj1jtneqx/V61RcE5z33xp2ivNl69uINPuwa8S7iRDIsFEfvBa7iht2HIteqBqw&#10;i9W4ZFtBSErSZTcTCaGXXT9lRQNiz+1PMNgwk0qMzbm9HDsFzy0ZGc88YK/eH/KDbZx8/pN17K8u&#10;xh5KH5BJ5s+6jT0XXzsreyce+4Yr6HYX9o+FBNxJHUo6/42Wy/LYe+rKZoq98hGr+iGw974cT3TA&#10;fJSELMJr1T0F9stnex12T7esoqo6DU5R7Jm3SBovlEOmSlg0NCqld6mY2nTkM+4+3gr2kuv1a2LH&#10;/KbdJjhjeiIu0/rKO5GInRGrsNzxpzlaJfSNvgi7UWozEAtKyZ0IHcx2fAhTDcZ+7PeJx5ewowIp&#10;nup95nOgt7Fnp9pWMOkK9ugEkdqtm9iFHrEn4i44Yce0F68XFvQvaR2EEasZSGeZFif1jl6rayxL&#10;S61kt4c0rdn6jJNi3aN749NNH8JUg/E42MffwXBq3O5tLDYrk6jhAXuLQqfb2JE9VsaxU/V3OppJ&#10;2SNXs5az7J68LK72A/afkwG7EuyVT0PkGqDAQ1znh8dQ8SgysKo7MQ4vGaX6B3C1cxzDfu/TIcxq&#10;D3ZG1iBK2ZxulHVjNstGarcF7sGe2ozY3UuijRckBHs5rPas+SeFdLHiFyy5hn0W/lnB7gshl3sf&#10;wHjstH+h5KNEyx6oCLExngA77LJ4vrF27MSuVT/u29hJeaiN2Z7Zq/iyFLD72V6qE/Z6wM49JmFG&#10;s1eeKEUranjn2C/bcncun75pO4sdX3SehXEA+73SMIbvyPj4BuwrN8La8cBRjX/GUNUkGjpoE7Nh&#10;xzthNyPs9RDIsIo98XGSTDpOHwB7uq8HYp0yfA+GhYeS6I5gv1cHylMWAAAgAElEQVQahh+Ssy8u&#10;sqEU+cIg9tzMfkbscXMNZfNt7O7sRrE9Q5eZAbuk75fCv8tukO6nJTz6SklKgvYp18ReqzcMrLnw&#10;wdxuNJc5XXDuhLr7xEefjUfGDhEe3a7wTbCJNmu7m9jAyvGPGGUD7LF3vtqNXQn2Jjf5zQS7Fr3d&#10;vQ/A7n9wrULtd0KWyK7KKdLFSgfh+IA/alNpP10wS5hE7unwOID9XmkYo2FfyYQ1sXikBew9I5uq&#10;ONRmL3aDKo7EXgE7Gmh7K43/i1tsugy7PWJ1FrC7H8P/WjSHUgf84KPcGYrV+VoGR88RGwew3ysN&#10;YzTcOvwimG9WsGdfgJ1V20ZDupDF5fRuCfuk8IYPRHbEf8UfH/MK5prqSy7rj4+GL/sqr76wrAHM&#10;tva9BPswvD4X7IkUJbMXbLiS9r9lkA9DYjwebF/HOID9eDzV8oD2G7DXr5aw14ya7bLZbPeRTXG1&#10;R1b56YHn2IsB+wfWFpxhh6yl3GLDiGUEVdmfTthfC/bKX8hl2Gmv2vlp5s8/mKWG4wD2/uGwl7SC&#10;Q3YulrAbeaBz7D7ERcc3G5R73orSE+xKlo6K3j0IkTdB2nDYuwE7SwEL4/a1k+Kv/Gz32A+2JPfX&#10;cAQ7W989qER3CPuDnTJltAjDjssV7PhxMsdOKUojDE2vfz2KrMQmoE/Im2DXgj2BAo/JbKoSLZVL&#10;NceeJ8h5HLDr3hcZOzicTtbvx86xEYdzcDwBdmxsxF4C+1JgijdWm9m1VXTAFsj0js3323ghUGKX&#10;Rp9imK8oKRN7BVUNnoDaYXeiBWvX1GqE/c6XlpeimLqXlmhHR822EYewP+x4AuyY5ijpxYiRJeyh&#10;D8oce1d47Cpa+uY2Xu2Z2GWylhTquaUYYM/m2LmAVz6Wa4I9UQF7utY5OnYNiCP+3rD3TN6uI9il&#10;qMgcO39F7NHp/Htcj64/Ejbof1aheRWxU4Zky9UbYq/KSpR43cmrwjYO1XXuJUv2CRJPwcHx3WIv&#10;JEvflgvbMIPUS289mY42AYi4A/L3uB5dfyZ2SHavlHQxuhpjvyJ23bwk9pJnq1X6Z6XOseeXYmfb&#10;iAeVzY+Np8OuYtjFEH6+VrfoJLGBfSOe0XJpd7NZfQzC3Zf5bE8a9OeBObGkL6JS4v4asLen2Z5d&#10;gp15j98f9qaQ8jV2Kb6kyX0HTH32K7YL2nAKbTi/LYIrmKtB7FjAnTphPuViFqRu4bA3mrnQJa5R&#10;SQ60VFgg9nrA3l6CXdJdL0iYfKjxVNjzOoq9X5HKatbut/k9sac1Xjux1wn26uMIe6OA3WBJwAES&#10;Kk7DbJqEOmUDdn0J9uw7xS6G8WXssIiuzGeHneFNUW9MGT21w/4K5dJG2HVGewCT7aoSKQmCXZ6O&#10;tNhlJHXH2r/UI2uPvbmkonirIP5/f9ixbkJ3t0vxdMS+7HlAHyzUw4nt3xuzz2EvkZmhlDhlHPar&#10;TELkMz/ba/VJN7nJJK4B5vdK+0YuqbwgDLH32C/oHyCNv78/7CgRgMV4MToMUu6KfRVVVNJeRcW2&#10;jdluPHaT9kGkv8rFk5547JX6CdhzSZFA70EWyz5hR/8WL8lfhL1H7O5F1UofaDwVdsPM5+WyXsCe&#10;LOveDrtNNnqXby7ypjdwkp+wv86Zi+FOGrA7SS/30fMOe5sL9qJnQBWy8YgdJp7mh0tcY0gT+h6x&#10;/31LujSD/Xn2O3BLlu2v9XVSI0jZ/tv1r97e2wU7DbQGQvmPHjuWGOjtxJ55dxGD9xDgoSykCgbR&#10;ViPsF7nGsMpttI7/quOpsPe9x95L9Np4EPvyQ6mvuKmuFjv+y37f3o6UV+zhmfUO1Eb5jKtaBeyw&#10;H7p3ow7YscEz3ZrUWrfstJTpL5m0yAzbVVz9K43ngH2y0HfaY198mvUrdtCoVuJnZGYu/moYDnth&#10;PhO726LZWEtlJ+xVwC5BHYmUmid2n2UM7D8Re5deir3dChv4yuMpsRcSatFN7r9WfMY3ZzVY/W9z&#10;clqJsGFNwCj2GmHSBfJihbUVM6uE+UiyayYJ8j6Wx/eu6IFdrvNv3I/f61YqI04Lgu8fRj1scNzB&#10;8bTY26HGwTDgCe0RXruCXYuFbHmqiOukiJzUwPaW27eZxD3nVoLvxtjzCfYCMVWC/ZSZ4VQ3Ylfe&#10;JXh82O8We5NLsao5dh3BzuYqyvvDzgcVg6gjFE+7zqxC8Rpi/8RvK+mBkfrDDvunxCddKl/0cRl7&#10;r9Sl2Yis4nTRkQ8ynhJ7Jlt78/PoyXUee/VlEbv0Solgz+LYWSGvUSgonyIPKrPKY9eZ5FoyTBUn&#10;N4xgMwknJS7p1MkMNWu6gP1Ch4p62FDYg+MpsaNCGP6rp9gZJ72KvffYFyeZ/ZTGF3m2raFrpclN&#10;od4H7Lousb8nXl7HySumSPhAZVoUuxn2U2DVBePi9+VBxlNi93b5+gx770t8LAwWclnFfofs9xh2&#10;y+nJlT53f//ssH50grw5Yc+AHSs+yyYG7PhO+36EveBuEHboCzJe01k0+OOOJ8TeBuxjn3szYF9X&#10;byLY2eO6XD+nRchsQbkOpSzcw0dhSV1rOt7g2ENoPLFDg2zyRk7Efeet9t/C0Aorsh936ONpMU/p&#10;bO+fFHvvsVdj7KhDvoG9W8d+w9Y05fop3SthFctkI2wqDdgbjXW9QXoMYqQZEw3sde471skl6XAF&#10;yNqkbf4VsXfHVnpe4BNaZvunxW5UCgPoHDviV8VYujyi2G3ZxSRkJjlm0B3QzCTv0wYZsmWDDBiP&#10;vSn7htgVfYEU5OfY8br6JCGcLR6zeTa4L3y/s92pb8xqG8fK134JiEygeh27Kasi2sbBSBFKxMuW&#10;UAaNnA/Yc8F+A+ysaQ4DfbgI2/fjogI8u8gQ8AUeqywudSW/X+x9wcdZjXu/EEPZxwr1VRFJvqiK&#10;hcDL0xDs8ACh1qTbED4G7J88dlOXPqRL6eDVaZnNMKqRNcf+4hh2fPo7xi6z6KabY9fxYxRyE5ax&#10;a3sVVYxuYdZXkhKDYURrlzLmMttP2PMgJliR10+nZN6bLAXAXl0dgdg8S+y/P+bpiX1cSLXeNnyJ&#10;5r2MXfwq6+MW0rk6NWQaYden2U7nUCOFN/pT2dXTk2F7T3YCFOyHis6Kq/b7xl7iQevTD2Tjjh3S&#10;qZ9WsVdbawWLByIQ2p/DTrDDgDBgr8Xm3i/V1iZ2e8JeHsl0YA+Ff8ZuxqBqVorTKx/HaNVb3a7Y&#10;uNogGayNWykd2YTjgT2pSunCx9JYFfZz6OH1z6qRd+u8kj4D5GVZuuNdPCH2v7rkoCfGLj53PfoB&#10;O3PEPNGtqlexb1bKzAS729+zcDqV1372d6+zXrxDxH4VlhTpE3h+HTyI2L8cgVhTf/muZ/tZtCTM&#10;NRvYEwa5Lz+2rU4qWd9+zuqiLoyXACbYhyrDUNarUo3ejfNLquRlAPabQ93A6sKtceafsZ9jj2as&#10;JlXRrTsy4sJVCmUL2JtwTgM3TK3F30bs7ocIrahK41m7l2ChXJMVOUKwH1Hg6hw5Od839mI2QRti&#10;j8l0rSL2tQVhCztTYkb1Lys4XSu26JUme8QOx+tglquKpYpBClUpc8G+HAG2MhouL9879qmJC66Y&#10;+nUcuy36dalvC7txWn85dslXM+y0xBB7KPpYFQsN5/mTymOvDmHPaqThHTji4cdTY89nExf/rPM4&#10;drUSX8+xjR0KWzG6BMGOi6CVhgUVEhpnPExgz+cyHUtHtalgt4ewqxo+wANHPPx4YuzNXOPq6A+L&#10;OdE2sMdd35lgH/u6azhiNEsaQ4BvfORkN7LJUfyfnbB6nUjBqtLXWtg9WvWxUC+fMqTqybG3ZzY5&#10;8Yfp2CGMVy1Wfr0H+8eJEIm8J4+9lCLHuIiRlEbs80uyVx47g/uiJ50PFGj7jDYq/+7IUQ86ngv2&#10;vww/oWMk1veKQvB6mPIWdlXPFphad5l6LTWSyl5meWJ0PcGOMKrZedBAoGM3vuZgGKVVuZLy5NFr&#10;/ZrjibGHolSny0AWeRbLE2JhvvVFPp4Kdcs2n3PswZIfsHdZlY+Sse6AfV4TzfapYN9yA5yPWr1I&#10;W5bReLIEiafGbuWZnV58ZpQ3OnLIBvYidrpt7GwTlNVjQZPY533WGVDpFvlm22U4H1hvYJs4+ro8&#10;4Hhq7G4STbFzjW105BBpsb42UeLlwhx2LvOjD7m9PXj9WCnP/cFaG+XwCQjrZ9jvPPbwFv1T7LST&#10;0XKbeZk1Txg8+9TYe1GTTns1JapoT0urEPdwD+zNDLsZsOuAvZljT+bNSgR7Pvhp9ltsvNcvG9yA&#10;TzCeJXYTXTX/k9J1upou2sQO7Y3bRMwMexawS5M9Ot67MRFgV2/n2FvBHiqlNntnrlseXgJ7alP7&#10;vWM3H7X/F60l8c0SBp117EXsUIe9RNrb6GhfgV5JPA2xo7LNSDink22+vAh2ihm82mgs13g47O9w&#10;OmWyaJDvVx3PBXuj/b9oG41rNjaplrH/Zb+B3apS5WYir4UK9MxxziX1EQGzozWbkRTzN5EtKLnQ&#10;q3e6319fHCIl+yigosNFjcQeYjwT7CchDsbVDey1WsbO7Pbhi5YGlnOu6dNkS4Z2lNKHVH1KYK2r&#10;R9/POM85dhqMKOf9zlPafUp4K/Wx6pL5f0+WGfNssIfHDOx1fM9DQoNd2EoZKt3o9QOtCmOOPUd0&#10;vYHhTTnFfUZwFi0t44Rd6r3vLCvfqF9TKaIJO36sAeJXHc8De5c12v8L2Jv4gtmxp7I++zlTKprz&#10;nw/DLGI3XOHdsepL4k7dqflbh9yIs47C9MtLeIVg/7WIXvRwjSpvBuwXFKd+mPEssXcb+yTJnU/3&#10;agu7WsRe8Z/G6eqdQsLjWXhmtXRJfDdOs31vxeGabnqcHtvU9449b7T/Fx2nG0bLystgZz/OLsEu&#10;El71Ixs7Vrls8ZPvXfouChIXYS+lsiqKV37n2Afny77iELSMnfvgtrC7w+wCdik8yDnvBH0tAv14&#10;2KUvI/F2wN5m+xAyvoKBfGgF971j14K922e4Eux6/uPql3QDe1p77GOw4udFEF9fXUFrPxPa17/x&#10;OPZPyre4Jfan8sU8D+x1Lo96Z0WX9gwdh/2cRLE38Omac+yZx57LEnzmD12c7Rz1ayz1R+qLW8iG&#10;dcC+0Z76641ngN2xqn2wyZ5O9vKxtP/lTKa7g9Wr0auHNZn7P8vmPhPsidjiOdFhkZ/uM226HjtT&#10;cc3x9cXL7QtHOEDq7ff41ierP/oMsCsv6PReVts+QmbmmRRwB6tXZNI1qPPaokbVPGpT+6opSwET&#10;VSRkSr6J2It9Fje66fnQif07nu2UouQyKtSXLDePqJTVfXtGCNntsT4xKISXCvZZ1Kb25TOWOg1H&#10;3Ok+H4r1xXdiN6XH3n7v2I36FKZfFQuXOo0qxW58duUIhG4j0YzSnyXrZ1qAYK+kmefZybtFpcFf&#10;Bz2ogv16n5XOFkrMid899uokY5n+XH1aOoKd3M8kLasbHTPnr2DvT9jnZtneY9fLX2jllSD2n/e5&#10;YuqAvZG9fT1M6KuOZ4B9VMnA9LtK91q9iL1KGiY1rZ7IHcQiw7ONxGNfPm+sl7DXI4l9Z6RMrQbs&#10;vsHUk0z454Jd/nrTD9t8bNgCqvQZ9ga7xRb2V9lZAUjf23EZe6tWKwciPv6tO6zN9pevaQR7ccL+&#10;JML8M8DenO4d2H/exq4KqXkzG+2yqX4YcHNadY7dp1svvzBOcrQrbyJDcOyl2F9959hHsjISH75s&#10;y0Yx7Hr9MLZnZmXy2buB9NdV7NTmi8VfEWFK8/weSZSnCmE89ft8KTvkkcZzwN79FC4iY0RjuXXA&#10;CvaY0I0B7CxG939k578w2fLzrzV7xi/+KrV0yXTsKuZO/LdbFw7brJJ3r/4sXQQXGtk+wngO2E/5&#10;isS+be5SmtnIZz+v4nMHezvSEs4qjhC7Xk6apLK/3Lim0nj7bnGspZQIe2t8GIqTmOkee3auhz7G&#10;eHbYGx1LgJOhXjPi7uznXXynFOzFCvbFTvKSgZ9WixJDxXZ0tz5Wy5dFiA+PvcgC9j89TRjlM8Qe&#10;DZLH8LUsFhxjbVQucASd2ryEXUNjX8aO1Ma0XcGOt+9W9PdsVw1S2YYG7PDA7rPlP/B4Rtj/zrve&#10;G73xaUmJz5f8odHs9qZwcne90De9zqPY+3S5Nk3Ve+yVWAI2K5O0/7v4+m2R/jP2XqKku8QH2uyZ&#10;7eiyu4T9Lnacw85KQefY0S1opW8ssCfL2O86/21eptjE7r39uSpuBTvLZ5Txg77KOMf+2xNcRUh6&#10;ZVjd9t6e0hNzMXZz9gs0g3odwb5cTmzA3nnsP25gtyr17v5binUsOrz5ln+N8XywI7qBsdPbMk7K&#10;IkJLiKMFc5tCOgafzXaEy64pARHs0kUE39Zm8L81K8rAMAzahQbsL33Pwe8ce+UrSOzwvKZ/xsxZ&#10;whTdKBsULS2XZjtzFlaw995JvvCrNmCXEzd6oxglxDkbsLPnSL6VtPeVxnPCrjvJe9z8uJSXuQQ7&#10;I2XOsEfakAj25QrS1fsp9mprtuOlI/YspYHWviu+e+zId9yJXQ3b6XxsYc8htK9gXz4vsK84g8Ug&#10;K9ixyG8Wms4MPW/qZZrSC2fQxb3R8YO+yng+2NUnwb4jddSyKOEi9iJyWOuwI1Z1KbHivtg52zex&#10;W2L/nz8rj/1z8d1jR/YjJfod/nYYTOexdAxHjGPPHPhsHbteOgjfeBZCLUPy4gQ7ZMnqy8Ybm1vv&#10;Z4e3FvHyCLJuFr/7K4/ngx11ikhcb368QkbqHDvrCkSD1bewL75vde/j3ha+j89uNNvjhaZtMcaO&#10;427/GXuXdepqp++5SoFd/TL9IV6DDewNzKwLy0mVo/3cKvZuef0/w/45il29yG0hjnkjm0YGL8GT&#10;pEg8K+x7Qw4cYYCa7riMootib9JaOVRmAXtpkpXdhUah/xz51hH2T7Hrd8pjRuxp75vLeew6ctDX&#10;Gs8GO8sE7Qw5qJXoQZPJZdkUXEcOwyFv1cuFl6uCH2w5z7beuBZvtxXssbOjdrbxRYt9WfOMEQCx&#10;g77WeB7YFT1vu1IjMFqV2zPZ2xB7sX5UyH9bEMuJvb8v9ngULFJ51LRWdcBebpzj4cczwe5kNL0q&#10;VZ2NUG5m8phZ5yiG3YSjzj/jFvl+DXvkGzF86I1gj302RFePrJAptP0dvqeHH88Du9tu69frlrKz&#10;IVa16bxlLf8I9jZQXzD+ViV+uHTyv9jKaKy887+Q8jXrrUYtKhXlE+OzbxB7sFLxQ4zngb1ycjQq&#10;iu99AFS48naKvd2JfUHcrr7gMSxg77YKi4b4PWJPVnW9HthfeuzDJ2iQbOJxn19nPBfsP3Kn3ihI&#10;Nwzfq2lSrop9eiLYQ/25JYtbpVawV1vpCyG3A95ieHXb1Tuw/tzqdI3EXi9f0tcdzwN7aPq3u+ay&#10;3yfHE5fYY/muTvzPzYtF8aHm7rLwG7MlZlZeImkyialaj5dX59hZbqvaLdI84Hge2EOx37OyMWuj&#10;UghWngS9GPTgi2CvnfyQN/midUSwL8z2VZvt+APEnfiKSTHsb2fY60zCPmMZXF9nPA/sIfbUfNyJ&#10;vZVQ+fHjMqjrH/HAOWWpydvlUvVr2GMJcOEDmq0/m7DHv1+5A3zgPbGfdIP2HyRfYnfh0gcbzwS7&#10;X+mqjYp0w2hVP8fOLh6RJPMY9kbinf/V+c91FdUuqL61yakz5Cp27GPFTKSTn+uFnO2vPZ4Jdjdr&#10;fgb2vQ/AYU985GoY1Q9JHws6d28EixosTl7BfnbyRi11gJtch6PGhhNeM6y+RLC/oOdtqq1Ui/E+&#10;X3s8E+y9Sjpi3/kAKtQItZNgVxYgiTi86aRvsuVyMY1gL+c/zjdUuJrl6HBWI0YHu4bdsJx4eoZd&#10;Xpb1M3yd8Vywdxmw1+XOB1Cp90mv9DiKEs8zVr4SmwKU/WUsMeyRzb3OA/ZK/bADu8r/GftkHMae&#10;9iofY0f2YayWP7Z9IIxh17Of1ljBlxPg/HUUECJZMFUxku5urd1rMA03s01D0YmzfoavM54Zdr0z&#10;WcCyKPQEOx/sBnbYBRY/0q1i79M68qUVKxX5rQX/uZl3kBpf3YKVsE2YgLd+hq8zngv27iD2eoq9&#10;K8QMFsPeSxjUMnZKZR/07MfEHuvSLVKlvwzIk7cx7C/PrYRNhtn+/WLP2W4n35kR5rDrTqXDVl5l&#10;k6oYi4f0Eex9sjzby9XcCH/eEXYWIbptdL+4zhsqcGf+v4apfN/tIk/stcp2vve2Vbp9fcJuU1Gd&#10;9fohUtSgXIHIGhNnwts29u6EndVvbtj+uTz/JLCX5/6/f8YuHRT3fdxhL2o9ws6E92gtC1py1EIq&#10;FIfxxYang9Vuotiv8UvZ29kUAtibpcsYsM/OoPGif7fYm2PY7zrVVzodgLDYVLzXKrHfrmLXS26X&#10;bexqht38iuBYPfvYX7tfvEM3KJX/4/wMHvvjeuGeDXbd5cHksWPc9f9mAbuOHeKws6D3MvYqP+sp&#10;3otIh2T01cFKtX6RZ9EjeFXOsEOvtChldu5hrEspzNE9bumiZ4Mds10dwA7l6YcBCNbWvtGxQxx2&#10;E8GeVUvYS7Ru3odd0rOA/axqFRqMWOxAC9g1szo2VqoHH88GeybYd3rgiP36h5z1hn93LIm9iB3i&#10;sKvFogYcdaIWnKzAHq2GKlEVXOQ99nQhgrZmlXq15FiurwR7/X1ir5Wb79megrMcxN7+kGMeQZiW&#10;/JIieoZSDKHL2JvFyJtQyW51dJTextjhWfg8g2tZbDSVGpizMyjBXj1uv9fngh3RS122u6AHlHDB&#10;LvrSHuxFG8He3Qf7eJFfxh6yYc7kBCllXp3Vwf3K47lgN8Ce78YOjecPh73iAy37m13YU9rRln9N&#10;6p8WsK9Hx2Hg/RvNdukOPHfHGL6cMewLcsVXHc8FO2ZacwB74f7/rfpBKVGTbxq9AztbhK5gh/qW&#10;zO1rvJ5o9Hs4tqS1qGwHn/s44IOZrYo/nJ9dXirzHWPPmp39VnqPXYmtE4Kz+ay3sDfb2LNF7Nul&#10;uwxEUca7MyoOi3w3fllM44uRnWPvT9j15nkebjwT7Nxa99Qd9eOEXR/BvlzUgANPPp9i/y87a8ZJ&#10;neiOwXK01bb6tDXAv0/sdhk744GWtIivOp4PdkdxR5VhPxCWbkfY7Q7s+Vp2O4dhm6IJdrNz4W3o&#10;+hOhkNgbfapISVNNG7AXZ9ghpdTfL/YEKTG79zeUoBmwv3fY3f9vYUdTqKxfriOKGYknMcG+d781&#10;C9gpuEtiHLH/fQ+3vX21XPtoSYv4quOZYG9osP6yW3dFKQvlsWOmV9vY66zJ+sWiBhwStDv+5d7k&#10;tE5wC3ZgBXa644yWzBf7OUf7OfRsf7bYn6Z3iXbMdztiGDnbDdi/uMn1RkeD5P3aUKZLRQ04mDl5&#10;hn3Pw2i8BI9J/6+hy9kPhQRO41zwFtjPmaH0uWyFhD3efKfYzc/7LfKDdaVADxBip75crB8giY/v&#10;Vbv2dM0Z9vUShbNrp/1NsHPvth/KvrrOWGiccZn2s5/Oy9gbwa53nOuhxjPBXmvqMDst8mFhVb2t&#10;Mqcme8E5hn1IfFzF/nGK/T/sxm6pkcPPov57GuywnEN377jj2wF72i6fvf6OsVfHtjeu77a/A3a3&#10;t9M6FkmJOZWyWNuuxR0wYHc7vRMGdu06xF4V4ng9w57W6BYRPXtNl+z3ib2OIFkYeEuKu/6u3ond&#10;Dg9+9QvdN5yw1wrawi4W5gx7Ipa69gcn6KXNCHu+GDNWvf5esVdls0eiOwUfsdANsKfELkJzuX7k&#10;gH3NeT7D7iSxWsfdMMNHfxZdzQbsFbGnfZvdCPbmpSpCbuTSF3zJdtsIwuj0kU+fjWeDfb2092hY&#10;Hf6Gj/dJf2dTUd5gDIlhN242vo9Ql1w0h92rA27y1Xpf8AMthGgqjFlP7MiAxWzP7sQlLLJ+BDvj&#10;ySJXPx04Ryx4f8d4Nth3RVRNqCXuf9Zhb95pedSxiq+QtIuY0FjzsSehua9i7Paezb1LERpfedcq&#10;Sw4H7Npjb0Np6XL52iSMcPNMfrBOSiWxWJeO54P9/4tjZ8n+KfYuZdiiKG/JSl05P9DIpzCFXb07&#10;eRDKhz2hiJxgL7YuvcsaTextkC+w8jRY5CfY1+uvJU2+kVg7GaK14OOXq/rPB3tvfoxxq5LexxmG&#10;d3yCvVFFLHtFsNdFpNInHkQX1gNiB1LIDPHRZt7XT6cb7bG4ns9+tovTVcXCNQT7LpsFfBH8Ivtf&#10;DfYqT/r1+tK4T8EeRF7VCnYuem6FXbO2c6SCPdIwHUL2IGAE7Hmlty691eOCwZXHv4R97daAfWeP&#10;WKSB1KE4AhRE1lQ4Pp4L9t5jX63ngcCkLuWU1/4n9QR7Gkt3BfY6j2KHZDBYaJAqYVgqcPNxtHoc&#10;vhmyIyBwdFnAbqLYM+ZT73ruKmC3fL8SSfQ5Pp4D9s4pSz3U1yTSO4Kvd26lXScHOq1UJ+xxGx+k&#10;rCyK3XtA+2G2E/t2/edW2+JkIWy0r3msPHYL7JbY117LDOH4sXTqYXB+V2/dH3doQpokPvPu8HgO&#10;2BsliWAqhj1xO2aHzw3d1lDitco99krF7R1YDrexw/JyI5ck2JdL3UxGi7rRbrZLiEajpToCaAh2&#10;VCjC2mxXhbYE2LeXld7vchWEmATYsYns7SA+Hc8BuxNnZKp5h9X5Bwo0AXPYdTWaNVj2K51Jvc8t&#10;7Lfovez4rD8jXAJWDEqMqHZN7N34cYj0UEyPa9EBpm+uRD1r00rJ6lO6o90rZH8tRcu2+Tp2fME+&#10;7AoXCuytx04Prz2K/nlg50Qg9mTBe0qNJa0D9v/Gb/8BO8001XVc14JnTK2mOWOgtLh66bG7S0ow&#10;7af9HplgOZehOhYvad5IoarP3ioj2G+9PQAF6Ey+Zk6S0rNbzx0f6FCNb4T9D/cv2AjtUePNc8Be&#10;Bey5r7U9G/UUezFg70fYSxsVaQX7WpozrwJq+usodrnM+fFoANkAACAASURBVHkYNukrxxpHX7Hf&#10;E8sOZ8TeFpjtBr0jFgc3tk3s6FXBXY7Y79BXHo3E6dj/trFDClrATucYsecD9kJaMLDPCLDbMt5a&#10;aBd29+IR+x9c5KksnmOv5k+MDURFpKQFNoEQ1yb9gL3OkLyj8rUa5dUu7EgJaPkATtgr8fn0h8tY&#10;PgfsRoRfYl8KlR9htx47RDNs9ura7+0x7xvGrZepItjpeUmAX5VBk1M/jQ7ouHyfVY0fYae/JQvY&#10;GV3jHjDjL5wCshb0VfvlIn4HJ+yFl+S7/I/ee3i/Rew3sr7jUpqlKiZsqjnFTicXOF35kPStmNsU&#10;czWNYa+hDmK2O+YD9kmKasCupwdSnnIr1i9oEKw+KJpvWAdthD1r5XVYPDM+22w5IGm4mGKnSPcl&#10;WyqttjGeB3aaGRs2PF1wL3iNZcCeyrpYQUV+k4kCF3PDYLAOYLaaHNFzzhlgR8RHvow9lWYBenZ5&#10;+HeldEvsn3U/wd4qhoSk9YtV7P3/0PcRk70f9u05dusX+dvdCQZ+PAfsoRoAsc8CEbDlDYpqh9JU&#10;vGtK8eiNS3ONjrthMGC6V3+KYW+UJFojvisP1p9JqrqYau1bvXC0UzzpIsC0g0eOkgaM8x67WyjS&#10;aP8RtaGB+vc+YP8DejtmAVNwMt9zaPd4Ttj1AnY4Mb3oWjh47mP1dcCe9gqdRj4hUnFLlL3tGekY&#10;WeQlKtNhv8L27Gf7pN9jy64uyZLJp5OV5IS9CtjdGT12FcO+WcvanTdgv84FO2fBN4udxWaRAa4Z&#10;OD39JatDDNhpkhbsmsvitWcVdcNg3HrXZuRzAbsaYZ88ngh2mhYG7EGlgsbWpq36jwwYMzHDQq02&#10;rMt9GrC3V1gBiT0N2L/BRZ7ruHtsWOTrn5JpcT5i57I+wX5XCXZqTG/SfqWS7Gk47HkkzZmnkgnn&#10;vrZLlgrZoDWwxuNf7DpSQL4YsNN4LthVi5fIAPv8Cydf8ON/WAvhFwvi78CeAvsbPLBf+oBdf8vY&#10;c26HdDuPHw+tkRTi4K0R7Lnf6BwZTpKrtY6No5G6LRFKXgS7b/uCQCpgvzrbaruUVSmXsFvBbijr&#10;d5A3sFYI9s+5k+JrtWx3DsPgzKsCCnaLO75zwRfF8IMfvl3sDWd59THx2LOTZxUDz3GQ3cXd/N6r&#10;c+53/y0XZm0Kq5e/3Q9Um3LYi23sMNXlPV6n8gh2Ir3pxDDbJeJWQgCf+7p3DnvK2IDIFeLMq3Ip&#10;vbIj7NpjV75QzjeI3eSN7pmBhga6XOzHok3mdKZap1LtiYa5wVTrbh31Qg1ap+IBRwYE/rqgUBj9&#10;VHBgY70vzyQsj33BV9apDyXKDPsoSfNOwQuDcF5YIAsxxcSiHkXzXseeeux3dx47vww/bj59i9gb&#10;JaFoeNN9Izi6Ev/w8RTEfhWwS0yR9tj/ic0bKod9I+St3Ye9pixdE/vPyYLpiypYutCksU0ZTPUp&#10;YHfS2R1vQNrE1eKLjWLHF6wZH9oBuw1xJoIdKu+vxTeI3W3mjYZBXNFHhUctnrheZj0M2RRd69Nm&#10;Wfhn/2fMJYc93Yo2pgWszrew86Xj++UUi3yhhwhsB+Idn+VdtYiGl8TVojd4DTU9O+hS/UqVW68l&#10;knAYTbjyW0o8lthTj52FrMW26b76t7v415+f78mxq4/a1+CsRIeprjKutJz16HVNGaY9Ye/hfS8Q&#10;L8523irdCmen8aVJnRARl/hVcJKy7tkKdk75mSwh5cEFe8fXMGMIeIasNyfDv9sKmaqj9cVrdD9i&#10;OkDFSV6IU4J7HoOqvjnsVoxTA/ZSzI0T7N0Eexewu7feIvT9Om1X45Vk1C+o673bxM7A3NzvKMnZ&#10;EgL7aP873rgZxkafsDes0JBUqIeWNsSuPm+FwNQ0Sq9iL2CdXMCuA/Yt2/R8PDV2o2WKSdyM/L3M&#10;uIFPsXfDDYNNyrj03EIM+7KetO6HhWvlBZaS6AdlNzc5Ex9nwdI8vf2lgMmgmAXsAzvTIqgKVMSu&#10;PkBQIXaDV27DnFSVALcGb4Sd2QJFwF74x3EbUVAWx5NjFysGsXfe795ldMk1CKHgTkrsIVYaBjk6&#10;RdxnLIvB3W4Vk7LeFqP+caOXH88RTpaNg6V9wF4fIrdn2IsTdncmvGW/aCxkH65UKhnO8Svcwm69&#10;KFsP2AdzEF/Vby3MwvioI1nkPPZ8jL3wtFUQZmha53NIgT2N6eIy+GFllYqLVjSsdyfsjT79Th46&#10;sQ95GqchLWOq1Ar2gsKEVWGk7YtN7PjCVeyad1CMsNcn42/fb6125+OpsSuJkmiYAlyzeUQF7J+A&#10;PVnCzhtOJQL5rkvd/rYTeyTnVEYjkvEJ++hRVCofYW9/mGMHMQvSXyBxQIFPzIA9kzDLyMDGRq31&#10;fCR+UrQT7BVF+uJbxZ6KLbbxmd+Y85V73NUXj/2GcnMhL7uYJbnJA/tVesctbhf2gvMwOumImREf&#10;FBsn2O0JO2Kv4fIcDcFusK7/rIqqONXOwBqv8nY1js6P+ssadpyTIbJdmOSSy5/4F0Gw6/gDOL/V&#10;J8TeSrQLrjmEFHG2AztmPLAbvAiQWLHKUjJi3gz1+yK1+7Ab7L6mrKOdo3o2Dejr1z7Qp58ES1v4&#10;P9o17M2V2GItDX2VrlIu83jPcqtM2a7G0YVT/4xzrWLH6bowydsJ9ias9ofGU2J3ugdrNOrTZnnC&#10;ngn2KhjnYLatX6dey6JP5hh2W/QbHm1iZywutaJJBVqLd1SUyDyIIuM7kTVXLA9OndPsV4S3IIcd&#10;AJkZ0SuUvMgl7BWTwPCW8Ukk3hUjWXWFX/y+Kew1Vj+JSAjYsVZW7vEDezPF/ta9DDrxn7Qe+y/u&#10;N/uwY76ZV/HrwZfBWCRi5s0Y+x3tezy19jLWaLDmZCuiXIGEiaJLLHQ5hbhZYo8/1mYVOyILBDtz&#10;rmRzQyUkH95lvznsVnH7lFVbHjFnO3zpnd/bxRSPXL/3qbu7pBddiFPOYaeXbB/2ptiKsxTsr4O7&#10;x5xj56kLr1GNBrHDTGrfuReGAt+NhR9OiWOxXfLfjIe0l1nE/hbY7/yJmRtwncIJUMjGI7MgfmNL&#10;55v/5OtiH2vYRqWIKuSENnJaYnd0ZtixtjvpWrmnLUEynHJFUu3DjkwoJDFuPB1iNz8O2CciXR/M&#10;RZSsZtiljDy32uAQtZRFsOSLwrkH+5KVTsH6ngzYQdu9/GwprK7zYGKK39jS+WY/OFILZ1e63nSM&#10;PaQIkyh6CZL3LiRK8spjzzN/fShV4bA7icpi++y9DnOd8knvw57twF720v23r3/Ss6hZ9ofqlM9e&#10;HzJzhtvSHjuNScpH+3XiUOx7X4dw/UKpxfbmgz77zeB44z3DeqXc/6q81p3qfF/w7nCy872wryaj&#10;r45JEUj12WM/nVKwi8mmI3auYQqatKrdsvlGiVSLz3Vprd72XwM7Yhf6aor9d5nU7SJ21i55X4zU&#10;6CpkQ9FFpoa/rQx+30IgV/87q1MHE2WCqml4+bXbNxL3UOrUlnJNh8a9sEfjRRbHKbf/LxhcKCbP&#10;0ykH7J+0YO8Ee+GEaBQAq1BwtBBNys32lunPm5bJW7pGi97GPwbs3Rj76bqcZn4nFjwxli01CbOf&#10;C69Pce6H8BqfyJtup6IvFrn9ow0hVO53bsXLEbtzjQeiUvRAzKpio6/J0rgX9h0FfWZjwG4Z9ige&#10;tw+neyX2xGNXAbuDy6AkqezD6El8zm1tf20zdFjfWORucZ+/Fnv29kawN3qOXd/JWsWlvH6/hn0I&#10;lBb+ZS+J2UbKUBTx86uFqk1/dHmwyUGSa9FXHBsd309VKGCvDoO4D/aFFshbY0hONwoiriX2ZoYd&#10;GtTP2ns3Ezpe8ioVzd09l7rwah2C6nwh9/h13PKRFv1GK5oR9s6H2ZwuTApppKI1VT8txdN90iM1&#10;Wlb7ohcZ1A5FiyKynZljhxIgl5KKjlu7ua6kvhGx2zdKNxr/Obi73wd7exy7DeZRo0rWZ+qB/aQo&#10;0W2deVE6WMeJXeYZ5hukGh4Huctjj9ik3R1SwoKgWEYvjkUlPPZs9mgqBi++SqUe6WK/uptGe+yg&#10;vYp99VLhTZymrjLTL2Bvcy50ivKFN9hg2ruzmi9Hp/sjYzcBOyLMAvZuhj0fYwdrJ7opWdmxi0GG&#10;5XEwZMh+HzO6uqWVq+wO7IzcHrBPGirUCQz7V6pTb/MV7Lch6ukMuzuzcsqZfZfHfKQyh8c/YZIA&#10;4sPxZbW27n8Sms1XL5FD2qxNusfEXh8vfU/shgX6YDZrlrCLi1PPsBc+ZVwjOcVjL4jdLm2Jk1Nm&#10;/sQbFlKuqSPs40ErUa3VT6oNb+X8227bYoZdlD1ih2/Roi1grPxpNtPAec5rH1pUa4bkUYz+cy/R&#10;dC33+yY9vN0+Mnb6wBR4K4mS62fYtZg+aBQX7OB8imu7k/IwkMnFWp2cb4nTIdiVWPGjFwdl0fCe&#10;zFmNm05eG3cmZrhRA9HTjxC7STztJvjKiJ0eRnoQ8D3LqVtcQiYhsOJnzMXpUonJYhK3i9W+U4zU&#10;POZ6vSf2o1EdikV33eqe1hnkaop0o2fM8r6lvyxxzWmp8H36jlZJiSPIdV1+51u1xE6ZwUyW9VuL&#10;PFZY8+HMLiuDZlH35JkdUQUD8Xiw4ejtzQ7s56ZRDDPH3iGctn41YGeqDd6t06CWyLjsZ4udojB8&#10;Ewhaz5v0hP0EjbUFymCc0+KjgCAz4oqIGsSz0RuV30H5j+U5e+zYuDexl+vYK49dn8wns5sX7HfB&#10;IZqMsbcj7GW/XELQ/Dy7xA4lrCRs2H1R1a80PDEolfEssfMVxd0H7LZoUliguViWJ2is/aCDGU7j&#10;BwmLdo9O1IlcINi1JadI5GjKUMy02caOXUV9ABIz79IqzgF4BDSsQ7L9zN41YKfTZJSthCUGnWUH&#10;7C3e9mUFXs0vkYV8+GUAbtcqVdqkfwLsGyHa7HrK0AR30a2PMYThhPWZaACfYBclnNOXCtVrhXej&#10;HV8Vch0K0ZVayDk6dhFO0GXxknYHdqN8FKe5OnuKmMIWf3ZSSOEcO9oLs4T8CfsLYM8422/9bM+I&#10;fYFflxD76EaJXeIH3S0ka/7VJpW0nyPj3ti7DdWBFslQc5XY1XvF8u4hnWcVOzW5K1XML9G93qFc&#10;ZyvibcT+1ma0uxD7ln+yCmJCtTB5kAgL/2SXiBLVpbPrMh88drrTYIlq36RT7JlUYLOL2LN17PVP&#10;sL9TgF8czWNir0IJkdioZZKXbK4A7J/R3FF5VYeroB49Y/cBrO2CHQpVcS6vuSPxdGACBXYEr0ex&#10;480T7MXmDYXaJQvYfTna3mvJ88Aqtutu9AT7VTqf7S2xQ4Gf52ZLXfqJoM5qbcR+raKVpB8fe6zm&#10;6T/1Ip82TA3jh4FdvJisz0TsP06ws/AuHW9wZCE+beGO8AC5+mkpAxfBnvMsiiUmVj8lg2tN3i+b&#10;Y6y6kgtR1mO/m3/ACWvEjl6E5sOAHXt7hr81fpG3n/P+rIRgw1oZA3aoMcSOt7u6Vr9sZO89MvYq&#10;ckKjqVWKQVy9UHQ2fM4YKeOxp2OvXM+3RLB3ogOb5RO0wSeiRapfB9qI4d6UO7BTFyz7M+wMnLPh&#10;0fq4a4azTj41YEdhyJtqij2bYM/6s6LKUpttwI4rYDFaLH5Y82ImksfHzhMu2x86WdZZwClvsUdb&#10;wV6/yvwiJ/7IEXa3Dzca/6lF6FPL8g8tOAW3/rT6WW9hd8LEqx3YSVSuYnJO/msndncOlJPpb+EQ&#10;RUBtDZWFUVc11iVibxewd8SOm+e/cM4b5tFCmz8viza9yccW6Vpuvcv1XltZ1pGi9h8ddjfjgB2J&#10;DyrsbbBZNjOujZjG4ZbFHr8YQzD46q9VhuVgC3sprRl33BGvZaZYB+xyne4vWGDmgVXcmJpQIVCw&#10;S942VRZg/+gOg0RA7HOnWcfaOqHkFHU/g3/RUzD1Ap/f5ONjf5P0K2VZoHM32MtNjg6KzHebY7f9&#10;mTrqsTvB2ZRdsqwqdH7KVe+Z4B7BzqwaJRLCUqzadJiXpXz99GT0plYD9lSwzx4dQ6r1zQQ7bTOD&#10;poorpnF+CbtkiATszN0esNuNAJpHV+BQu7FcKX6JAi4oHocaruiibQsjtAbsrWCfnrITz4nqskpD&#10;AFjSyYEdEnz1BkSTDezGvXd4LtvBQMHOPlGVfIx2qFHn/kuzwTywCoMrv13FXgbsOczF02tufsTn&#10;BuwZvG/ELraR3/vIeHTsFWaaLLj/azH+mkJ83E4JM05dY8QwPBkSSB6M1i0N8zMTW5fJ/umw59WK&#10;IAPfNJ59zYns1vBy+XN/S+y3vl3r9qOZeELC8GWngv6HhJ2il7orZx9l5wBil0ZghY/wPmFXwW5D&#10;7Wx8SzRR+QtouGx8LHuW8diKWXx07E69YMqXtK0efa94sxD4Zj+nYhOvX6VGROUp9vkVYGH/gN3A&#10;CcFr8isWmmKMfTF6FDGGJbFj4kV7CMlYxp7Q8zK+86KXkqhnH2VXjwl2cSPBF0uJIR1jHy/dU+w1&#10;sdNlsdHqTE77iNghzolHMKlgFBmf2SmxDoQpDIwTmL4WazuzwvoQY7aOvfHY193IShQ9YEcERVWe&#10;1fuWuyuIvUX8ltpRbH8Re83ExTPsy9Uop9ixEY2w96K7DHabZhn7jcdeC3Yd6XATjn1Em3wn+o5T&#10;WhDhyFJsw3tp6BartPEWaMNdLvdakGAvl7EjDFwZXw9i7WoqRue4L2kK43bJajmsyD0yPEeDaoTx&#10;0Ktw2XL+6ZCWX2MRg9h/WcSeCvYubbSf7eYcezNgH8eP0z6oRaAcYf8l2cxHeNQwi1DI7UcuQ2xo&#10;zGVJrDR4FZoXqVfQDCOicu+0k2CjUu79/GtLSQ7XZ9Luabgvp3Mlaa6cClc6iX7pxiuVoXilkbri&#10;D4hd98sqVTfCXvioMztgD+ZoNgk7w84NrfpJcTMgdu4Ktk7mAR0L1/2Y2KtEzC0oqt0pMbwXNE3g&#10;hptMXn6uZOKDEykgYC9WsBsWGcQjW20PhiEB5C2rQlXL0bNO1wrYe7UnFgjY55pFL2nKu7DToGzf&#10;T7A34UUfsNfvCsE+MQsRLoK6asZlBOx3ka3udNpHjKVDJlbuF7Ybx9QUnahn7J4Bz0InmaBlcLwU&#10;vWrG2Bdr++HWSzGTVrH5SexpFLtRiHx0Ivgt9Ypi846gVDQL2PVUmqYnaPHraEFXNM4Wfu1tp9gH&#10;BR7Y346wN/gDBgvWa8pvfIpU0u64cPuIAdO9WA7J9qb5oWTxDk0jepM2Kbvd0gLbBwt8GWyyRS+3&#10;vIZ9MJNGBrHnA/Zfx6/IH3/if4IEmd/6kOmtAez1HLsUHT3Djh/8zdKXcB0wahl72N/E8Q4z7mTB&#10;M2PsfGDJQoG8hVNu39t43Be79tjth8z9w0ngmSQtZW3C1x3ftoAdrzzcUMounA7Lhdnu5t7S69up&#10;nzXk+GxScs7I196I0sycFPvp323fj2CfbQYr2AFx8RqbGfZBb59h76VkzTiTUHoZ/IQEQAYflTjF&#10;DuztjnubXuLsB5dgL9xD+EWjeEfiWJgfnR6tuwRCOh8/rU8D9rDS0fu4OAM77uqbAliXMsZJvdeQ&#10;4/VYufV14LrEi9HEvud+JMZijp3RsmPtj95cH859PnxkSeklrVak2RH2ZjDXAfs4JYJVrmG/FuzQ&#10;eNILMkw3x4NgLyWdWzQ5qOslg6bK/lQtVEoslf7euT60+ZoxvwqBy9GBJFh3VvtZI4xyhp1Pqksl&#10;xlXt8sNgEPvVHLtawF4J0WLpwuSBuD/MGy2yDb2MNuiufOjprcc+nsyMPlJI9w0lqjtRWR543BM7&#10;1mjfY9XJchkmOYKOULhphj3MdsltSaPY+13Y+6SSRVTfwAM1xt74hqsZn3l7DPt5/KRiCfvRD5iI&#10;WfRroUVAy63fXmt5N4jdTLGngp1bNw29RgoyGmDv2XTS5NttAS8a98WOi8KdVNTC3Qp2A8sNlE65&#10;78Jjt5mfG9Bi2xdcdLN+PVXa7NBafNxdc5XQYXdzUrKgC7SpdO84jv0sWpqv4AS7lzgXYwFkcDNj&#10;eWAWNylSP63xPlLI46v/OfeJF4qeSIT3uM8DtfLxRV9hqvf3xq4CdtjgubQaJ5w2iCrhjoTVYBQ7&#10;W/gYszxgXy2tvwe7k82R/ejOBj9+eXPSqRz2omLARifOkB3xkxwy6eZPGiGPE7t4t42dEmb1JhNz&#10;FbC3CmE2J/km89izqvdFEAR7d8KusrPcm4cZ98We+kV+KN5hPmkxz0vBtCzYmqbYw77WlytfXO3A&#10;7j7DRLAX9PAUNydblaWHpsAjM5m3ke6a7b/1qFA1Z1nNsQf9cjEFcnJgJkFjpjTYA0t5GCLfAvun&#10;EfYGHWWSymM3/Ix6ltgJug13IprcL1r27jZgr4OVjqZIWwfsn2Oi+h7stUol/0/8ubcny7Rgp03V&#10;YJrNXSmrAxtqctZK3d3P30wXW+sDq6/j2BuxyaXEXkuIfOEFHdhiYZyXLs2CvXLYywl2vRXte9l4&#10;cOySh5oFK0XAbqbYobPeG7vTDD32xCZVcXfKDbF0zGU0GCEnlBVM99wQsJ/XkDvvzec0R8Eed+qJ&#10;AP8eoSZOu4EjT+bACXsh2LFO1S+z6gpRk8QOA2WXqfyg1XXnuCf218HmLjZX7Zd0/EWwp94CbYyP&#10;KDUD9qhiXu+rz4CrhbPZpg57JaJb4bF/YPkzKO78yy7sUJYXPB/ntl9L8dFueMIZOWlLhUDCwsC0&#10;b4fSBlDg7ceA/aNGvkBVwmSrvgTsqEW/57IPj/thb3XATus5nvhggRwKnddoY89K4MB+G5qTxrE3&#10;h7BnNm2QH/M5FcOge1rXSZNwkXffw+yyvdiXnJih5dN4CPb1RX7o4G5L85bRw+hRZGCkGjS5oUuz&#10;qQU7LfUw12Aj+IfOZ/I//HgA7BXTUvgCl/2p9C1TPn8g9txjL8bY5wGz8+vadb8dXUG/OOyVw54x&#10;Py0j9quUkWzEzme9D7vu54GBOK5bwX4XwS4+aGqObr+hS6DJW6ZpDNhhpaU9zjSCnflPCqmv7k1V&#10;/2M+1Pp54PEA2O2HYmSBGtoaYLWnrclegn1nJ3o89iZxM91hh93sRrIpINmnvkCjLQ5gZ5TQLGy2&#10;EOzzjwL7Yr/X8FVcBBmvayUzyO2EtWq9O3qEHbO9YUXtG8H+khGmzOx9LOzTtPmNIdixiJu0P6Xz&#10;j7DfDZFjATvzQu2aYXMY+6KEOmqKTYG9HdoSdHcJqYDWNGB/txd7jTzsyQsn2a3JeUAWPvV7JO6F&#10;RgSGFPpa+OBtsjb1L1YwWXK23xD7zQ0rGSip1YTYopXc5nuP+2J3WO8avRN7mYYYs+BeWh/79FVg&#10;NxkCqyqGwt+weUwr9jvaCc2vuchRZs/3UYmavHBikUn7Yv5RzPZ0LbK395EPeLclXKaXFNDMSXfI&#10;k/k/2xP2mwH7bw0lefHyMKTMnJ33QcZDYEerYQbSnbBrr8mNsJdj7DjrPzzE9UOGA/YM2BWUuMww&#10;6AITjGupkoZD2yVKMYKqVg0/CdjPBrEv+Y398N43dHdllRacnyUEpblIM5jr8iRg/+3GY9cUbo4W&#10;mzswHgq7VHEo+lH1TWJnxtcYuxmwP8hQ3a8O+7WT5dmbx35CjLYV7F3A3uzG3v//7L3NjuTIludn&#10;TJaKJUwhWZqNcqBEWmmjWXYtC0IiWbPRc+RulirtcpEIMhACaqFFP0K9gt7gMpQCejGC7lYbTVli&#10;AN3RQrpstIC2RnNI2f98GEn//nbPdJ6LWx7p4UHS+aOZHTufcrPFX9/3UkBxDfZkw0L1KDaF/200&#10;eZB+SR0lWEekm/US2FG0J08qyv3LvgjsjwN220s9PthtfrbcfHQRe97vEjiwo6AAY+bemIz66lr3&#10;PtXkm1LcWrSm5v1S7anVIvE4w5LK5WVXYK9pbijWHkmxj9cMeJ5qbvpqorWDth6EHfHk4YbluI/N&#10;TWNPBPu0eAeZ6z6uxo78v/U1+fYVjJvMvQ7YPWE3mnOViLOgoruaben3GIVNPiOFci1217PzbN2B&#10;H/GL9tuJeY+S7A0nfJu8H3L8K0fYw9nDYQm7u2XsuWAfFe+IVgpgR6djCqMh7EUmCu7psIe78ybz&#10;5ltqsPjRYmVx4ogdYa+5K80uQkvyaPvINcQ3YPdrdprP8N+2dimmtZHyDtjWkt+adIn3Ze/fALsh&#10;k2x458OSZfCEciT2dIzdIZaEsH+bymgn7B8k0a/5TrHXOzLYLmHcvAvasWKHxdC/Tjnxl6O9TMYL&#10;5Y6n/Cv20xPspLstf9CJS2J1tbGeM+FQZKWYvu95E0+Wwypix5r0MmBHx4SEgoYfbhg7bs9zxI5Y&#10;EupU9SZlDxtjp8K4lYSY0G3YVjJqdwm77C4Nq0uFNsqCnRopZxLwHrHvugFGPpTPd8QuxFZJ/QA3&#10;lV16KjjYhssaMnYr2L/Lm6RJ6GLDzq2/XezcHuODZd2OscOfbsWx2nHKRK5V+LJ+Wq77eIE+8RT4&#10;VnBa4ib/KxhG2K4+xb7r98IjyeHK/E9qvbcKuwRWrY6XF++cX9GTsukZeyaaI8ek0UPUZQF7Q89o&#10;tVOkyaFyCuxGsT9YdEQqObkfk1zH1ZUlaI4U6tWFNw+XTz2wvzO2/jlpkc9cdFqMk0P2FHu54wEJ&#10;ux2wU5OSFdibRBKg12F/w9j/vOJ3UPD7jP0Hg7ku3J7cc8XsrE9uGns+wl4DO6XzT7DHHDh6uFeX&#10;uTlKnlBQPWzZabSDuWVFbsDe7o09TvJtug674Xw+ckmsEI+idH717wh7UOi/Iez9gB1bOmBPulvG&#10;TqooHneq2SK6u2LnckxlH3Pg+vOEDATsz0jF+pC2lvZfQY34TLUyqKyOYt/1aMCuFRKRxpeYfmX4&#10;aivYH9ei3Ya9NDndlZ5rF9Ai7zOyGN04dljOqasDWWEp05OwPwt2bkVayg511Xx3AnmkczySJ06w&#10;9xE7ufXbbG2s5vJXKgV71nMnMvKJL39uI3bchK3YO9Ty4wAAIABJREFUPxgEl1GdHK7DZxFQQ+a5&#10;xGe3jB3CsdID9lJWegRV0CDfzSx6uFBu6APCKgR7qdhNIdjzxZqP64WxZ3RnoGmRdX/VNqBm7E+r&#10;0FYSUIiDrRCKkK1Qf1cIROwee/eswvauym7VXMN/QdpasjjayZO1mx/tSAlKpEu71JMXDtg/lFwi&#10;BcNFsO9+NJBChronFYHXsJV/35puHXayV1ZbsMNcV8nWpolRKijoEND/arnPyZnkBNh5klXs2QT7&#10;RQSFawR7Zd6mHfIvnfnX4aJe2d5DbVqKhd0gir0h7OV67KLprcaesXdiDXaa5Bsqjsn7/hF2sjbj&#10;gXU3jv3vxKw1xb6pGO1ppS59wJ75BF64dyiwwLU1DsNOBT8/DNhJdbErP7oWO313TNybsONDlCto&#10;Fbul/cEPhov2uDPF0fEFLl5RcchheAP/cby2L1UHOJu4MDoIOxpjPaTtgP1ny9Ve98b+Qx6xczOq&#10;lR8FdlrVFmtgMfbwx88r/44rS1G7p6IzVBqDdnKWfAzhxJ7tHTePnRYyLt4B7Nnj1qCpEwpvdKEC&#10;PwTyGdVDrakpzYeA/aDRDtThjysq6J6vU1EIO5yMi+4Y/63Yhtdg50q9fwdjkDfe9tJZiEy9CWVv&#10;0x7k9rFzPI04X9pvNdbmIhKwp49hbTdJmy1jNwdgh5rVPORc4hnaV7HyozzaoVEuYn/DuWFre9ho&#10;HbmguFMSjlHsFRez4NnifKvkqbBTLWRgRzUDtlr+5chL2/3cQQl6RqfXlLCj/B2KGhcBe8bu7P1H&#10;+wh7vdagz2t7VS6VjnFwSmyqyFEJUqrxI8nOnAztE1jsaHo5U/gkn3fhjQOx87Es2+V2jHY+lWB/&#10;Tn3B0tbWhL0u0VSihUrP2Ivdj8bYe8bOT/O62ZZGO5sCpyfwin2dkUh7wyMZl8ovGjEsGcZOLkpo&#10;9meSU2LvtHhHd6bo7rXnTcIiWlFxrKBWjrD/mEnSbbH70UjDghLubf/IM/5m7Okq7FSUYD32esCO&#10;KtoNsl6blwmFSb9PTumZXi2nxE6PZ6XJIBeUOmXslrC7t4Qdrjgj2Pe5i43UpQH2Sgqcrpm8ulyx&#10;j90xXlwUm+rvxCZB3CrBoYWAs0ig4Mp9XxR2SKxmcEn5vafAWSvYw01/rBQ7tsQ7lTQQoaXWjrC7&#10;tYOWR3vGRejCRfCbCNVl7L+sxR6LzUKFN2Vlw4mqsiqbLxb7ZQe6Co9vX9RvbRjtzz0mecaOPfVe&#10;2A3PWMDuaKF/t1a3UuwU/C/PBrVKySg2w601XbSqA4aT9NUbY8McQ9hR0AKxlWW3xyXvLyfHfiWp&#10;kRNRBuw/W/cu3PQndGWr1GqyU0aMSGd+5UoVYQC6DxbetLWlBVIxv3/CxA6Sf2HDrGBfWex8WWB8&#10;Rx9bVHizXF65eWX+8z2ueW/5WrCj8S2wV8bWhL3+pdBgi2KHthEjMazCubCJcqiNs6EPdCJWKcZe&#10;9NyjPOP48S7b3PJhuHbCznE1JWd4r1cjTyNfD/ZOsBdheX8M2FEfCgOnpQSkPUQyJBDD3AA71u01&#10;YniLT5O8p/zG8P9vU84WWW4PvO7a0VMnaahxWumlFtIZ/TD914PdI36uGLA/AjutrQik3Ws/KdjJ&#10;Uke6XbH2o5hI1B2Dk3mKLwt79sfHPbAj2BBZzbR9l24C5wyb7b8i7BmnuQZtjLBX3KbF7hUjz9KM&#10;sZcbsdc596T8zY2xP4qNfdezkpnLEPtEEnKaPSK8D5GvBnu4T+8pHKmvH8I0SzEK3UHYkezcM3a/&#10;DbscG9gRN+5jNOk+2MmyTaObzLPhlWacGft2gf/FC/Z3JmIvwjd8u+8d9BbYnZGMF7f+k06wP4Ud&#10;IrJEEFrCMSZ7YYdQaDGFeJScZdWccyf8FWFPCXva128Nl4ph7E25b2sFJt1oFt2GMhgaNB2xv00H&#10;7Ltm3ckp8Wmk/PteVvsZ+3aBaYYDkvraKHYu3l42e++FRtibTW4l7TsE+w5hf3cw9oXjljP2naSi&#10;RjSg4Pg/FItawJCzf0YGRc9SwEvpNmHvkG/bswaHLAHE4HFoUcIGuAOFyqHP2HcQl/YDdihXA/YD&#10;DlbGqMZ6oxO5STqtuojR7t8J9vZY7OWMfVcR7GTe7CL2fQyzKuRvpeLZdkvzkoKyAAi7D9hptH86&#10;GjutUOeMWfiasLuIvZCEA3gCj8P+cmsbTWCHc5ewY7Rnnzj0IPz7QOlm7HuIY02+HaoBAcchtm1y&#10;vFESstkNuwX2grB3wI7d94b9/hbxKGUyY99RBDtXhDsae7UHdiwmEXtK72xqLr5NfHJx7NpA/AsU&#10;YH+hTjEulJbs0r17WbzVkgPbsT/q9v69YOfSomiUdMCZSZrsc7/U3/yk8rVht4/jsojh5u+e8zgS&#10;bzl8uWO730aZYMd2jgtybu9jt16afMa+uwB7sYj9IBsnakLugZ1qqFPi7xvLWb5HYqcIzBn7buLI&#10;Il/KJJ9Q6oKtD/Fo+EQic7INse56VkmKoSZJVKuLU6SOiB52pWA/SX3WVfKVYU8p65lKepN5tE6r&#10;Q7BjsKImqM/dLtippjGdkPzzgv1wc4tg36W564HyNWKXAlLIxXO7V6gaC3UlR7j6TtjZNOQ0sA5O&#10;lTZbage+hziqoVL9er4Im68JO8UaU3SV5V2ctzv2HlkSRFoAu10fJK+CfFua5KfY1+XN7SLugf07&#10;54uw+fqwW059A3Y8AoetsFUgWfXUo3ordsNxbz6VSniC/QiZse8jhB05pGjymXqykx2Yn9NQQcC+&#10;KrdjR2lBqlxJqAr+YU0dhB0lYl+TYH28fE3YqVaNTyp4xVpgR8HT4qBDIawm3HOUnNiGHYVOB+wl&#10;D/tw8iOEWxdU5t/uk6m7l3x12BFmgxzSFD12ymMO53IuALtlmUDELgVD2b6P7W4Pt8dDGDvCqM/l&#10;fP2asHccLWvQKchlAfxxVu0mc9kO2LFnwJwyYMdMURxzZgql7c4ZWPU1YZcka0NZhLZLjqxa743G&#10;r2+WtqSlhCNey57MBkeo8b1g9+cMrPrqsEtRMbA/Msues9F2Crv1llMgBbs9siJBF6sPz9h3EKp5&#10;WafcjyUWCjlUONhhp02Up6KTvw+NC44sRKG1xs8WWPVVYadr97bnAMp1Fb93Fm4WtAt2CpGnajnh&#10;lNWHZG2poj2EmhcK9pPv378q7FE81Xs9FjuFrrtd7OKwxX6Lsgrg89iaDyco4mIG7Kfv/fh1Yqeq&#10;ZHt1q11/qF0GbpuigQUaU1nqanCC2j1s6P+ND3/yWkBfJ/ZLC3V8DrqEe51RNYMTVJTjiO9Hah23&#10;MUXjwKMvvlGe+Az3IOgsC9iow9mmXEb2SPEZYzeUsH1qD+yM/SRSGapwXD2k8MIcrVX0McJGiw4f&#10;f8CJzNhPIjV1o0LR297b3fSBLdJQqEWF+lu8Hz2pzNhPIjWVQ4O3tqyLlR2F9hXBbszbfMZ+q9Ki&#10;sPELQ32Fi5Mc0ZXsfE26HEEfpzlolBn7qaQ1Q4L1CcT1jB2lLuuTx1vM2E8l1Ei835gXvY8IdmwI&#10;Z+w3LC1Nxf5k2MkNAx9geoZurzP2Uwl3lmxPVfvfcR3jErlwM/bblVZ6xtvTHM495NIa8HnGfsPC&#10;2I/Ic51K82rG/iVIe0zW27I0HGHTozrKjP125RzYm4i9OOGh+xn76aQ7LXbPAWI9l7qcsd+qnMTL&#10;Pj5cKfE9M/ZblhNjpxomCVdBNbPj9Xbl2JDNFZLN2G9e6pNj7wT7HF1zw7K+IdCh4hl7PsfS3bCc&#10;IqZmKj6Hz93ZOXL2hqU9ee0Jbh5ZF6fv9jpjv2FpFPvJZcZ+w8LYz9EQfQl7c/pzzHKgEPb2HJVM&#10;Zuw3LH7Gfo9C2JsZ+52Jt9mM/f7EvwR2NBw9+ZFn7LcrVCHDvS1Of+QZ+w0LYz9HY4cZ+w0LGWWf&#10;Z+z3Jozdnv7AM/ZbFpQ5nEf7XUoyj/Z7lBn7XUra2NMfdMZ+65LOo/0eJZ1VunuUebTfpTw3xekP&#10;OmO/daln7PcoR1dMXiUz9luX08dh9zP225edSlzvKzP2W5dmxn6P0p2jKdiM/S5lxn6XMmO/S5mx&#10;36XM2O9SZux3KTP2u5QZ+13KjP3K8vdXOeuM/S5lxn6XMmO/S5mx36XM2O9SZux3KTP2u5QZ+13K&#10;jP0uZcZ+l7KE/fNVLmOWy8qM/S5lxn6XMmO/S5mx36XM2O9SZux3KTP2u5QZ+13KjP0uZcZ+lzJj&#10;v0uZsd+lzNjvUmbsdykz9ruUGftdyoz9LmXGfpcyY79LmbHfpczY71Jm7HcpM/a7lBn7XcqM/S5l&#10;xn6XMmO/S5mx36XM2O9SZux3KTP2u5QZ+13KjP0uZcZ+lzJjv0uZsd+lzNjvUmbsdykz9ruUGftd&#10;yoz9LmUJ+6erXMYsl5UZ+13KjP0uZcZ+lzJjv0uZsd+lzNjvUmbsdykz9ruUGftdyoz9LmXGfpcy&#10;Y79LmbHfpczY71Jm7HcpM/a7lBn7XcqM/S5lxn6XMmO/S5mx36XM2O9SZux3KTP2u5QZ+13KjP0u&#10;ZcZ+lzJjv0uZsd+lzNjvUmbsdykz9ruURezeFFe5jlkuKovY2xn7Pcgy9vIq1zHLRWURezdjvwdZ&#10;xn6d65jlojJjv0tZ2sAlV7mMWS4rM/a7lCXsT1e5jFkuKzP2u5Ql7H93lcuY5bIyY79LWcL+16tc&#10;xiyXlSXss9yDLGH//RpXMcuFZR7tdykz9ruUGftdyoz9LmXGfpcyY79LmbHfpczY71Jm7HcpM/a7&#10;lBn7XcqM/S5lxn6XMmO/S5mx36XM2O9SZux3KTP2u5QZ+13KjP0uZcZ+lzJjv0tZxP77Va5ilgvL&#10;Anb/7ZWuY5aLygL2Zi5dcxcyY79LWcJur3MdX7L85doXsL8sYHcz9v3lC8wNn7EfL1/+aJ8n+fuQ&#10;Efa/7UfYs6tczSwXkgE7/eRFk5+rEn7dMmBvxtj92TZyHv/5xzMdfJYdZcDuQFr/6c+2xtd5+M9s&#10;HbiyjLHb8Wi3ZzqhybRo/aw+XE8G7JXJB9xnwe5zEM9w9Gz2/V1VhptvgN3hP/R2fvpz1Smwp1Aj&#10;stkOfFWJ2DvCXplE3j4D9spE7PSf4vSnmGU3GWPP8J9E/nUG7Cacy2fhP83bgL2esV9PxtiTMMcb&#10;nnpPjh22IBzb51UgXhJ26BKzXncVidh9wB7+37Eu151YpaPTMPZasX8I2Jv0pKeZZUcZYzcY8IbG&#10;36mxk/5mqoC9iNjbHEP+pKeZZUeJ2BvCbntHi3t1YjW7xvGyWkZ7w9iz059nlt1kYbTjFcvw6bEX&#10;fZs1M/YbkSn2BNN7+M8/Viee5KG/rcZ+2vPMsptMsZc9b7Oc+eG0mnzE3s7Yb0Em2GlZD8grYz6c&#10;dmdVQW3PmmIR+1NjT3qeWXaTCXZCzbqdP21jsKpdjT0F9mrevF9aJtjphw7Us+5s2KtwriKTDVzm&#10;bS97xlkuKBNzDf/EGzmx1p1oiSfsKdb27Cmc62dgh0MuDf/pzNxy8NIytcmTVPQAsK51KuNpxN4T&#10;dpzqky+A3c7YryArsDv2xeWTXx8phP2pLgPoVPx7hD0La3uXzaa6S8vY357pW/iBrXWn8o7SQl4B&#10;e0VO9/CvfwgrPWEn78wsF5WF6JpBGsFuT3Ka+mMuJrlKg6rITM8WnKo8yUlm2VkWYukG6UinO1Vw&#10;FWEnv8sUO5Z7b134aR7xl5RxnHw5+Q0BPxn2D6uxk3fGOn3KZrmQDNgXd+pkRDkV9ubnXCLxY8A0&#10;PWa/wRebu3OG6s6yQtar6qTTnQy70ZgKxq5nfoLxhrGfIYprlnWyHjuNxh9OpMl7mtYn2Fv8C1GV&#10;hL2ZTXWXlPXYEWDTmWO31JJMR9i9Ym8H7NjF22rGfmHZhF0CL46SllW1AXuVy5v8EBD2x4D9zYz9&#10;grIN+7F2U8+rRDtgz2T9ILsvsHc2nMQ9zNgvKOce7U6xl4KdE2LCmw1hz+DuAfZyxn5B2WB0Pwl2&#10;TYIA9mbIiil4oNNK373EkwDszazNX0g2YPcnxd6PsFNmBB26LjCtEHYM+dkncyHZ5GIL0N8cu4Fz&#10;o9GOqGmfGoRYZYK9KiQDh0Z7NWO/kGzC/k9917viuOOPsVfh5wZ+F9NmmEvwdiHYXTeHT19QtjnU&#10;jw1xHGvy5hdgr8vWhD27T2t5mzJwCLuZsV9ILoYdq3lQ2eqiLpo0YG8ofNqohd75fMZ+OdmG3R+Z&#10;m0jj+R+ZbxqwV0VTBB3eBB2+KdhUz1o+sCeIuprlArIV+5H2GsJe5fC0tKnPwv7dZ0Fzr341gT+r&#10;9KTlO2856GKWS8g27IcGTrfyd7yo5wjUCtBTH7AjVK8K83nAXn2Xidm++dUK9tkDewHZGiN54J5q&#10;KHmVoUxR871BxSIT5nePFbw2+Hdr3mbyZFH0FrCfpY7GLAuyFTsMKgeIE+yBL8Z3UxjY4Aw9BIo9&#10;TPkfM4naGyLrZuwXkO3Y7UHHrQV79V1YxJFUWZVVwWGaWquqTRuD4nRuAftsnD+/bMXuLP77ed/j&#10;CvawtJucsRemIION+OBov5b24RGoGHuY7Wfsl5Lt2GnO3XvM1+pnLys27WO25zH9D/jFU8+V8IxY&#10;aTHTd5kr53iLi8hW7FxUqN53wRXsYQKvQT0NL+miFQBjvyqbBexvwk//cQP6OTX6BLKAfXm7xmkS&#10;9b5WG7HFVyk78tJVkzdM8FXpEoTJk/c9q9QVt3rbSNfiZpXveJliX2Gcobi3fu8oGxfD7FtKnBY7&#10;7EQa8sEajHGC2WWPm11x5Jit50TJ42WKfUUd2I6G7d7YJZEO8CsumLDswvUUaBNUvlKxU5hNIq64&#10;SQsWsunQFLLuUurr6wT/dO0L2Fmm2Fd1CKK39h5inlDXHFRDKbT1ys+FX1qqaJFLvAVFV5FPZpIZ&#10;R9Y+xGysC+btjKxD7XkrHDr8J9fz0JfCNsfhocMV09v/fNZLOIEsYs+XaoqQEr932UBM7RlZZmhx&#10;X7sew2YH7Gycn2DH89ZRwF0uVjzCnmzBXp/SjUfKhO2F9h9yMTz1pOIzpjhBigXFo4m3Zdd7w7ID&#10;dvoe+2KXAEz8bbsZewKrrR+wI4Q2USut1/wp8tXVCN1Pp5EfmjwXiyMo9mPLsEDj4NNT5GchyVwm&#10;lanHJb1eY8HGh5YCBzSt96az+lZgX1g8aX4/FDs9QZuwA3XAzrt1iq4C9mi3aXQ1p1rkzyiCkE+x&#10;t6IzLGFvl5WJbdeMP4RGQTuGKhddp040FIQuJo1Tj0QGugF7JsGDVXrI+S8oC9i9xjYO+lTNQY97&#10;HlewF/h5M/Ycql1F2KsBu2XsUYlzhL0l7JO/X4G9kG9m97zmKouqo4Z64RgmkTARR6pFEqeeQrFb&#10;VkIj9s7o2L/VCtpT7J87xT7oUw7w9o6gbVMXkyuqTdh9iXtjFrB7S9O/3GkUSHw7YC+mX8DS62ht&#10;Lya/2F2MTttgyPqlhvgOa8xq7B1Vz36djj5E519jgLi6TLE/BuxdVpXjCtNtXKT3Oi652vggG7H3&#10;WIW9eaOacPNB6pY1ecJVKhn7uzWjfTv2alf7DsOK2JMJ9kgUF/MaoUCu4GusP4S3k7roPa6x/hmm&#10;ikS2sCfVL08oC5M8YXcTr3d3GHbLxldIZbYscyboQbS2l4i3UOzIkaoc3dIp9snBBrpyieryHX6x&#10;40TbxWEN7P7bhItn0umbNyDaxIuhELGCr7H+mOGmBezFU7jGcOlt+hzO/yruYMvdLuCCsgb72Ovt&#10;DsGOLYy3/HO9FXsYHZgN6R79YHltZ+yoW4cYW1dsw16vw77rtQv2jB82TylauB/YOjSFapSpPoMR&#10;+3On2EvFnj1jWdIQ8J2nm8vJFHtF2BeCHdq9sP/OL2M29baIWDQmetToKtDCBq5BIuwjsGNaH7DL&#10;Bq5L9QtYOUumb5TTX+yMPakk8/YRGiVOv4Bd1xjXpVw3dYy9ZOyPHiXUP+PZyGTCu0Gf4gJ2usuL&#10;Xu96D+yqw6AW2ejvy1WfHU6L6DrZF9OeCd6ZBez9wmhv5MLbxdHu4wZOfrGrOkpKDbkEHr1gp2FA&#10;Ib5FMsEeJ/nnMfbiif+WsUM3fcTF7j1Vnl9WYcc3oNhGeTcM97c7Y9eomnJ4r9l24/FHlThgFrHL&#10;nW76hdHulrAn+o341FErVb/Ots0UfXFyAE6w94z9eRX2FtjrB7uIHW8T9icn6v6hMYlnkuV9++D1&#10;9sNEv7PJS/Toyef91sf9N3pOTOwyuwZ7He57L5p8Hffrlo+hmVRu+Rf82my58wP2xI8mecEuT107&#10;muQV+8c12MOHnjDlc1OOYss9uKgsYKdaoLjLNpn643Z9WIVGO8be7rK4ubJj7PjLxEmRizjJN+9E&#10;le7TenyiQNXKq2Cu5Wxd/IA8dNvaTAr2bBE7re02XTvaXcSO1RwqXZdNsFMYwW1Fhq7DznnHZfzN&#10;ntinYTS7fOXGOtrnE3aqZGSzCfacL6//9Dw+Udyftap/VPI6jPYdfTQj7M0Ue7+AvcHbz0vYW8Le&#10;RuyY5MP1Uy11xl5svw+XkUWbfDnCPk5Albjpv992PKHhJuN7l41rkxvKhWLsScSOO00bZ2DHsi5r&#10;+DDJ879dwlhbNQlHrXR/7BNNnqaeEfZansF12MP4JuyesRdcU5crtN2MSr8KexVjXOzwG/5xtdN8&#10;JCux7yJB78NunW/NAvZwE1vCPoquGVQ6PmOdsnXem49yCdFIn+mllfzD362+gulo7/Ix9tbKvr1f&#10;wJ6Msb9Zgx1/8n12QGja2WQ5uoZiXBr2etvhNzxPb71wUahqu/ljqy7EwDY3wo7aJjStp4q9WYHd&#10;f0ujujMZm2erpJM3dNtYL4z2da4xnr8n2MlSPMWeRuz6NmFPP/ebsX+8aewyazYP8u3jb/hmrw2u&#10;Us4aOlnsfyHGeitLNYfSAztmGcJuFLtL46XSFWUUZw+WVcIROvRgePNOnlqzoNKtiOpjwermaZoj&#10;7BjIhL2Wp65GKfQkEew1sL9EOPDP4TxPuMZvgPYXYEevhLe6geP+ptktVetYwE4m0kyxYwf3n/g3&#10;7RbslfyCsbf7eyCgx5PbF9hdJk4ROlyyCruM2aCv07qC5QnTOtwlzrBZlAdXq1YDxR4tkO3CJRB2&#10;8K0Q5QHslJD5HE7fvdSLiT5V9s4S9mISZlHI21PsfTZVlq4r67B/UOwyjKWa5FrDi2Jn68kh6dEI&#10;s8nY30kBlQP2eKcZez46Eeh7Csemz5j/zog7FE4w7YQQXXKlvAr2xcJYMM4O2LNMHAS1+mNXYR9H&#10;10gsRinFNV9bxV4J9uUQwWvJAnbyg2Fcvcp59xSnSI2YWHMcxU73/6BFzGWMHX+PqX0IaInhLTTl&#10;CPZGu9bRfp8GeKf1E6swwdOzUPZkGs4nX3VQ8VXv/I1fkkd92BqJ54w+cy6rpNE1Maiqj9hrjazz&#10;ETv+9QRNb8D+a7HbbvbssgJ7tRq7xX9jBO0neU0Kfh2wU0y8PehiukT0b9o3xPEdwxPb+Lto8a0T&#10;jsimM9YSxlVzPJeQy0SVb5awx0Vf/v2ooN/3StT2Q6xkLIxOF9Mo9mkIJW9AM3kaPsE3ga0Rre2/&#10;Qfm/CcfMAnY8iZUGqj6Ou3XxAFbsouHJnNyP13ZjvjGHY69wjyh8cYqda1qNolJrPgmHt8he3Y9e&#10;NaStQeql/EUpX3kBu24KRhN1r9hLUSbiZDNgj2/Th7IJdhtDvEtuhkXYM3/L2G10f9oBOy+UdaTL&#10;r+0i9vqdMXHrtLcg6g4mdyZajgYYYacYdJnkuVQixbF16iHsJIxLG5fWWPiRX0+Xo1EfUZNXxTq6&#10;jwi7nrXSwF2nT90Iey/YofmQ/yHGyXNhXavY8TvC/jFiv4Vd3IK5hi7eqh+MAhkn41uxq42sWcAe&#10;HvjqiALF4W+t05AuXJmPqzn+pfe9wSyUY83m66i0q1UVX1mzNIkj9Y4uNoZ2rcWeKXYdsSO+xWiN&#10;4bdxlAE7zhfTI/A2TwJRRybsYZLf7pe6hIyxB80oPrOMveQgEwjfu8H0UdBrxC7PQwvtav9YHJWA&#10;q6dkZ9uvwt6IuhhO1mLjZuLo1knoXSHHSfhq+FroIpvY8Sxa8yN2y6+k0JZj7PihmU42emntGuyZ&#10;vj0sEIQ9l4ZIeSofuqaMsIcBRGM2uj8f4VXKa/2tHcUp6p2Kk7yEVwBTfejS3tOO21mOXKQh5XU7&#10;xxkntOYm2E+E83WqyS2vl6MSKhzk2gOyfNd2LfZcvz2d1a7FPoz2qaIZJ3nMDfw0ROwfFDu8s8eW&#10;fTtaRtgb861RpYberoDdqhket7iOw2oJO99oYPeHVxWE5hxuYPVqCfvIFJLADF/nrMoV9Hd/WXM8&#10;xxMPdmWNSWWNj/v2auEZbnRWoUCDAbuVt9vJar6APap0EXva66oJHRk2nYh9mw/47DLC7lhLok3L&#10;yP0J7H/0vdQZjwOkoNcRdosXWgS6w59lg9vZUfg0XRntKF0q2GGCaxMTsP9LUeW2nEmewJbKKmTt&#10;GtecQhiwx9Ee7UNxy8bLds9L/qC710vYhyWh0j0/sDfAfvU46hH2ilPNyUVIXzxip69Zj/JcYhPQ&#10;uIGj3Bn95+9HXVHWmIdEYDjz/xT0LHH1UlLn6kavQx++tdIm/6xfDQ8Ac67jNS9E30XsjWq2U01+&#10;tFPvo4HG8SQC7KPUOCuTgLc9OyjoQ2hyK9i3XPi5ZYo914WVsSeCveGFFUtprTYy+aM4cgxTKo6/&#10;oqB9I3za8QFR38b8lfMTkgbY3Q+qyrV/3vGYNc9TNMha81YufsDOr3FtZ752Yi2yo+18o3uzMAfV&#10;yWCOpRlpalIMP4yx94x9obHq5WUZe/VDLhoa2ZoYu+1lpxwdIfJHMZTFiP/j6CvqJGq+wlRfYR7H&#10;eSk/IQkTp7MuavA7i+Rac1syU8a0Df0tXzWrjmU/2F1j6uPU+UL3A89Ri22k0aw3xm4kGY5NPbYf&#10;bY0i9vrafTJG2DGYw2UaquyuaoqnQALC/v8TCIdOAAAgAElEQVQCgdhphtEuGrz5aPansVrwAFXh&#10;5UO4sdiA4ZEq3LuguidhBHGZuz33Cq0oJSiCiKpZKX+HuGKV9MomVat8835IfeSstx97zZGymiP1&#10;gi+mhT1fPX+9ZG2WEuLB2MMPT1Digf0TObmK4+/VobKIPfeE3eh+2SOE1sGZxJXFGg1doXcwNPnf&#10;Ka+fp9iPUk3acGEAZN4HxT0NqlxdmKAkdSaoTe2gYux+zGjGwTXyQxt9NI7zLiWr0TJRzwytJjvS&#10;GgN3GraoryVHyr3BAd9bVMcvw23KwttOTDKc8azYaXqklSBiv2ayzKjHK7A3YaXqEqkUwthh9H47&#10;yoizeNE7poGLFbWD2JvGSuECVuHxM+bBOJM0aVA3whNABcnDhbWHzypyjVJEIZXF3fC+9Y0Oa86K&#10;QnCPQQQkpT+9xmSDyGlEeKENQouA2vAwhj/2AXsWxm71IG873LTqgzjeSV0Ymh0WGUdWxo3ENWQB&#10;u+eFld1bpMtSzl83PJh0xzrdybkXhtUkewyNhUuiGdIkpC9Q4RsX5tK+fkPaXTKY4A8Q2YIaWoBz&#10;XtQxr8AKbVAexb2B5y5stJw1SMXNwsMPvmGNaVEPvw66Tkc6Ro4aurQKtVl42xUdMrp85m14Gh7D&#10;QT5YNsC30dRDqwiwV2Pf5jVkAXuHORA2sIj9e0pLGLDXvJmT5q8mr9WO4t8dbp2byu+EPWPsmOHx&#10;EHACJe0Tj7P+8taUkjHYKRP0djLnGLSxqR7g9m+CilMGPSDpiKgNUzQ1PgjTTeGKsNiEy7EwMOCq&#10;8K+q8Dbs36uytj5cePkcVvsWZXUfRZFkUw+w54I9Rv1cQxbW9o4W1rKiEoFsrlPsooGwumPEpY75&#10;4T9j9TX81el2oyhgRf44L9hTKkqtCecH738qvtcNaQiy5Af1FaE44YxV+P7w+Wc0kKuyCQShQ+ak&#10;ShrbhhkIW4nwW+gYqUsYe9BnyzDNp/A/WiqaX5cek4DPNHLDR+xGJvlbwk4m2OrBUB4cY88Zu2Yb&#10;tKTOJ7xqNfSgWLwX7oM73axF5rWKV51wYN69GzGb1Ydj53YVvMan7IvFNwzPsqN9jMewDi+Zh08o&#10;KF3h+Q7f8kd66orO/BQWwJewUoe9f5vUKZt/q1/gG0LwpqFgn/Dk2DrrsNusy1ET8yYXuxMly6TV&#10;yW7X3rKMnWZY1IprGLtFXkAevdThW33Pm+meh35lspojasJ3Od1lcdQMAaIL6nlm/9yLDec4EfWz&#10;JuRY2OE4LJucJurwTRKHQY8hwDpkTrVcyBrcqHMCD3zvtJ5ux7oiXTY9DZbmfmh6byP2QrB/aiSy&#10;8lqyiL1hfQq14lwMK2Ls0XFhoqfbJGIBK/oTFwTH7gbuU8/GAoMAddvHKzgWe82qHY161vEMRe4G&#10;2tV3NGIz5uuUL2m5OHHL9j7SMQrG7iiCizbsKRt/KWmj+pggOoB6JZBpiEz1E+ztlSb6EfYEu9S+&#10;5DA1avWghq3nJud6LBCxiDdULDxtuHJ4eWrskIo3UxhpKVLRrLzvjtcdG9EK1cRUMXYZ1szX88wn&#10;A7nlRzzu48Wf6zhW045CprmWES1SUPg9iubzQl5p5B1C7Aj7/nWVTiPT0V7Ke6gV580r9YM905Sf&#10;sD7a8rIY7sUPWAyC+mLig35aEexhSP0U7j0yTHtRyI6+Wd6otZFnjkax8/ge22lyNt+I1a7vxTNU&#10;sA3XxRDd6IOjjDIe9mlPmh4+UZc80NmNw9g1oOTyMrXJ8w+wS/sw9rGBZq9iGGjNy4S/aHjs6U7x&#10;5O5I4UJuwutzYWdzERWV4OTlE2DXwCovzzqFbHCqdaOW1SFIeuqDI48NfmhTwU5NETyO89z3Q5t6&#10;x7M9TM0NrHh+wG5ktNc3hJ3ryBiy0tI3rsOixEWZ2BkBCLTGYwMTtkIJLJPvTmKrGUv1XoYcWQlz&#10;ijbGLW9PYw0k0RnORYWW5t0YVkVZQaimsEbcBoO0Jx8N7YhrDqPLdAMPN05RxZ3FxWUSZjECh20I&#10;+WQYez9g5xJ8Sf+fRLMLWzi46R1szacV96ti/8lKGQG1ERanOodG/HKmJDnGtiZzj6XZgL2lKSP8&#10;p0bDHKmwyhv4VLF/uAHs4y8ApolYEEGbivaMKvP1rPtglvKoznUO7M0IeweVrlFF7NSnEuze7vt3&#10;m7D3/2fPBkHs+WHYpaC6sAWk7Rwny1wpmHISSze+BCg1ifgS4HEW7IUqOQXPDign054bOxQfrhPG&#10;c2J98vVkpNDuJxuxQ2ryz1Nap5Fk5zD0MdvnT4L9CuUKJ9jHEw42mkb084g9ccvYs7Ng72g6sert&#10;Vuxv6BJPaA6MciD2dpt62RZs4W6zoO+TYRBNMKHb5algd5ef6CcB03b0CyjtlQSc4zZTzSBgd4qd&#10;qlklit2fFntDictlPxTyTqFXvuMACbvxbw+Sw7EXO3wIdo+wMBL2DyYdYc/7naujnlDG6RFu8ZfV&#10;t5JUlAv2VLBTMAEpecDenQG7IzNZqZNkMar62ZzyPFHMYQrDbuolWTRhvMfLT8awcT4T7KfxV+8l&#10;G/vAhS1dvoz9TSozLrAbwl6Xp8eeCHbZ63apEezRSHtSqQ7GXm7/1L/rJVas9AaWIc7qi06uzWeG&#10;merUshE7jN/wF+BGN1pVmaLaUi3IOWB/d9IF15A9vu8lN0KD2Aj7WcITDsS+u3oJm21VNGljxDJI&#10;2CmpePOTc45wjG3Yy4j9rWLvIvZn1kkY+xu6Ok3zqWW9qg9UVwbsVmKPI/bzzInuQOw794eAZa7O&#10;TeYj9kKwU3DDWunO8X03YocdvtZ0bsKOSb4nA7lV7FaxZ3y8kv601kBqibkr9rssitryGmnO2GEl&#10;6tKz7Nr7BWPVPvLHjp/DNg0hPAvYLZf0Xi+Xxw5rYi1+ByrjQtgL8Yu0ip2yPSQtKiYNazy9hlru&#10;dVUUR8epZphpWo1bd+0ZsV9An+Zse8N7fdJcYIjMNyqp25b+Ay9k4xlhWNSC37R3Vt2OavF9EuyP&#10;K7Br4nMmpyn3uKjGrMBOyY7QgNY0gjtSLtJJmospGYMiVpxIB/sttb1caxJu80tj7/9Kk2zNySSF&#10;lF8dsCc8S/WPj73WqxHsOjMdiv0hYo8RSRH7eaJS/CWcIi375EyxhL1ba/Vp7dLG+njZ3r/d8taU&#10;KhVS25R3milAJRgnRdn6mAW3ZrTvtucW7HRthF2HPRnnz4P9Mt36eANvUKbcczBiz9jXO94D9uLk&#10;17G9f3vOwSz0cK7ArqWBuo3YNUN2N8XeIRFqhJ1y0hCR5H60Eox0xRjzYySshoT9SaPrCLtbtIyr&#10;0O61uAr2tDbhZg+bqOatWGnb76fY6eK2YN8tE2SEvVN/H2OHuY7u0uUNWyeTKmCv5EtRkvx67DDb&#10;dleZ5MNSlEBtY7UK2NEEzTh1vNM2hOJJCj4evagVo1vEvpN64niSb4bopJ7nR5yt5bu0z5e8LYHt&#10;s5JbwdirddgpS+sqkzyy3GA4bqMr7nWuWb6pZItyqY6Sj0cv0XhV6drOl67Yf1t9Mj6Gru0NhTIn&#10;GstWMG1u23HtugBHSMW2T7LNwQPLJcxXxlsI9tNfw1bsiApqozatOaG1BhU2scTPFLv6RiuNWSv4&#10;n3y6dbW9Ra8R7HC8oq9iZ6LxgLDXN1AO4gjBJF+XI+xInXHdCuy0ZW/zK2G3A/Z0EXu7hL2gP4uj&#10;Xc01Jf9Tsa9U7XQT5Rk7QiiRgdhwhEXxNWEvGkNmuzxiX2E2IOyL3U1PIluxY4aFSdTp3nmorkhl&#10;xKhCC2Ev+Hj0okV5tKLZAva4SZbJ3veTtzvB/iGjvBLKOXUaudoi1bg+jxvuIoKMqSarySQLPZWd&#10;TChFTJ3ER8J9V6+D3aW0rpPa5hS70530qPLmOy42w0+tpEFqfp9iF1N9HNaaaZNN3zav4IpBGqJB&#10;anGODFTCTjFoCVo32OO+9xWFsCOZt5CxQhHaFKZsp5+kNiZXwt5zxTEatriubjX2LqCykiXUc3h4&#10;zz48Pg29KHad5JupKXfAjmDsLulQQdDlyMjrDKJnXcSOAJsvVJuvSVs1OeW4F/0Y+8K21AO7dkA7&#10;qeyGPdGyJlZVajWgsN1ckmWyXst++oQHcC3BJ2rxlt5Iw3a+pNdV2DMkilOwBaUaG0q2zmXd+ATH&#10;3xe6vtec0YmgSl4SySLVrQiz8WStvxr23og7mlZU3W8OBXW5lhNjf0XfxCfcQKJKK8HPnONon2I3&#10;ussfY28yeoiwTiCVvBtjTxGwe6WMkmPFc9okNCKppmJ76re55FtkJw1a5Zz+Gnb5VI26vv167JQD&#10;x5X73xKMOqUHuTOWQWvsikbGxEm+4H8mC2/jYC6nuL2W0Sddyo8F/Qf+/i8Xe0YTu88kKYbq2vkV&#10;0VVdTmvZpf3tUWqJrsKN5oKrip0r8wH7G870fuC8yIzsc0h659o2ssaruWYR+/Rth2pvSWXZ28uZ&#10;cOmA3Uo75SslEh0tuO7/tYSibL5Tx7tDsXQ0q4lS9RKAcT3s8MY4ueChxjqbayyr7c5iRq4SdcdJ&#10;AbfC86feSq0bNdtsHO2VpST6khcBipYPB0wZ9JePHf4YiGnI8c6FbRFvkY2iq+hr8ibv0rF0URxy&#10;WyUFja8yiam/Fv5YS20jqGg/3sFzUJnUydKM0UyreasFCRawayaamHK5KD3l3YZ/UTRf+GAyxu4k&#10;aP7z6W7FxSV8xY8RO/wPt4a9oXIsnILW6AaObPJ1eF59GtT26oEqQlChsv+GMp8NJ8IjDBOxwqQb&#10;aOpQ1N1KelXsPOo7w6t7+FFNV7AKJrwUdhzvUUgTPnua+3ANCQoPLCI+Ys9H2GmWpK63i87qU8z5&#10;u2GnCl55X79MeXxL6iuia96G8Z36tDWMveDKEKmkjBf9UP2ihGJfy7Z+Gn3hVJOnq/FUV2CypOED&#10;dbiKdIy9OFv09LmFrZKodpHKZtgZsc70f8sfoZntEWEpbhqFGsMS/+GYC9gNO4Z6HlbZRLATSCQs&#10;mLDk1rZN6yR2YauNlv2mf8bKj1D4cq+FCeTsJR9e9+2knEuViPFD3hVsA0hkTvyEeI9CrUhfnDB2&#10;TIIpEx+wKxCydKAPYeyAluovCv7hGNVmR+w9THUN3fb6p1yK+OQoyNg/9lVB3lkZ3f2oPxON6Uri&#10;g01hUAMh57dK/gh/BadPgUmsfJ9x8/hePkTnZ8e/UexfZLwFtxmlhAnZxpCyFMvCBWneZJwlHTug&#10;yTd18oHuQtix2sJPjIoiJqypztZFWJuq11zZqTWa/Fnxq2Z7iKWu4uW6IvXge77mATt9kivJSHjW&#10;/714AbAYJWogTBj7WYLILyW491XZjbHL1ug3pHdmOhFY+vQy9iMmur2wI1mikzq7VH4158rSKMpk&#10;W6O7MzUt/wd+EcOs5yUf4zQ85mq840uXGb1C7kC5LjcICmWtrkDFnlwk8vFMgttRcvUkcmsodqxj&#10;1FG8GWMXUhfGTvlJrmgSlOdMUX7VupyrdkJtLwfsCykwego22UgpOI6KMhE7PSnGxophKwSuv1rG&#10;dy2p110KLejkBRUuJ7XlBY+xV72EFJWMPWYB9huwuxWe+m2yB3YMTWddirqraZO0qE7GJSIL7c9V&#10;bvp7NtBKbzZp5PAzfQf0CbG95LSvrTXYkVu6HVKvqX6VK/sD2obfjDS5od062BJ29wMbJ9dib5aw&#10;HzDq98COQAf3EpV136EMYdhh0AAnza3NdsFe8AvNCuyuYw3PZVK0v6Tl3W64Bis+oTF21RC+RIEH&#10;FoZ32K88BdW9ygfsXGKXsS5ij2VBDynpsgd2JPk10ruFtmsJYddOAlux94OfpSTrPC68Skq24BuZ&#10;vjenILrvTQIrMWNH0DyKZH2hPhmI5/q+3GMyw3z2kNOevbGPgt1MsXeLo/3c2HueoqnLZmRvZb/m&#10;HrZi1zNK9atvaqrJbMkgVaHxct6Lf2qtNNL7l71AlCLzxWMvve2lp2bGjnc3xc5YVVHuFvfthzSV&#10;2xM7gXaRPRlbOYKmfrM7dlxvNN7lcXInepuTklCAEmHjiPCg0ibAXn8If3iGYPJLCFQVirewY+xh&#10;oqcZvzdDOuHQO93yD3XEXux92j2xUwn/RtlzDcaOO2Jl1Y576Ki9c+uOhONDxQjfr4ogHQQVgqj2&#10;bMGafYd4SvfRXqXuz0kkbM88r+bi2wr/AnqfI7zU2FiAfAP2cu+z7oW9pWr6ZI8LWjxss/DEkK7W&#10;oqr8bucXv2PFk30lqnu1duM2Fjz6WnuWSptYwd5tXBtuW3zGFq5Ow2wIewbsFfU7tPiU2uJjsPnF&#10;JnnOjkj7PwKpjgIv6k7qF7Vws+5162sjRtg46e/y1zVWPem6Q9hhLibsX6RxnoSCBm2v0VU2bFPD&#10;HoWwYw21rLs05m/o002MQItmu3L/U+6KHSY3soSbRArMA7tT7N4kfr/OUOKO8Tq571a0AT4hK0Hz&#10;wI6618+tYv9jj/PfjnTGmQeNriLsHYddkTqHTAr2afANUqtY7DWjut4+hWJ2xs6Z2T0XIaR2EgN2&#10;H7B/m7Q76nQq9Z/4wBpZv+tU0ebU0YbTBqlxVRjt7YukP6aV9FUl3LiHTLTZqhlhh9qENpdpH3F3&#10;5iVjr6MtXL6132PQ7Yq9i+5WG7G7MXb7qTO/HGI30b6wO8fJtEG5+NFyMiYnxAI79juLceZfikAZ&#10;zjTnAD3oKHqasb8xbMpoJTg1zPhiyc418lCx7zHodsXOjbRhPaLVdMCeCXaqX3TIBnrvLrdQ+jUr&#10;jzS5+mMWsD8ftsrdglThWyQyXN37sJvFlE+57VllJFi9SdjTWhtd4qzwruIaX+x8xl2wxz5Wxp0B&#10;+94C+xCwk62asH/Iem+fD9Npb0FgnlGXMh5dwk7Omcyxs6uAOs0b5VSTT4tGlKIzYXeJxPgkzQh7&#10;x2t7Jiod3fb3F9lFScY92arpDnywcv4v1DiPXCEja5Qj/Umx5w03xiow1GuTS9XiRP5ve44+oaO4&#10;V8XOZ9wFOyvwqWJ/HmN/q6MdayuG3QUkTCpdLro7Y5fHjpw9Z8ghObtYCos3it2/yvlZ8Dm+Zf0C&#10;ng/LQak80nMq+Gxe9JjjJYx0H49UxL6YZCvC2Q/hIl5OsKPAP5J0gL1/wmgvHnmR7f/50O++s8DL&#10;m4oHiq7vvWB/JAOC3e0ofz7fBR4ilbqiEomaxUrvLZ5rYOfyIRK35gQ/V/XPao1HLXY+W8Tulod9&#10;OVHgBXs7YMfcjzzUJzg/gR0b6H5jAdWTCLbpiZgtNNiYZhvqobkL9rLXfPybkUriERi7ZezhNtcU&#10;evLGSLw5PeutWLJhx6mjareuRMgqmWKH+48aW4Fdo0s6KfBFOu5b/6Pthy73jwh1sE+Cvd795EdI&#10;UHBeTLE/MXby4Hm79g9hyebKZ8UFLnN3MQ+GSg5z0rjli+R+CTq3E27a99QRf019zMq+H2oI7CIR&#10;e0VloaQIHJ230iXdNOPRHmPlY18H/GmLAtOE/TI+kbCLxfPXxXnxjRoQyI21dA0IUW5/kx0JR/nf&#10;TCoVRxZxsieH2XD0WSkzp87tPbWWhTTRskmWUYzW0b790/ZTjrCz45u2gfwD+UN1ScdoRzGB9oWW&#10;JYvYKc/5G8KeXSqWtR5FT6MmBj12GO1Ue5zK38Fx2Zb6+UI+x9jL/iLFRrdKk8vNduTVzHoOmGTs&#10;udQDMuqdXIqswV9lOtIidqn3tUkG7E6xG5nbCfsPKWcVcwpKI8ZvCtE340I27TfZpbFTGC0un7Fn&#10;Y+yJzHm4iV7TNDHIJXorzArf3ILLrk7jJaFYj45cKmIV3o5W+DUKSyMhLvQQ6PZ1F+0mYn9sbD+K&#10;aMNOMjw1zRtZ0mmSr5tCsff9qH5RKulNz1Rs4CLYHZe6H7Abwe4VOym2HIUjv+ZBjl+jBWNxbQO+&#10;hJZF7Bl2cF3MeA8j+YFvZb0hmJgQ01f1Jk4F2x/oiJ1m8u8SLpPH2MkmN8buFHur2DlbM5VH7NkH&#10;7Jnm8Z5VKGi+4Cfcqxb0yeloN5JeUgntNg7y71NJk74mdqjNNBuZATvFq/QcNU/Y3yjt9cHE/b8n&#10;fJyEejh2aEk8yDPUlR1jz8dLumCnmHnG3qm5rLUXwm4RR2VWY3+SCDspXVrwjSHsqPIL1e+q2LHT&#10;9rxJKnknqtUsuG0xYS/VN1mvm+OH4yVhbkj8tELMJplipxZfiEVFtC6ybPkdYH8Zseeah2brZFSo&#10;qmC7yYWw48FztjU/FjyTB+zOfsKlU9KEYG8Vu0/xMDQT7JdPqgBtGuSYhJqI3Y6wu4i9KiujEfLb&#10;Nptkv8laib/YQWtZgb0R7Jm+84zt+kvNzUxtxG4MtXGG3sTYf7kYdkiTNwY7W8ZeVBkNcmCnNpSv&#10;FPuviEwTRZ+wxx8uLKwEFZoImPUtnk+6x4/SIoondFqfYkTwduxkvyklym6X+LKJSifYEZufKPZU&#10;sL/IRZPDE8hlycLi806TtBg7xtUFscMnYyXGPFxKgiXdPUg/whph9NhWYiC1E9rXws4KXK5734zL&#10;VdDNfvRYksyvhpM/8ZkYRLwdeyf794z/YbdeyTL2bCV2qSuspyHs3xvzMqbtxYpVhP33/e7HYYKS&#10;KLRlpPN/5FBc9y7jaiBwEJDtDth98elGsMvcjuwOwe4j9pfhG7w3uTwavdZbdFvjzTq259RT7OKi&#10;WSWrsMsDyGs7Zkm3iF1yzI35nnS7iJ28B8/y+7MLti9oMUvYEcqHJ95PsT8Dcr5Am3/YSaX7jV+6&#10;v5FTikrtNHp1rwtmBS78aVaJ3ypirzxyPcJXwCSA/2Nkycl36FVWkf3GS3qSlTfXT/Yj7Bipcd7J&#10;+J2IfdDk+kI0eaNGw4idKtrAJ7JfR6CDhQoV9o72FqkkUvu3gh22I/Ib8Wj/bUS7wg/5xhVQLV3R&#10;BML/1JISYiWLd3g3tyNWcgoxzxB0XCp2G7GHbRxjT8aRcc2uphC2yvuIff2DPbLSrcJOvRy5eYNi&#10;/9+tBK1G7FWqNrFUsF8ouqkmD2zF2J1g/9muxJ6OsTdrsWuIl9w65arznEbrLWCPqTy/b7xemDTi&#10;IG8G7NmAPW84z0jLtEJ2dh90UjyGLypGW62QAXs1xv6g2KMCj2PFNnyUh2TMD0bjfJawF7td6HGC&#10;xScJt/4J85vYp+lZ/y1g/6zY6wl20K7xzQT7f8GH0nADdeLEUlqW35YvpPmHC9VS1ee5ZXHDrSXs&#10;SOFi7LVih907d6g9nVElgGqEesMiPRVu2qOa/E7YzRJ2J7bMZey8JzavyVhM2L3m5rc8P+x6oUcL&#10;njwKmq3Zcg1DZZcF2p9bDQ6AFz6XQd4q9vb7bPz9dU6tlCffup2xW/l4yf8uV17rMNrDJD9gzzMu&#10;TiRlDagL7HcH3UHo1EN6kWJv/8XSB6fYYZzDSPHAjml/0OTwxHFnZXG8Nti+mR8ztsK7iP31pbEn&#10;PYXR/cIrDmGnwJ+Pi9jriD3c7JaNGjp762vEnsjt4S+yFnu68mPuv1p5rYDcTLCjerR/mfUUJ01t&#10;JBos7zC6ldX+N4PDrt7Kw6fYVwTOTcIsCDsN8jf5yAMvxhnFjjCLH3IUhg3Yg47j00dx/zir9uGf&#10;7f7XfJjABV3jGY/YS75G98Fy8MeA/VehTRG2PFCbCIwPt4C9OQz7mmp5NJHy2i7YK8KO+fN9z/nt&#10;cLy/zOBQP8AzzGFXD3oVgr1Z1rQm2LvvQNuFd1+JB3aEvVBfFuz2Lbq41D+ZBJq0pdtu9dHI2Cdz&#10;IUFplboc9MsJ9i57Gg9yYI/T1yL2kl7XTPJaDE6fjlpVOjWD61H4Y2sqDUyxo+NnFYZ09228JMGe&#10;A/shBcjoNmQa4KQPX7OsaU2xq7/dfyc/DEs6kDaUkI4yFMh9LWD+D7+rbF105oNlc1n0wF5IKJ6s&#10;aGmwc0JkyaqN+1AIdtDOgP2XZez1auy9YO8WscuvnWKfru0LzQ8Xu4BkgyYn5ppRh61+wG4zWuG3&#10;21gXRSp/ymn3x856W8/YKbWszvlbNbkpWmrogZUkhXXMOtsm3vI9Yg/s5bADc134tFbsuOOE/ceA&#10;/Vua2wt+GBud2+keV5tG+yJ2VdWbKfZ+C/Z6Si5ipyX9+3y0N2bsGWMvA/b8EOxS1FdccXr2jdg1&#10;hI75W3my8Rcj7JaKEIYvb1rGTpsNZ33SZuw4pht0SewgbKtUg4gjdtLtXuBG/lToHe35HtOX5sjZ&#10;NWu7lsDuF7Hr/n1xe8+/Htrdlfw6XeOfMMg/5vyDN2PsfhF7fxD21mjBh9HZN2FvkhHtKfbYPh0B&#10;sy6MbZdzkTpuHGBKn7mUzGWZTLKfLocdFkwUy4rY8V2rTLCvHuQ0Ghj7sHjz0XTfvgX7QheMAXvJ&#10;v+bXmHQvNr+IHUs6R/Wlcg7aQFY5Y2d3yJuDLdw8R8Wzb8SeyQXEuZ0mNNwcNsWGY5ifUHvS5XXO&#10;ReoM/ScJt7FKqdLFNbD3HE/kWZuRpqSZ6nbL2AvFXuJPNcp4CbuabWzPHyvkY/yqcWsL2PVobqro&#10;68eeKhiPxwvpSuwZq3z2cMcGXX005a/Im4jYqYUfhe4l4x8G7KTAh0m9oAAQ5GM5HvJIUDFZF3Q7&#10;WGpoanjy9uBLPkBarpM2wm5l5FXZeJCT/aHUGaHkP6WXeB908Y77dgannSqcvEq8Sxc3crYfHy1q&#10;fIqdHyLWlguN2C7Exg9NmLFbwl72mevZHbYc+b2T1OIqK+RL8FW1w8EWRrv+gHviFXsj2/XOdEGF&#10;Y+xUQ4tHOwWBWXRqRNAFjSTCvkPc7okE8QnAjsfOL2H3k0FO2PUrrsA+3Zh7rQ4W6yyl/FfMWV2i&#10;ug7Hoy3u7wS7qBwj7PFm0w9W5qYB+2EjnipHmrSycnV8VaOm95uw0w8Fz2xtasj+3RpWG8ROx6W1&#10;qFZV9SNbSQk7uWqLgy75EKlS2rsgjM5F2xI9tZlMVjRrRew0tZaUMhGx86vTVZlftfC9ifkIibyd&#10;8qf5S7r4lFh+1TVdnwZ+rSN2DbPxS2/ODewAACAASURBVNgJCGPP+h0bny9JS/Nx4dT4UMq7hX5g&#10;0OQn2GmSH1Z77NuCAp+SJkdVZthyQ1m3Jeu/0O0eZbW6NPa6YOyJqOKwV0xsiwN2useEvaAnIKp0&#10;k9m7kdfKiHbEfFvDs4FLWfM3KQOtYw11vtE6SOsF7NkIO+dA5P0Ye6nYq4i9OOR+sPWqdGpqLOUy&#10;ogGIsaPTXibhzxPsHe8yyCaHFDuqBI5Hu7M61f1dz2sJrKSPsmt4qovdU09PIJ97IhQeOx6mZDei&#10;sV2MaLeqwPMzW/AKoLM4kVH3lUv41Vgpo/WOXxMeMXXOup3JWaWvZNRXsVBoya+rsJfyPmHXoRU1&#10;Kh/tNhR9ceDYqSjmxOuUxQfxi9jDs0ss1Z/Sa9CERByTAm8Ml8WMdfC6GMjrLVtJURQfX/wRvo5D&#10;9p1HCLBXWOJLsRtNsOOHuG/jpfWtRJfTX8eOFzycq5xGirYvdEbrmYuXOW/FNEWAEchn6eM/841W&#10;WgvYG93pTFbU0W7ZSrxapdiRun2I1BR8oPv36EVewA7zvZGlyUX+RgZDAvMMa3LNeAh3k9A+spKW&#10;rPpyVsplsbNPxic60fgl2l5tI9ql0sTUA29+IGAuoW/oUW7R0krvzB80+jRdkt2NVl45piFM3PR0&#10;ePOR7kgcD3EbyPebq8GUEsyBCYhqF0wSTv2APYPxPhzvr4fcjPj497EW2CL2Dnk3RkxWjMyyqalB&#10;3bekhSmWNLnWTA9eDP8g7bGoX0Tsr3cKVjuZUHpU6bhIXraIXfftkh4Tvtl3hvR/S/fEh+eeBh53&#10;qwy4JVeFFn0uGMOVn+npNmTM50IiNGXwMuoSvtHe6JKhqt2AnQZ5XNJZydOgSjLX0SKPfeeDYj9A&#10;rXNa4rPE8X8VP+H3S9hNFq7CTS6gCitkY8kCb5xoctPKb5PtBVlJw9kee9mpvLssdswzzlYUIk/o&#10;4k5YsfMgz3rKpUHcL+CyDuiS3ohTgpthULyj4w8nNe9WuL4DiuSSyyTFstZRfHrKxw1fW3bMH2Sf&#10;p6begl4i9kYT3YCdM8+m2PMR9l0CoBflL7X9o5d9SW1ku7Ko0mHCQ2H26pX0l6Xvi2QoV5ICT5rc&#10;GifyWAJ2S9hx2y8dkVxbOv8YO92x6SDHkpeip11BoUum5+YsCGBLOgltlUalvACoR9dwZG4rb3di&#10;DHYIz0esCU0ddKPDY8DRVa3WZ1yFnfMkcLPfIE7WWcbeROwfcg5aPwS7CB5GqJk8K6/F/kAXEJ72&#10;V1lYZBokWKMRkGDf7v/1HOHE2B8uO9r1/D5MwhzYVQ6Jru13shuqc0Tbenyz8KV/lnEqxifPCs6I&#10;a89GclbreMWWp6CXX3sjkWX8Ps7oMf/bftjW69peK/Y6EwiEPehuHfg6LVDFG/gfch7tRxRg6ChC&#10;K5fzr8KOHgamQ3tp4p+Ex65BgrX7np7hcB3t9tNgVsOShcu+BvaW/EJ9pVmvgj3cOiS6ml8D9qIK&#10;n8BnyorNubLH5Vdacw0PUh7dvVYO0b17I6abZlRHppTJgY5SUodbWlonTS4zGsStzu20pCOEOjyA&#10;4a7j9mNaN7o2kX51JHbuwlbKjmLRXEPfpAlzGyoBoY61KRGxG26PpGCu8OGsOU3W094N9+HjZTV5&#10;CClZQSt7gCryvug5mz3Q9jlWa5q+Ava8zYJuKrdE9rg8fHGDne7dRR8f9njEsBsMtIX8OuN/ihZF&#10;R5MlxqlRj+50pRu4SrC3aViZAvayyXH7MeyXsTfm8PFT85zET59fxp7ggQt6TXgiGxv09jDMc5/4&#10;hC+53VWZDMyhSZOWdAXsUK66F2+BvU1wIciBMyjTn4ctfQqrFJSVHMkU2o+Qw5h6Hq9lz/68vhen&#10;SD9YXjUQZyFG3hvdq+vEzpHE0IgKNpiQES+sNeoPjjlwpGWEKynDzQ5jrBTFWcx1pWBH0PqBxbM9&#10;fze+jGYldhN02jDMw3OHe1JSFxjSVcSGsKOEu83q7BWwYzyR3RyQfVicEEKJlbzOaW4Pyg1W95xG&#10;biXjsxtw09fUEue6zY0RNTLXhgHKr4V8TExw8a/ZkpNgmaEJOmzyDHXDYdq5ZEW9TWkhDWOsssai&#10;KVqPZJiqV3NdKdihqfT2oPvRyookq1eh7yt2ul15z5saKDkvw1lp+tp3inGFWLQ+2P4qxd8qKnTh&#10;0jZDc73AHz8U4X9hkAetvvkmfHtDHKRKRCxtrsOZXzTVRWMHtug2Tk00jJ8fqo5NQmWdauGhmuf2&#10;MDbC3F6HGbXhDoo0xqrwILiy76KVFttRKsDQ2IPuRRetxn3//5kFlY47N+ApDRfL/B0uke6DPty7&#10;ire8Xf3sj9p7HC7UcOqNyVp4ievCZ2hEG+5wUKhMnfLcTVqXidMzX6UGVlFlvr3FF/xaqVOORn1N&#10;LmFsIsk2En4d9mUtBnHQMooKrfQyWkgZe1nF9r5EBt3PCLs7UK2rBidBZYb92Ag7p+EmzJ8ra+C2&#10;/Id9vz6KYZeK/QoTPTubDcI6w3gq6oz8Zg0PcGyvTLwNmfyB/OFJTl+rj10V/JpOijxsVOk1Ye0L&#10;c3t4BMv6rcw7nu86DTbsqGghoIUVUz4XCTs81AYSvv3/jOx5nbxH2J0a0iu1Zu3TjyBK3NH8UvRX&#10;6eBCxVp52kzC1kVWcs+DPB+iKas46f1+hqtoR/u7aPQJGi8ilJqc9AzS9IxYizSCoaSeKIr90ZwG&#10;u+clhqeefoId0nE0VRkXuMO+LzzZjowXx13twdLyZEXxfmVfqWpKnmcNoqzMERviraLuGFlKBDs6&#10;nwcVrvDYVTRsEO3FY8BPKyx4sJaKlTYR7FsrG2wRtlFUxWrsQ6DFwTMeViu4Cx2ZS66GPe2lsKYR&#10;l5HRiKtGPlNvrQ1ylIjLtNYml8AfVDiYwGjQZWxV4N4B4f9dzg7PsO+ghkGDT4axH3etFRmbuFN6&#10;P1jpTrcGQ3kk7Hh6kcx3FcHO1xlZZmiQy35rkDNjF2lGTS7DgKpyriTNgUmLsw1cQV3YwKNFEA8+&#10;TAOwOSYHOt5VRJ/LGvNL2Z8DO1JxCDtGl70WdroQDUJe3SvhMti9hmMZLjaYs9WP9P3l88O8mwTF&#10;I5PoMMYOK+4a7Lv64mtJEGz4ctTxetpVDtdYXx17jK9YnW5e79e/7FAxlF3O2MmgyxZj0jJWnh9j&#10;cGylRcNywn5UdOL/yFfxyxS7PfyAK8RbsSsX18S+RZpj1aTdRMra1IbndgkCqdefG2MwYaVkwJ43&#10;J4lOVL+DYi+PPeBEvOVH86ax+8tgF2kEe8lLul+/qkIT1eKzFHiFDh0nwl6PsR+9PVgUb9mkTKEW&#10;iAu6RWkvit1HV9i2Lg8wm1Vllalxnjwo+ZEeWJHmm3SE/cDki7UCKzhhf7dbVM51pDqhHrtVPKnS&#10;zQ6nxJbOWYM2e1PszfHY/WS073I1+0ibsc6CkpCbyqNdV6ozWmuWhLGr4X7jJ/9L9vW7krGT1xsP&#10;wTGOd5UJ9lNLNNC+yw5O6Dm/HOZyOfRke22SyUorPpkB+wmCUivz6wWwv81Orzh8mdLui71HoZsB&#10;e30q7Gcc7Yg1eF8G7D9nrL3O0u5lG8Emr9EYRiheKHtCmlJ73Mp0VuzwgmAKpUmKHDOz7GcSgztB&#10;+tQzdiOj3R034uuzYq+NhfbCYYAzdki1rx7eZZ1BrDynd6gr7kgPbD2y0p1e2n/Te8vxghfqGXTz&#10;Uu271iFeAG45SqrALtj1aay3cKicF3vPBlrYbNp8xg6pD8CewRXnFHvTH+94by6BHWYgxn6F4Kob&#10;E7/3ooyVXWNYEQLnMPaT+qiruAz2VLC3M/b9BQM7k8A0YG+CFt+lx0X8taMwi7OItvltUS577xlu&#10;Fr57iWRnIH7ZATvZbA9f38+PPZOqEoy9ONd5vm6pgur+3HNEhvvJMvadk5RWyChy9izSZewpnLEf&#10;I1VBYdYc46jYmyM8sOx/OiP2lLPG/Iz9CKl+MLbWYlLmBNj/ocB/z4g94aAd7texQ3L8LCvEISBV&#10;pnXq0APs7mgP7BmxG0kCzIDdz9gPEih0ip2ad9w6dgrNtpLTjxZ82s1ulj2EKvIUnETB2Mknc9vY&#10;31opnfEEx9HsgN1fEDmP1HEqUJsodtht2r854rBnxF6bBHt3wo4c83ZW6w6QT5TkTLY1+GS6/Fmw&#10;HxWrdkbszmRtJhVTGPu8vh8kaFiODhiEHY3oCftRPpkzYm+p8a5gb6RP8Sz7S5vUprV/Jlcct+Hr&#10;8lhz4zA5I/buX/et1uh5anIuuzfL/oIc4valIbs81X6+aex9P2D/jeJ9Z+wHCewfSKPisnaK3YLc&#10;nw885Pmx0xkI+9sZ+2GiPVEIuxWfDBnvDl3fz4sdJWobLjBfcsnk2Vp3gNQJG7/IA2uBPVppi8OO&#10;eGbsiWRHoE04t0OYR/z+4ooBO7nigN3eLnZqJ0FVGYwUSL9GMZuvQjDHR+xhO9eyldYedrQzY69K&#10;rtY3YJ9NdYcJLN2JuOKojymZ66jaod3/aIz9L+VJL3GQumT9HTM9sF82y/QrEip0HLEbxY7U930L&#10;B0IY+9nS1GotwItiLB81RWae6PeWjuqLRezwZ6uV9pDUUs1vL097lSoB+zcT7AiaP/PC8lUKYa/F&#10;A0vdl4/H7s+G3YkiotjbnBL6znS2r1jWY+8OMc6fGTvqNKEqA3XBGLAX5znbVyxUKhp1hwcP7Bh7&#10;t+eIV+z2DJfKRy4j9g957xE0f9OBdRuKylxTBHu37IHtuINNufZPkZ3CuRnDZ7QK5ZmMZ635Fz1h&#10;x8X+NMZ+qxM9tf/7p/Lal7EorXlh+sZyywpyxakHts2etU/AatE+l2ML6Rj7OR70quwp3rdkk5Jg&#10;z2PXnJsTUjycvfZlLEr7AthTl6Cw/OCBbQN2+5m3dP1yrmFsgUfpKSNX2Ljm7EEFpbeLNo+h9Ncc&#10;z0GTX7wV6M5Chq/bMyG3Us0wBXanHtjPE+woYtf+q/Dh/6XsyUBKlSzbAfugAIyxN+fZWNWixHH6&#10;K4Lm/a1jN2oYuRlpDbWYNDmwRw/s59YG7M/SxyZ2IKo1uoWxZ6NiyyJT7OU5rhidErQLBmGv8Ixy&#10;H51znO84qYxoSdzC4VaWolZaqFt4YUYeWMX+MValL7TxlOUyk1zrlMraXRZ73kqd2xF2z71R+6HO&#10;940IIvqlm6c9feW2g6UT7AVc7Yy9CJBBE9if24yxRuwuYi8oTwH1JYZRdgHsaHVF2FNNiAP2b4ys&#10;OO4sJz1YGLsRNweVef77a19Tr93n0KlUZsrBFUfYkXH4IuXZXHqVZkHbxwKLSqBPwJ4PqfFDQzCZ&#10;1k4vqHyIAqSkViJFBmu7z5+0uvah3UnOI4/YCqPwp9NmnDcR38/YHcIrwpVRvEUvxvk42lG8H4t8&#10;lzxykbAu+9xfDTv0T69Na0m/CNfgcTEVtZPJhlZru8vehWyfdvwcYSdf9qu8j22ery9Guw4mff2S&#10;mlT2E+yWN/BY5OkHdF/s0F2sKSP2YT2NzT6Tc2LPJtgrwv6JFQ3PM1LJ+4+dZddL1VLy0Yy1rTOd&#10;i9gfci4Eztj3bZB1alHsvenI8T7C/qQqfRjb9UMm2NGmOfPbsJv/4WwukjCXAzv1l6WZs5HRjovx&#10;sfPYToOq4DptO49Ardse+5vqH66bLpyfYHeiAR9TSeAkUuuFw/H+rKnPiWLvBDvTph9Sxu43TfJG&#10;mhKe5YpTCqE1ir0G9lyxv0y4hHqn7ZE22ci491C/vdOYdoZR7Or+ifaCdblEA3YqEKTYz2TT2F1i&#10;lit6jjxr6jNGQPYkk7yFBfRB5nbG7jZh9+fF7hex12PsNmLPZDNBE/h/r3/9h/5Q9LJZNf1kD7pK&#10;4mOh1eCWsGtkyaI2WQ3YM22krRuja0p87tBLtu4lBxY+mW+hJX8sVmFPt2G3Z8TO18dBdWQ7NqOL&#10;adBOpmos/x6LfGe0qw/Wok6jhOPczg3mVmPXvqwrsPNgabMF7IvD2HkKRg73DcXBMh+x2+tGe3f/&#10;tV4gWtiK3Y2w0337ELFbxY4NnJPllAyji9ixrXfGnLNpWyrV0Ml2aGD+SnW0B+yP3g66XadtGWls&#10;07RP87+298Iepc1XX6tm1cbYAy2RpQl4S6M9FgThz4UbaGUD1yl2m6jN9hZUejzAtTSGowKVlWDv&#10;bNTkBHv/NGAvuEq1SAyq6s462nvz0WSKvVmNPY+zver2OrY7nWYj9sauw27ldQl7Ib9Yg127EC9g&#10;xySP0MUaDVtuwlSP3AOHLBm7iB37dsZeR+xhXs1/U+xVPMgQQhmeomr1iU4hFUdXSQ2W8MM3maj0&#10;A3bM9j9E7KPWp3GaJZo1mt/iyV4hPkJcwB6T69dh1zbsdGJgbxi71Y1xDGgoTnhbDhRnG6OuONr4&#10;uh/DLGkJu07y6ODw6OD9wuQJ7Nlgu5hEzp7RToouz0+6ZKda2mSC3cJcj4TobBm7vENzO7TWRexa&#10;2dNHqvKG001p3LerQiwfWMYebiCeQAQDjbB3Y1P9kdW9j5bmRZ0iPJ6UDVgi6KqB1cEnQ4EXETu0&#10;mebXki2kItIrhsfGGaMLsO2oRFNvMvECV+iLgek6Yh+G/XtZ7WklT2WQR4tUY+vJ4bXHUcRey+uA&#10;veBXxd5E7OXkL0mpwIPXvMplklfs9NCxbndlYzI8sK3GqnBf0yXsr63aQ4D9p3ISYsvYJa6mOZ/K&#10;0lBTep5zB+z1BPtktsew/w5jG7RztT9GQ+TC2u4W4EXsfht2vwo7K5U2YHfFMMnTD85Em21xutuz&#10;p2Blp+mHopJL3oayBvRzuOqnJ1nu6kEfLifBIxOX9xmxQ5OuS3a+NBolQI3iLSajZhF7/GGBNszO&#10;K7DXUWOz8kac5PUX8p31VTduqqIpdrohlWJP3NjoTWawVrCfoBnfwQIXYdjZ8jYWYTSMHWviq4KH&#10;dTvB7jdhl0H/l3Nc6Z9gOWPHe63uYuzkupeEHfwnox1eOrsSuxthb//goy9jjyodP8ra2TNmY9UL&#10;2NXcS+abBezJAvaOsee8cb6GGNhiZE9M2DUZwau/nVRPevhjc+NRA7QJdsmSP9fChdI70CirwW4j&#10;z+jjZJGPo307djWg1HG/bvmNSt6oBLP28Y0pAdrOWSf5KXadFx8fgT2VtYbO3kl17zYak68g4XvD&#10;FZcn4mRqB+wl06Y1iFRPqHwbsTPws+1Mm4w9sGyui5eH2d7tib0Tc83iPk2xtxL53xnBbArGWmts&#10;uInTgLo4+C9pxqvivAjd7uVK7A2HJvaxee8lpcMF95QMSdfJo91qLN0SdnosRh3sp9jpH925Fi0v&#10;HljG3o+wQyPzL3WRX4E9GS3prlnG7iL2LJ6K3k+4LFprRI81Gc/u6GQufymH0B0/Ybcj7Bx6Sppl&#10;3Q+OWerTRAcb3c5LivneFLVM616vOoZQdsPTUGzDDqXwfGEFaFofg2ZpA08/2F6capkY54E0KnlT&#10;TS5X7Gxzj1YZnarVOucSHv/hweLOyIZX+bDiNfIL+ebRJK2TPK4JO1nOLVXsFLVGZ4/YC4lhulZ4&#10;dc1ZcS5iB1bqHuYidnoaim3YaeN+tvpxUOjaTHRmGiYrsMOaGHV71aXyiB17FKehDwP2Nm7DeMmu&#10;MjoLNLzasB5Pb4S9g/wi42mgMa/4T3WeoEcRdivGrntNOukC9k8auoZ7+sd57tkGkSrE1QQ7qWf8&#10;1JaKvRz9XmSKHQa/8412NKxoRf/0q7G79yXf3Ypm8kel/cyDvE1T8aHqCh2xF3IriAEqIaodP5yO&#10;NxDILaDgYcOB+xyRZmR2Z1W/yxu9U90wbqx4BAh7Ox7tz84elnt4Amm4CnH1s5VFnLDjhwXshcz2&#10;a7HTx84XO1altMjmxK6syjrGe2vIGptGwb/BD78JbRrkeBBeLGKPRhdLr/Ub7i1rEJufEuFWXcq1&#10;1PiqTYbOuaSTYeg7sU/zH9KDhKMx9nyEnR6yWCWKurIhN6nlgLThnl5IMJU1tk0Qy1BH7LhqbwW7&#10;U+yNLvIiC9jxR+fDjusyHyn1OWA3OWMvJUokYjcRO374SbH/KPPpGHsdsad8J4qa5nKy6ppfiGEl&#10;FTW89BtupOgTZeOaXAzGJuNFIAZN+gF7wQ9mz2lnlvsrO4x2FFNuv0kGs9Al5e+xJ/4/0la+8LCI&#10;IwaJbbYaWU36a1XELLkp9o697+d0K2NUkbnurckq3cmNsOtsT0bmTGin0fGaixfP5H/gaIMxjlbo&#10;MOY8JQ2RvcJo+L8RbZ5Hvbab7g3/IPEdFv4o/ogfsFu9b4mcjbFDlXqn2MnzRUaxi+t2LbcIbNkl&#10;XIyuulNzzSgHrohkF7GXF8COUc9BXGtUejGWxOyeGFTTR+y1/TOOpq6wivfp4duFG/Hf0oEpgKDg&#10;WxNNNpm86rzOoR/Q8wzIIfcEMcYx0IOx94pdoj2ov3IzYH/WJLSLL/DIkwnLuU+rki2U5JPinVwh&#10;1m9RZcM738TEw4U0NFrUzoodk3AdxqQX7BwBqov8KJYmhtkU+k4/wu7sHziaeN468y19o3DfiTbh&#10;rnVvVokGIB0P46beyzQQeDfho2GMo78mfNVvMnFG4wYSdt4BReyJYlcrTv1BdbvL2u0QIBMUeoqV&#10;5HEj943+xdpruE7kp/hvYtD1Inae6OwZrxOKFFlpZYWlCaZRB6IfsMdh348HeT7ao/S91uMLj3al&#10;EXZO53Cv31Itt2qX111eK89HI7qeSfBAoG36QzYK4u40RoAfTNXtFrB/tFcJw6Bw87KyYTl3rzOe&#10;zTuNSpFkKBMeWlT4zof4qSXsSXe2QjZyQjyAtKkSxapUjbMcWZvisG8jdppm7RR7reO2rGlrbhmm&#10;2HLU7C6zl27uY/yljHptZlQZMSiZMpzCvJdx007nI9Xt2tcIqCZ/vFqVhhyTP53l3q0QZ1ldCthr&#10;PIfV+0JikAzyJPB22DI1sI7WRbUeu46Vc0lreJYFncyIo6vSRT5i97qPkpV8ETt+6DkPtKfJ3cfJ&#10;vdLpau1Sqw4c/aYVH4bmiXCDwvBOwlkaWRebAXuhjyGw/2AV+1PfPwJ7+igO3KMaeuwtcDP5oJc8&#10;pDBqh9mckuE+hnuShacijIiizsPGPUwK67C7s2PHQPBSKRvBexy2kOhsvzTsI+026qgDdhzk3/b0&#10;2NDskfBXki+w1UXyP8lrNaj8UIw7BAJ1SSPxPTStU9RatH4adWg/T7BTNso3up+6mMBcFwgn/WOY&#10;1n1Yo7DqPAZNz1kXhld4yqtwu2ExWYed82Psma+TzHUYm7STE+yskUyxl4q9GGFvdf6HRkdqGqnR&#10;XnYGBxTKUHcMYzfhBlalp0Xe6Jacd8C9Xk/ETv74Cfa3gv1y0TcwWrRpDextFm5coF10+FdV+NSn&#10;rMqaD6Zfu7azHnzucHCKdSDsuBwJWxiwT6zJK7DzNAtNy+XUWbLi2ffgacqbv9KrY+yw3JUOy6HD&#10;sl3HgIWJSs9xDIr9OWJ/F/dLxcE3aD/BA4gNfFjGw+gOs3nhCrw8hDk1qTOe/qDwDHdosY5I997Y&#10;81fuoD0FYW9NR9elIam6pK/Bjrld8iRwWxGpZcwrVtHqo4uW84RB2G3Q7RD9F5YhM4TIF4rdKva6&#10;H1Q6STnMuIoETToX6Vvf0g0Jdy0s4jDWBgXPYi1/S9kPUjkEs6pp1mGn985+rU3O2JvcJwF7Q3nY&#10;Wj2CbODNFLsdze2UDPUiIetKIXoYDnoC+6hj7BbzokWT2rIKz1abr8VO+XjfJrKBi0lISS3qoL+Y&#10;bocZz31ris78nMB8k1GyHO9mjLiIN2MXi4Pskc4lhD1rErU2jHS7fDTsh6wo0w870jY3YXA7dqWb&#10;k02nhJ1NWxgpDTZGnRkyI6wava2a6vE2iilzoHJdjnLPyMZ4Md3OyVWTcQpJjVz0gqwPldg/0p2w&#10;n3fQE/Y0DO+AHamGFW5TtIgvYM9H2KHANXmtmrs7Ye4eFfFpSL80HIHhMGumGjRpxW7D2Hu+TMk9&#10;nGCnxP1UbOHtqS5vk+CSCDtt2DESeCtJI6Nk0Gm1CbsUaznzkwrsZCaFxzvM+oYXRQlSqwZXbPxB&#10;DRE/QdeqxdzTd2ZvzX2tqNlWYj7oGahpPspdwRfm4vYRP1D1V8ZecFrCgJ1SDinGqTzV9W0QlO1o&#10;dVQMk9OwYP+p36DSkZAl+ny9BeQkvHnPoXEG7J15CGtSQrN9xpYUP2BPR9gx6YY9StxyVKdTmUfY&#10;c9aCYLfrsPWFvet1jJ6z/Ri77RdyD0fYi0nE6nkl+i45SvGbYuH3O2F3F8FuybaIImZh2DcwK7lX&#10;CWOX2FSxtdcOc/szsKfhvrtoYDhhZpKPm1fyVhvLqyTKxaC/7ruUlyE21RP2Se7hkHI6wX662Wib&#10;wNEeN7rLsgW7Y1vI+bET3QAwzEVhka+g24WR/MD1FnXYh9n1BR4EmE9sXXSYdBEJqcaHE248/MRm&#10;wdoEmYOw6Qh7TVGN2+gjGLDjhv72yPv2DrZwwg5bKYcA/e3JLvJwWWulY2lkQ1Se+RoKbh1kMl6g&#10;q9LkmO3LhK3JDmVtEqJNNnJa0os27Ks6xn5y5WOKnWKn2a1h4DWE9tkaXeSbAXshHiXKPYOV7mnA&#10;nqsptzz1xe4vt4C9JrWzYM2dzArulbGY7UuM/jDsK4tMr3Bna/yQ8NxuHVmbyChnT31NftlCyWFc&#10;CXyXacDeoIiRU6VDEsxLcR1Rrde3VsoJcJmWnG2Smwq+X0y2YOcyPmee5GtdaEgl4kk9LPIJZnvr&#10;cuj2JUqo44cCe72AHXMtWea4+2Vx6mvqlh8lqt/OD2Y4f08XVr+Jut0UOww0P1vubeqLxxH2m2iU&#10;MtgxV2Lnwj9nrsnVxEev6nnbgEWeLeJvYBqFI6x0gTY0aVvnYZo3nOUEQ8RZsK8JMWk5uRku6xp5&#10;5TWVNYmmejImDklohWLX0Y7WCTeBvdmMnUPHz459bLhsMl7k6e4234XZPgmLZ/VQ5V3aYt+MfVSd&#10;sCHC8eg7w/VVK+fijsPsbV+/8CRx5gAAIABJREFUMDZghz+e4pS6GB80xf4YNhweev+Tz0cdM5pV&#10;B7+gDK3UV2OnsIczO439BLvPxTwnFvGShz1tn4z6DmmQJ+qMuRz2Hg46ft4QsahhGJZ3low9xofQ&#10;Th2GPrjiqCgTMtVqlEQZ5SdcRYZ8p9XYHSkh58W+7BanRb4y0TSaD7RpRajVat/yzuoM2DdYJh25&#10;3oG9RT3ANtEwKvLJEHb20JQL2Cljso45n1eUwRe8GjtHW8gteD7TRYySNPSdXu4Y16HNmT9ot1zh&#10;3Q4BUefBvqFtAIrUNqx9EPY0zPZNmsj4HnIP1Ui2gL29AexDme3V2DkwTX51rqiL1W0jyNlfxQQZ&#10;iW6Jc3ssEXwe7KNWaauk5UAB5J7VKaKWKDkvRt8MYQEUYmnZXBOxb6uYekHZjv0a5dT/r16N8RrC&#10;GO1iKmfCvlk61j5SCsMg7LVMQkPu4ULQFbB/+kKwU1QZenf1fb+1mPOZpImxs5rW1dnRr7uz1kpd&#10;J3Uvjl/omkG3s3Uhaw/t24vV2J8E+6ge4JVlDXbqJ+Ekh/xKz+jv4f9u7W+vgx3CFa6hawYVKWCt&#10;PmqsbMSOUAUOunpfjrFDefnTda56Kmuwdz9AjyYN5GrYt8jVsHf5EAQaZvsOYWG086OdyAJ2KHgR&#10;O5aE5ibu5qZWbFJq/UaxHx8xeYRImE/YWVqfhEW+SzT3cAjn16ArqvWKfTvrdpfXSFbIJuwSXHXZ&#10;FI+d5arYaVdLQX1JuD1PcB1JFJNfxk7enAF7ecXLVtmInX93o9jdFXYYU2nI9R5YP5JrkOMDnAZ4&#10;czkJCq9HTNuH4kvBLlWZxUDS3Vh7xutj74z47OqyKnx4eUMxiw/pqJxIxP6TYD9hCNgRshE7q/KC&#10;/SYKqY/k6k171FRfUvRNm3HuYW0+mBLGecZOkRoaG0adTm/iNm7GTqq8Uez2Atezh9zG2sN2xCTs&#10;zlqknfXVe2PeUUJMxF5JmQbayT3t3bjwHLIRO7fnulXstyE1BaumgbJHxmSL0givKYxqwF6MsVN0&#10;3XWveQt20kq0JkR79bX0ZqWl0PQPiAb0KQzblCczrRAGG4/2x7l+YN3mFupU2yKW5J6xrxHxGCP3&#10;0FG9BuTAsodGU/kYu3rgr76+b8ZOxS1eaqWXGfs6wXgGdmdrS4n7GiJfR+yY9r/PpD/Ol4BdVHkt&#10;PH2tEuq3LjVHA1GZDjRhrWgK0Fg7al5vIvZrj6DN2B0FWzipAGTlvfNf1ZcoNWUbMvayLmmtZ+yx&#10;TANoA3tz49gbCk9tBHtB712izObnXuMtcGLNMb2RLdsa6TIOC2LsBdWC5QrYMfqGsZd98/HaYTab&#10;sXtyc3F4wzDai3NeEOLSOy1IGptEctkQykM558mPFQRSEHZXeMT1e9SuaqfYEUZb3jb2/j8mhY7z&#10;9jLYXa5lbMYZzrHLKysa5wrvO1YwNFpOi3cZioIiGZJWci6vWjD2BtivGka7BTuLlOjkBel8gf50&#10;LbFoFYfQZhpLl2oIZRp9RDcotCmnQqbGUoWwWhJ3GXs5wn6x9OeV17nLHeRq5bFya0Gv7Ukv25Vs&#10;yeK6npxdLvVfYp6+GxL2C3UY3J4Qdoq+qVAIsOhrJEPWir0K6gqt7VcNo90JO3dMida6gt88mYJl&#10;42xutZ5FJoUNXiaMXbq85vp7K9FrV98ALwut7R1XkQmLfM5BV0YLnFGOb3xnk3h7qkv60/Kxd8He&#10;UkLIG42k5TfXZBLsX5IL2k7s4stYv8vQec9yv25uygTsqB2U1IrdDGrmLQmN9o4j/ZGx3ZoyXcK+&#10;SxjtyWoHrSgAsBP2DkWhkHbK/+A31xSR2L8kF5f9AdZfc/TQLrnCc9IIdq7ZXjP2NrZgi50XKZ7l&#10;Cr3Y1ghhpwQZRzWjGkTftHy1Pc/29U7Yj05G0/l4BeOdsPdcHghfZSiYviYobL9CR5QjrplXFQpS&#10;am036qE9wh5of9bOe+5NOsJeazzLbUgbYzsd14xCkd8GQbOxLRIF1lEY7SY5HrscoFn2/OyG3VEN&#10;AX56Wh3tq/9yr6ChocUBSvqhr+tW7EO/Di0rQWesrr0TjtLFYv2eg65y6Hac9drzBjQG1m1Ui49O&#10;/6gj9mLxV7tjL8QaX0dr3epz4df/9Kftx4Tf2UeVPZ9g7wh7uYBdWrAFPeMdhj1ZOaW+YhejF68u&#10;A/Y20do3KMtQcDotpiUKwqNcmU0PK6p2HSU6Ag/G3phYSjtm/iv2hel15z6IdRax254aPEbszcMY&#10;O7dX/dwPnfcw2hk7Vc7XWlbXd2xBFurkcd8OUzZcn0m8sIp9w/pOd+IgIUN2fwLs3P664ylVzDaK&#10;fQEx0n+6bXtSJAVRoRcc69GNsaMgZTMZ7fWkq65O8gG75RZ83DAhVQ93ucsXOqMsYK8lcdvDR1Nq&#10;Rciyb+Gc3VT6r8sOrYKgc0h97Nqux6OCceJ5VYVhoUfDk7dbE2lajtqRDXps51oh3yTX0Z5oc+/n&#10;ddgLxv7o7Qg7653XlHrpoUcFB5/VqH/B7jgjNU62YLeHXYASUewryiXthT3sl2uTiE63ATsXeViN&#10;3vcyGzP2dC127umeCXbKKG7jJJ8vYqdKgNHDfVVxS8YEajGbVinVLyr5pnNpm011SY/G7k6Endv6&#10;iAc2Yp8qUk+t1ZV26WSQWqqVcP2mj2PsDr7WDPvyN2Psn1EkRs01fbqMvdW//1GMtxduyrUgK1QM&#10;rtCAxgRefYotLh2dm/rf1hwn8fag88e51v0bfm2XGe+FXTrq8eJeb8D+IlnpqSMrVcbmltZU8ElM&#10;sduAHRvcN7TkC3ZH2DGJo+EimWvegb9ixxmpGtioKVe5x7c6uSynM3/iHFmfS2mGVLGjpem6Z1Sx&#10;v97xtN3rgl/jBvJE2KUXJu3fO91WLmL3VttfFiM135cy/mNZElThJmz4eh7Nm1Gcm7A3rwh7+IuX&#10;ih09fR0q/aXPit0pdi+PDWOHunQTKv2CBJW+zbg1DtxxFE+ZUvepdX/gLV52/jLqGY8Ktc63B1vp&#10;VFiN5zaYWhZOscsyNUCgldZqNR/1lxN2slLFSVp7drtfw6cTo/s6px6aH7XGNLp3EPa3MttPsT+3&#10;ZBUrxV9v9/lm55ewWWuz1kTs3+tuZeXU9PcRe7Or3yEmMsS1XQhF/IPasx92Zi345Cwy2eszRgHB&#10;il3aTvbsZpRUwZJt0tlYJeO1G9jZ375YUb6Pmjo5ZqkFG3wy75awk01fHfO3JHjw09pAf2lysSsD&#10;+7IG2PM9o8nvEOz6zdVVXi3g7/fHjiN37PeW3DjBrvXGPin2Zy+6HbvRU5nb0YQWQUWrsNP8oGEW&#10;oy6//dAkRvzx4fdmwF5od6YMPpuSU0+vr9IvSxgr1G19K3bcM/fK8o9iwV1L6pFfYsU3xV7FPmca&#10;IFPqn+yHXa8eheJScfA4dcPzKxVXBnbeTidiLCLs38mSTrFkEXvVCPZGjetcmD+RH0btfotRWRjY&#10;QRoU9n8esFvB/rPl5+e6Kv2yoNtlJvWX8GVSwp5rbvEguBXNd5Z/lIzjdeG2nfxxxC5EOvMjDXNv&#10;PkwDZPoDsVPDjlzMNrWehF+pSA9hbyP2grdrvKQvYXeu1AJk5QL2UZdnq47LVOuDJDJkGLuodIS9&#10;/pjdpm4HhS6VVmG4NG4uky/HDXAHA3qzXcT+/7f3Nj1yI92eX1BsNLXQNBvwYnqAhkLALGYzwDQw&#10;GwEWxPbKS38FeTVLC/BGC0FkQYZ7eb+Agecr+BvckGXgzu56acCLh41Z3J0vHzwDXDYuLznx/59z&#10;gi+ZVZVVmVlVkiqA7qxKZTFJ/hgR5/2getNy9DvYbf19z3eaXCH3R2JntcJK9YIrsdOxZlo6aAh2&#10;RJfkAdghqb+pTQioDXu9iJydW4Ltwe5RFih+4/NMsaNfS7BebNLrd3Ob7nFghcrFNkklswhqe9zO&#10;ZIg54xa7bdnm6fHyajTnvV1+iJ/jrh6/TR6MY7EPTiJIqsXZ2Gv4tV70OIaARezQyxJ2BhV9TNi5&#10;CSyxLxIK6gV2qQZULuqD6Gofv5Glvt9566pdSJsmac37cDZ5nEou1ls+w4Ldiwz7x+KDsFyNaKow&#10;RxAl7Mmdn4xw9gF5tX71Db7pec2+f5V8sLLj3wr7KN15KMxZf9SE3a2wRwjNWyvbMqyxwzBdmKRe&#10;aNwOQ4nww4yd6RHVNHfwHq3u45XYWwvBfDjYMZqJCbHEnn807Lrjj4xRVoNlU6Ydb9qH3aLbNtiH&#10;LMiWiOOKpUWcMwsr1q2wa3EwyVtI3bAVOybh3Oz2kzjWLsP+LGEvFbt0zJ72Yrf0GHk+chMCuInj&#10;QKgPs8aOTvb0d3y+zWWeZTS/OEg0Ut4kX2IvRKPHokfs0uHuYOzT/yZ7e5+3snZWYlZNC97R2Fnr&#10;mbtOl/T3JfbnaionhBX2aYV9SAoao8b5LO3Hzmowa+y22vfZtMHeGvbUZ3dHVL6/gXnycZqr2sAB&#10;BSeERpGq8jaWIkItsZsil8KbKr7O2JVAHmn/95KHFaTZglC+td6+Hnj+4nqi+oL63YkdPcxZZZdz&#10;b9jBzmbXzRb73GKLIp1h73K2gpo2Hdy7XeyQ7eiKS9g/JOwPJqoe/YYau7xCFF3kS2gqgGBM2OuF&#10;3m6vZhZNopy8jvoPjcd3vOHi0Gt1An4knAY7TfSuUtFCscuWW5hetcZeihTTPSs1Fi+1WKIpdRbZ&#10;atnkZRHPBycK3Eq2m5eFbLnao/bfLvab93Q/24CzOeh2u8bu5BKI/UMpzOq5/p6VVA+bRX5I+HmR&#10;dObPTfLkwkVQnlkfhZ0t+GoJYRMVrJppiSa3wv6e9kk1vibs/WoSN0mkTzSz1r1OVtpQXoldfDYr&#10;7LKbFA9Fk4P6FizzHVfFKCKcsJNHFEbZBfZUSduwWxy0YU+pyFmT/dlunnX60w8FOVBtJ3EU9o4C&#10;w6CZkTmF5oQ92JI7Y6cHpTHs3NyqJXau9macbbL0fEQ9xLCPYuGalth5A71ip5Q0d9XOxS40PBxN&#10;DqJW0HwJVMGYsbfwPwF73OwNux/dM927kxtd8XcJu/x7KAKtY7q4ry42Xn9Y9lQ6Crv0YpOv1SZd&#10;de+XS65P2Bt1nElGY6UQ8ENSx8Uxm2zuLuVBSJj+3PdzMJGO20LC3q+xwwL2WrH3kDYeRrlXyCuh&#10;luhEYn9TyyKPuCHElmCmd895P76PkpOsdLP1O832GXshL6if8u/EaLPtbCYBMl0ScI7FznU5E1We&#10;mV+zXs2dFtixydON/lKxDwk7Awp5jFJEWN3hYKygKw17XrvFnjKexyTy4wZKgDKUo5dL7IjHoIHg&#10;YdT9xAh17+INEexuib0XKb5/rrO9jFNUDA+pgVrYwa67bDWKsIXfto4oanJzS5SjsMcv9JOceNQ8&#10;G8SGVsEg0JWyxj67Uqod7IWIsH0WD9a8i3cBYeLN8yzCxF4C46v7xVsOZCVr3i721JRLumoTO7sz&#10;5dMddtW+bnRlYDwVLp9elw+FxAwn7D8odibLE2uwNdoWLfOstDKze4p/lpKzNdyLFJZgH4Vdg2ew&#10;FUdkDRYZn2ozEfsTGs/ip4p8hb02WrU5Vg07zbnxLvSIIGzqDH0f8QhjC0GIdJmZKz/T56e1Aw3z&#10;ah/f/kjshc32jw9Jk+uKBmkyFE1w+Yp9Mdtdwp7rtHbqP03rd5ceA67ybSZ/sV+ACY6FNmr99Tjs&#10;MgZZW0IO7M0KO9fmt5XMzd6wi829nGbskiH6Fq0L4jOPPmsd231Ke00c3aEFF5v7xj9/4c1n56e5&#10;CJjYdbx+0UVcaPo19lA9EE2uhwOzVtE022Lv1Tcj2L2YoOM7QW1tKVFBDSZeWlfwoXeXXJ9IBifF&#10;TnUBaxE0x4Rd9CoI0L/US+xmhRErXKV7BLQX1HZqS/ZjcPFi+hLlPCup9IZKf6gGg0IBcdrH56N0&#10;6mtqcrPbzNjrae6zm7B/NJF+qk5w0ccM7IYMo6sFO7byGfuHFfbJxNxKlLHW6ebubE/3KZBpNpXv&#10;jP9KxafS306CPXBt6d07lb1STW3t7FQLhGFlfEtFfGbsY8bWuZG2q9HcuUMRGCfY0YsJ7V6rtho5&#10;7cs4d9erfW9W3CFhR1OuFfZenr8TXPQxA3I8U/hqM8MvsHeGvdPbid38r2xiXeGXvFXcIuPFd+Pz&#10;8f7lrEZfPuaI1lPcAcmMHJKmJXs3F51iMfcW2CdT4DQHriub2iY5BE73w6Ldp2D/ATpsXBZbae4c&#10;0JTJIWEiVbsJpgoPtujxbYanSp/diP1ZvoouuqcRr6yrRMYU7H5W4Ki8JezxAsQslk3aUbbslPDg&#10;/sPEVVXufI0D4/IvH0mUPwl2NQ40KnnKai6SllfsWNuHtKXzHbPiQlJrS/CO2GfaU2r3Seza9xOb&#10;fkALtjjtPXu6D5CJUxieYOcUKSxyCXbBakekv9cRzzJuVI1hZ3QitJ7GsOPGdSbFDcpf1jUvgRdx&#10;KXT6eI+2LFw3Iu3/u9Yfjh+jU1O/Ym832Ce1LFLdsj1GcgKJvUTHdo9J/pbYQTubrMvvtMQe5don&#10;8d8zrPZ+yFgELGIPP/lLsX8k9sKwf5ydGPc3/nPN8iZUZEvDngn2HlkCMH+0ybupezysV3Sf0zmR&#10;T7LGFvLJQ0TViEIKZJ1mmxsrORbOs6nltramTq+xd0Yj0LuER7VH1E+c7yXtz6O4nTJZ/a2uozX3&#10;Zbk/H1V4iPhtBmkA3XlYDUrMRpV56L1+Ee2CwM69vfr8ELBPkG3+M3Mhk++JE4aCnpd3Z+zBqac7&#10;Xncmmi6mfAv9iYZOd6kotxrxfogd55TSDdeaGpI2l9xkRcEXdTvY6V0q4cnpsal3jtdRyD9wGbBI&#10;eWJf1qqq6L3s8vgQZHFWR8DNq1xC8KUp1wp7WGLvqMm9fQDKex9PH6UdmoQd07ZVgaQrZNP0/Gzr&#10;NIDNZKd/Nb4QaeqZU1vOYf6G+Hl1vZ/wSgKbHUfB8p03PbLaYg/5pDlwv0Z6Fcq6xPnusFR4K0i3&#10;iZ0l9hQyPS6mPTR77A9s0zLkrU6VpMlJe2Vgf5lmO2W7B4AdVW360uKKajNU1gvs3WyZsUh3Jzq8&#10;aXa2px+a9de4M2Bvpettm/WFiZ2V7bSl6VVOfI8DHAPQyrm2Z4tIV4qb7eKwgv3/qcygp9NeVns4&#10;/NGdJ0MwUSXrRb9yzFN2fFpIld+Hg32SFNgxhZM1ycnoRZu/6A37qH/SKbXWpVVfPnFoWbjOPeUD&#10;cgbs8X+osusssjXt7SkHDktyF/W0qI6Fp/EjjRUc4+X/sT3sop3rv51svfA27R0adaA7T4vVntjF&#10;+O6X2PEN82x/EJ53SYGlGXacvVGG3SEndLtjD0rZQtkO3dPT6NVVc2rsBY5cDPC7NzZ7+SgXyY1a&#10;T00dsZd90XNLN/Xr0gd208X3L5VJB5z2XChQBIwt+IJUs6lFiRDshWEP9UPCjhTYUm7KjD2zLIH4&#10;v6LfFquyuKl0R3YrZ1wz3H88PfZeoi5cFS+jSclosjLnk+bAwcpSu7opBzHtOf3EX6441xV2jr9O&#10;Nu0ZjlRE3rDrTY1hn/vsJuwNsefaneneR4c4YrlFI/c1v8gJiTNhLMYt9imv5NXU9BvXfW4q7g6n&#10;x85N+iLu6lCnRSCvZQkPT+lYi7zjtzfQwgsR0MdrHtlLbBGYs9xGkPwRV5p6kNV+TPrsMGOPnw3E&#10;XjwU7DiJuEohhb837P2MvYReu/O467B/+Jebfmk4D3a1kTcvpLW5xKlXkgzVvM/jHh9Xd2Tp0PhS&#10;HuYIvcIEJfOZGwVc8yFjU662muY+uyHZBZMm9yCwY7jJoWCLRJHWC290fIrhgbxsPnS3lUnPgV0k&#10;jobLLDoojA5LLjS1HvnNDUS4CL3LxVPEDC1swdee6zXPhriac9nymkplu1xVwBk7ZDsUkQgPBjvu&#10;U6YZHHRbJuzvaMfwp/7C8Ows2Cs9OhyxfnCvYWOFAF0gfGzClt6L3JffILbtuh2s92reb7DJP4+K&#10;UZTtmAxJ2S5ZioC9APYH0XATAynogv0fZ7cksDfbaLgTjfDq9NjHpE6wuHIeoE4PMEp0ZaiieO9K&#10;OlbK6WY5iXtq7uz57lr87wE+O8h2aT1ZGwgRi3vbQn8nHxB+XB93MWSA1H8ssE83VM0O/sLTY5+L&#10;jfdiXMujgBX1NGzpQbf0Wh0IN9mcLilxtx7/3zRpdgFlu7iw1KN74zWwYo39QQTUYcD+0Lx555p3&#10;LqoebSmOKo+Q4KtKFd5+nAW7xfJy7lGviuo0tHhXddSynGnV53F9jvSxZ7rJo8+ul4Vl2PECPYzR&#10;y3Oaxf/exaUQoQZ/o9i7y8S5o8ZZsK+G+ExewnD+HlGb9Kfm07kTj0fZ5HM2XI2LZpfiabqlz/dh&#10;DJYmQmAdrOtlxJ9NBcy1UGnrc3zh+bHTEdrKsk67jK7tt1Y+DhujmGcLNlyN2EOZYqWXmtzDGAyb&#10;nbG7NusdLuA6S8atR3N+7L9Pk4TJNE7doneSbwyvH2Q7xmNh0jfqYQ9Lkf5hDAbJx/NkKkAJ9r17&#10;C03nXFMjuObc2KdJ42eC+VPvbIgD01F7qBoT6ZNs92CwS6yJqzv3k3teZA5bvPPZ+aL5Q3En2Adz&#10;k597bV8PyXl39Yh62DAZILDCbbDfsxoXJsHeM18lCneuaLL2bcTuztf7NxSnd8XsGyms6rZDDJf/&#10;4WZ/hL1Rm3I5Bn705SJrUoXky31+dzKa0uLGEEBI7MjpBvbzmGowOjf723t8SXueBwyuspv3hlsM&#10;6fVp6c3b3K6rRmN2u6rL6dlOIr2czz0nyFDjeCsdDUf3xsWVvS1YwaI5j6kGo19g7yxn8CGO1OI1&#10;pdBxeTxgoKo1xIoub6DJqY+3tv3mnvOiuPiwT0rWqI2jbKJI/8HV7Vmxy8s0aa2oy5x89zzW6c3O&#10;omMPbK2gJT3KKNs1ZRLpCyn2e2+SHRauGTuygYm9APbezTnN5/jmJfbakkvO9XW3H4Jdw4SnFKpF&#10;g+D1p4v9hSYDNzACoBHsItRbnYA/ne3kLxmdPIyTdUWaGFcGjTPqb5lNybMMWeIW2J3G6j6w8QkJ&#10;i7liH1e9HueEx9+vOgJNBlE6BnaHrGuLO1XszZ0HVGLh6jHJE/ZWMoDqSSNVpkOe6Vt9dYX/Ezvk&#10;SVbMObh2+eXj4tgDbAex+zlIPsXk2bSnc7Wa9jXr0CGegIVIL5GHVvHhbvf4rpQVrEc5n7TItyLS&#10;iwyK3X4az7O/DzyqYG+9fPnx+uLpazqjiGlnFa/Gco29NJGvuCpWPBQSWd+VXT6wW49LOdep9std&#10;jaD2q2EH+yjYrQfiOVdeYpe2HY1MqOMaSJ9+m/iE8FJitzZw3S/ErpJeMEn/klZUOmCl7wvWc++K&#10;Zo39ToVZrDHhpVZxCsR+sYgAb2fsZ9x7Evae2JF1d5Qm15986gD7MGPHPsjOvqGaUovXudcnUf6X&#10;PYfhdioifSjvE7uUWE/Y/bI4l21lKGPTnh37b71hf1dOxzWQbs+EPSyxs59UG7H/sMTeWiAfw1O2&#10;o3cS9IWw3TI4K3o0LRb5fX922hFvsWBPpfreecNez/yl4+n5Z3tv2EfdNW892p9Pj90r9mGJnW3g&#10;PLC/WWAfxQBbaVTacvytxvq5966k1znp7c5mvT/xqe8M5mYusXfv/KTtk+o5h4RXyYqEt238eN1I&#10;2McTYX99ahvIJ6tUvej1mS+6/0nd+otpWdHEmzmvXh9LZCZXB62YIO/qrtafvYgVG7qzocLA9ikL&#10;7P2M3UtByg4szmQxPz32D4I99RyzldNedUOdnZ9XqtyTYl23eK222Hvu/S/8sqKJ1ThYDgm8cVLj&#10;LaRK+HeH3ZrloPquqE7eKr1MlgWn9UyI/VwW8z3YMxC6rfrdVqI9zx0tKr6mmElTli3CJRkGL5PD&#10;P1njqIS925ntfWoekDWWHG/TfpnvJjpzLqFFzqmdRl9OL41uBxO80QRMii43i7V9kfwY3yl+VxZH&#10;yVlXjF3s1B5ubStI2PUAM3a9p26D3coHzY2PNkcMc2dfrwrcCntqV/DJmlO0loK1W2C4kqw5YG9c&#10;oVF9iv28+nun+/aAgnTde11Vuba3lvzIdCi8k+Fymfx+TuyomCLtNqlGWiGN24zrsStui141q0Ra&#10;Ys1U+sd/0g+mzr4oMifYy0WLVzyzC+xQfV7lC+x8vvrlFZcs3MgINjmljdnmLPSZ148eSSg/Kdjz&#10;/dgn1eTG8ny65T7sLApxy32u9YI9JOxyoEuxtwm7fUBfbZtoX0Ts0NQ6tnjdwf6pX2L3wM5ekJYH&#10;J9GTVTpDGPOkuFLda2mQNfbzSPTEXluzHCrKFvWxB3thLM7kk5mxF4q9FxPRLR/5GXslvyfs5vfY&#10;wb7ZWe0Btw9KgYd8YdHQzr6VrPZXYf85n1IvtDT+aVLsKnC09iSmMzmHaIfVp2PbQ2B/qeJawi71&#10;lr3yZ+xhr7LdOYZ44NhGPFvM9ltjZ5/PacbeX4e9uw57So9P/va5ofPzfNGcZIV9ZDWy57kl3K7d&#10;tEGt8vK2SfRnxY7qecTOH8xIOGPn9PML7G1v2P96+rNJjlddWMxE9OG22AvDXuvxN4v8LMnLB2xv&#10;H6/GXi6wS4vPeEMGFO5LvT5FwU/YMdtZlqpbhmnYMYV1EMeOihPnxd4tsCc7stTUKhdXOddk7RX7&#10;cIb9XYKq0n4Cq5CYiIrpVuk4fS7YtyLdtIvdTsDz9VLsg92QweZn6uw7PCutJ81HwS5V5D/kWLMq&#10;kS/Z8NmM99pwBdj/J3l96pxX59MW+0lFO9E8CmuWU2tuFm3JaqWTQrP4Vkx7xnz7dkrtAk45Ntjf&#10;1Iod19ze4jEbNtiHLfZt7wPzm81tzrazXcuUafraCjvjLd5EkU/6Qfm5eQBn+4y9MOxi/+i0qqfW&#10;cJYmxf0G++lCjX6bpGc3saMo5mARfXymcU4S2J+w1xqBw14rZyieuMCebAU0ERW3SGhoIoDsQo9b&#10;83XcYu822Mcd7LYs2GzbiS1sAAAgAElEQVS3amOLzr7eomtK2S2G76HgvdtinwsMlx81SUN28862&#10;818dkiQFsMkzM/b6htd/yeDhqRYDe7ODnYHdb7x8MeeaYJ/UUXIu7AvLYK1Gw0ktHjcZ1HzUrrSD&#10;3cyMhns72ydTm5otdhrXvWG31V6we8EujYFeJuyFSvIzdhjCfyltk3jr0lnMlVSsy709gCeLc+Bd&#10;/S1hJ+lasPcWzsbOGD/YEst/JvaLWcU95RDspj2wLFrCftOwXbGObLGbFcYW+STK1asPTtsPtivs&#10;lU17w94advkBZu2Xlaqhrww7NTkopcyDe5dMY3FDn9Iqr98913jT23wy7NxdPhr2kLAnx0t8J0OZ&#10;bZ8tnwqwAPbw44nOYzF2sU+odEyZ86bY+xV2z1eT4Ifk7tLpb6/JHpjMNEtzTb+D3esKssI+NwbK&#10;d7Ajbklm+6B95DtUXhV5tZ/7rESJXk/l9NhLxY4TC6ZLBjXX9qyl36PM9sWkVRlrkWkEuzVqP+Eg&#10;9jFhzzTYhJI8ejPd7Fi5PkJTqpNnsb+poOJcIt0qq9kHTZTTV8vZWGOHISt19p27BybsPAVYcVl7&#10;MGHHbG+G0jpUlU0hGoU+jbj7DbKR8Mu4wX60ArUHezPJD4iu6srW99lYorJP/PJWV0A2XWGBpfNi&#10;168Si8hYiHF++nSTY80Rbdo6PrWx6ufXfPlKPyhG8n6nbVfPJbUJTHWjUy/YKQVMC/Za9MP+p/ih&#10;i4SdJUdDim1g3EpXEvvfpfLqBWx11o3DRDqvZ3b4Ldg7EnbJA7X4H6z28Bp2vi27gsVrmkigVY8I&#10;u0oA+6fzY6etAILFB8U+3kCMbL/PLX411cBtpCCWda2Kj7hMe2R/4DXZyCwBKJU9aqjSaBe0y7BP&#10;07INWD3NrUI+xed1YB9vYtdFvgf2iGGouIfm6qNhyeZMAbdp/eEVnAA7cjR2seMMmgH1OuN8j3M9&#10;LmJt3aegWXaV+KGQqLLpH488h82Y93YuLFQacW4Qf27qimuxN42aSPuKNy9KXzKrm0JkuaYQNTS4&#10;QT/4Qe5y8718U2v9rqxlSDDHeZf2dlvtBTv+nJsA7W75QtIfflbsAxU4m+3Bmo7O0d0ouF3oSmWl&#10;Tk3YPFpv/ohTZHWspJjThBCP36Agoe/E/Y+abk0J2Y6XW6qo+juwB3/cOWwGambU4vXxZisgdq8W&#10;hhtYKtsKOjsl8RBp5jx83YiKqI1t4kQTi1sxWdMj2cydl/W2dbbDukKwO91m29lcN+l94KETdj4W&#10;xRK70/st2HuLW6zLSZsVVHbqXJ1Gk+gnOYOar0eLdh+nhL1aWF9dIHbe//gVyIvo4rOPeus/pcej&#10;BHY/K0QnGsinL1I5a66cxA6l4ZbYM/kfX0Ombgd0rSrEFCI6VKmqSiY4O+R54iDYZeXEfsxY3wNC&#10;QSd2mckynqtp0XwmYZ8V/Hpp1yH2fIW9EOvEbBbTQu1yij+tsR+qN+9NykHtrF3sePRRUB9hvNYn&#10;pZHVzaOtwrtCNRpuV2fB3rlMKqhY6JZocl6xPzs8JLKvIP+Zxwuy/MBaRWKjkJBRxrCV+lpQjqcG&#10;3zr5Tva7iq/xjR61PZxHQHxrkdGLjOdymQOHoLlFq5B6ZcXdjz2on5F7R+/UYsNlQO7xdrYPV98J&#10;futO+v3AlbxQewXlp1xU3aHoCpbqK0SMtXSoDlWLClVo8UeC/bSRqT36JeMbOwtASwbhidIFfJfj&#10;9mIuOZYX7N/XOGDLCFUWGpc8hsY9DaI2F4O0AcrZ/An3YKSJlNqzFxdsU/Tc9J7RuI7IaDenvlZm&#10;bos/tGvsle39hWVEYxP/Lt8u8rKUFbp3dAV3mijNwWZmBvual2XYrxHtZA3y01w8ERK4dGsv9K8T&#10;9u/Q0arLu0LiDRr9wEgBA1XK1DVF7HG3P3VSNrG7uKS3aKvhZstgrcZ5BLC0h32nYXc/S7MeSzVz&#10;RSOh4JSbaBkTaO4XJ8bJWsvC1zLfMq6/I7Uql8cJHKr4los/pNTXOeM5hcimpo+72Dl12FmadpvJ&#10;sL8q1CxGAVFPTfenFAAyd06urrp6KXFemIxRyXKOP+LqkrCL0ZV9FKQMq5evtz2fQk0miyR3MeZ+&#10;Pjut97V3EGJhInqeiXWYa5t4D9pJgpMPqOM2PomgYRAfnbg3Ju38qrgrUep4JxW/tAucRJ7iPQNn&#10;2ic9pxj/3eXxYXdx+xhhv5RkuFcaGd0Zdgomvd3uy7B3ih0hbYI92SJt+5ZT7FSiF0VuOAx7S5mw&#10;UDsLYeby7BB7P2OHKw4l9ZmtMe7cW9yLTM1YxE7P8hmwZ+zE5izHvdZbyEzMA7HjWR9yYEdfZ1Xe&#10;5le9j/IanBVQkQ9Y0EOrzwOWWmg3/B2mlXhrQjx6augMTSzX7VBjJb1aaWfs8R25zTT3lCbbEbvN&#10;9joXW+TsOXCpU1FvipyBOQh7Ps0puG0m2OlvFeyVijd1vN2VPHG/bQ9EsT4K1pleSYDLzn++FsFN&#10;hmJHJzYnzdO7XewHJEywSymxF8mn0ZjJRueNGsCTYXZwc3uzYtIl1qelVl5RWy4um2FijnKAuQ2d&#10;fTtEK4Qfy2lMbeMk0d0vrLhr7LywGXvQ2S5mMXjD+Bn3b9LHk0Qvl2jYL6m0JtizxbQPu9hLw95U&#10;uqPtDrzbxufiwhYwyEPVDaylBwzeWpKSzou1TCHZaHDakl16wHGQm2DYPd+bnW1yw1K5eXttdBlt&#10;5DkZddFPu4BgH6W7nHZ2DRU7u7ZzZ99f6yn1g5oT3Wfspv+KvJLvYO/sscmS66ChLq3G+bS3v9DX&#10;/estozwydZRqOE/NZFKaWMWYCOzxf00d0Jhrf/VdWSSInRsUnp6uOvUiz1ssFZld2XrurAsrLbFD&#10;Pr56lUmZKFH3MGeKSYLJKvK//o28ftb5MqdIyF+0i6CXetLVf2LjJzZ0xpoUrKEzmlOMbPoXJf3v&#10;NDJeNlcqcPEqmNsjlsfKNvncTJBB/YyFYW/UnsAT+f6Ns1qQaZYb9v1rX/shYqfoYdhxQsh/6QvD&#10;zq/BjiouiP1Ra3/8iXcC7pr2rNhLzrsWtoIoPr1LJqIl9l3RY33R3+mqBux+8497ry6Of7Yf/vIn&#10;vliXQ+t31ctib2ZasV/iIXDTorNvPDm2AbuA6JOw4ySkj/wae7EPe+cLe2zqxV2ReW3WYmtmcImk&#10;8/to2N95Cfe5aAX7kC+xOxREFZX2ituJabjCfmoFjvupVsyhVsFMS94r8GcqAoNPqyvPEzdesd96&#10;xBsnY3bOw27YmsLOQiRiv46n6ruMLV77uEJVF3FHb2EDUJlKo9Br3YqpMHN3LXTVzlfYsaI2C5Fe&#10;hEw+KMlFPGOXO7HZ4zHbNXA7ngdiOvEcMttNdh41FkeRt1cj1uUDcnyrmz8WzTNhpzLp2K8rYxhd&#10;wv4qYb/SPMhMV8yOoypO2mj0ILLqS0RFLh7MQZJV4ZANnPZ+iNJExNbnfXx8pUNMZYnu9TTHJPa2&#10;uwr2tSa3wd64OXUWVmKMboN9Y80IH4oFdjSORqRH+15jtqSsAjalQRqhVVfdANhM23p0OG/GU58D&#10;e601WlnNpxjNRIR1ksZ5Bvtejh2Sc1t/lBt7UudwK6s+8gPwg+TFUHPTzr6B9VpF5MsH1BkFvzfV&#10;oqzJLna+3exiT5rc32jZdf7m3GARAZWelLyG9Xa7wf5JoviIvdGouaF0OB0J36uvunB2lfA9xE3B&#10;fuKyAb0p0xMxjzgltZOqccFr4tHl2HmOiFYE/96f8OxaUwpkiLMll7Nicwrt9YmeAQ2KxzeVtgpp&#10;WejghbeFq154lWfH/KuEvdHCTdz7C0uQosEo05iDNmGXs9ns8SvsAx6/GXshzxrCp0KZ4smuGZ1v&#10;Bbs/B/ZmpZXjPjs1UYuVtrJ8s1LdXjuDMd7APp4ae7fGLt/mzRlD+34uVr2WLUb/D/YR57RHr9Hm&#10;nbcQ6Xoh283YX1pUASIF8LQIdhiL1T5LO7Jctp3LJdihwC1m+wVycSNp2P+DChRdVD9DdWirmg69&#10;Y/xENwPv/gnHFjs2OBT1geqzi32/+IlpQOyYVNSXTzVM4987WvXbc/b0abX3oRjRMwLY34sTcFHN&#10;Jr4rWz6xPy3F4dTD9gns/dNMHuNRvb+zRD+aRN9tsGsvwRX2QbBjFSzlm7FawvjAcz3o4mGyB3YY&#10;HiliXfHR//GgIy6PvcaOK2yeO98s4jcp9bZTrq6av98eI7xR0RXbxI7r8ZjRX2UfRH/TUaZ9bYpy&#10;XJ6/g4IfH8C2GrI47XspGlGpuU6wT/PCyy2994XELPdefQIi2/XiTmhXEn2ne7phb0X+7C0pR3Lx&#10;LiQ7r3+l2MM7tMmSvIzDpF7YH3tvjgW/7yOWa2LS5cFzbot9KmVHbXQtTNi7Ua2040qSweP4qfeS&#10;hYYphGfzZGO3pfF2wGbZ5hZIQ79lvE3NGwQotfmIPvESPTdpyGplIsJSthPsPbBfGHZML82e0LKX&#10;ytuwp8Ve7jnidYn990FvB3woYvYtJKDO1TdxoNIZ7WWl2gR2pdz/dCq1vBZ/OuzYcLxuDUCQZ+IU&#10;ECst/jFzhj3M6quE9eGaiR1ZaDjRUB98XQeMw8sn4XulRB1sY7hjRcSeofFg/P2lWuHmWMwZe6bY&#10;L3rD/lY3+Skz3yEUhyTabbHL7/1LL7l4koK7wo6VCL1Ob+Y3b2DXFUlSsdtstlMIaeGp9ZTkA9dq&#10;0fuwdwzmUystBSJseCMTy9Sv3JbioqB6DOwjzFKj29Np/ahxtVFjOyS1KJs0sif+r/ngqqh9YpPX&#10;KrXVwjEvsh2wo63yb51iB3917GpkbXBPaCXy8ot8W7e+98SeR9rtu4gdB/zUarBszxAb987d7IL+&#10;QKA8bb0212bM29daXyu+XhsgAezbM6GJyIt6OWOPIt0ompyfNCdJcykuBp0do7ui5fYdjdEqE9Ku&#10;AycPQ9a0I1mvIct/O8facpNHovxvJtJz2rtsXjtFoq9kOR+SaLfBDiPRE3z5S8Ue3tT6nMX/5ZI6&#10;sF8Xuvxq1LGlKRruWuzyem2uMkMod95DPMMoxnlTlRfYVaTvaAxbYS/CvWPXtOFKPLLBOWkyq5t8&#10;L7GYaCVeTxLF0Br2CxPpib007HGBs2WMd7OzR3uz0hIw9IP2RVxzvivkzxV7OWnU3E17SSNSyV+P&#10;fbPYp6ISl+Hv3Z4KPbDUFp0Y55OF5JUljTNxNBNBZ8jjFzBtgwV4itOXnL3VkASpLJnz4mqPTT4+&#10;s09LMcJIpcKE3SXsJtuVJtvRlWeiHVf/brPiGvZ6Sqnqo0s/VLxTaD95m+jX+Ljh7qrIflPsl876&#10;ng6+zfgnqi7ZjF2N84J9KM1CqukGxA6TxOAfUvuJUIifYdAWw2WcaaEqxM9SkQGDLkuNgbpolyI9&#10;U4yhp2h9G9536PAuV3u6iZt6byW1qJi2SZl1vHcv8668Uex5GvGLcb/V7bN50nYk+svw74zLTAej&#10;GOel5sga+7jCTueil0kz+OEBYYcFgbK6Gu/RJbtBGBWqGrB7/bDCnjS5C5Pt2t5ClRVxoONqNOVO&#10;WKj8JAFQfprzh/uE/b0ES9Y3v4jGlcDerrHvKHBb/EdgL8dM9m5eDKrCjSWxY7WHAedVqSWCICcL&#10;9hPrb0cPmYKyydd9MSBicHAphtew0yDJ6JofiH0h283Fi6ck2vFJaE1rUewpXltoV+b7iUcOEk90&#10;m/0vCqfDbBXfYk/mGv3d9vJ2u8dvJa5LDYUQiHawQ4FLmpzWgF1gVzPlQxtivHesYhG3tC7XkCIx&#10;s1IX5g+ZbfIJ+5g0uYpHGkRVafft8Qn7YGahFfb6duce1QXcb1tYsvTu6rXfYt/g3wnxvxQ7BCKn&#10;4U6i7HgpBqfYddoLdi+WqAeKnSnDItvl2OQLYH9W6GRYYR8N+5iwP1lgH020Q7hHqXu8ROX4OQ8/&#10;mQWMfzgk9viSUQH7sNEZ02uK7qz5aqn4Nrtn7PX6qFe6BZq6gbVRsVdqnBdNbpKiqBDpWAwWD9pJ&#10;7fGnHYPYV+EOcchLcFVugRVqedLI+lId7wk78mhoKYMmpwu70z3eTxoYOrhCsiLqfdib43pIZzvY&#10;24S7Wr3abB8uWezTuBp7vLag/g7aiRARvcDuFftPXmMtqtte2fkHOMBVB6ceQzQbjeAldtwmwe4R&#10;pmHY+4Tdy/6qSliQGF/+MkCx7hV7WtvBXzy9hSgMRwy3SNCRd8wIa1LlHIJc89Wkx9thR9hu0Ime&#10;SmnN2LEAlbSBeFFbH5g8tzMC4+MYDB2x13Gvr8y8OKmSROwwP5qVXhoXPFMTlaY/drLHS0IOozxc&#10;Pgvwy72dhz8Se/DuB7UQWWCP4la9cpxfPd/vN/iTaFfpIa/EDjkozhJ+GR9mYn9l2Cv8EGp7LPwd&#10;9Ng5bnS5+HLppQt1jz7PncTaToa91k3+hxX2UU1Uo5lmJMiPzvMifj64TIwzfqnA5erFOdKEFWRL&#10;mlKkh0UWQyfhayY1RHr3Ite/qPjab/b2JNpdg50+GXEGUH3NTYFPm/wn82/Ef7s47vLuZAwWfR3K&#10;KNuhYFCmt2WNnZt8p4t8sNruin00z1wGEgObz+gWvzHXDN+53W5FNxzwiH7Wr1Xcr4itVadgqxak&#10;NhPOO7O+27xejR3qDCLn19ipyQWN78oy3ft7l41HLmZ3MxrZ32luGQopBifGd2KfLsX+xCVPmEXa&#10;aLZWlIDi6wvDTlO88h/Kpr4ke+rgAQszJOt4VMPL+HGco1kVJGKwSFJmoX9Z8XW72F+NfVKfDCT1&#10;OZUsVfN/pSsfN7L25f173w4dkfh/5EqPoEvIdhSFGsPemUjfvl1iZ+MKnUafJMSolT2+eQL87zzz&#10;1jXGS/XDvmyqYyNP8KXEHnKxGQavtoiKK3HrKs0lUPwhS/XC5HSHhF1P5WrsWP+iepqcASFFmcfT&#10;6H4upzm7vH1lj9jDH3SiMd0NwdAQ6SNfLR8xiQQuqzS2azSlSp0HpYaUXxxI5jfwxz9jGZeEnT9U&#10;oaDX55jx91D9fZrdLdeqTNscu/dSTaD439/wMahk1uM7L83suAY7/iLvsiH5ZLxi/6QeuBl7qO3R&#10;evijd2K84SoNQdT1fkekr0U9HrD3EzuKfLcpOotDc3aJHd1jEa89YrVvn+eSphOq7rvbWuiWI7zK&#10;0uwO3G3cj04jW8Sk5jSjI6dmxeU8uHfy3TtFt67HHm/RaNcK7KkOVCoqoNjDl4U9NYVrfYfSn9pC&#10;rt5i/yFTy5SHZTJtbByqOYH+d36MS3BN/cAzTWPAD1ATb22hW4z2R6clUjWUJcgTl157ZjfhKv65&#10;0RVhTM7CbrPHX48dV8Ywuv3Y0yLwKckPD38ssaMKZAPsWjqnVuxwR6csrJYtCJea3CTo1eja0GgH&#10;NSpUbcHsrMgbP2SXRZnfcLSo+GKz20/kn+k/qHQ/PwaZhJQGGBILOb9SL7y2O3DdF4orbkg+mUVZ&#10;98qwQ8e9PJTjwQ3BDrCwe6C9d19ISkiXRPrLsWupl2pxwJYsGobpIzsHdRiQkouU7BvGA14yOonY&#10;F6x4w5SJcVnHT0+l4q/vJapsAqlfCr3wdAeu+0Kmm0g+thrnpwV2ZpgFlDS4roDXAxpJweGKhTQE&#10;pGeXTkXfWaRP2FEsilZaw74OLJCphmA5yc6BAec5NDv88T/vfP8thhUAmsU00803JbsHN1eKyVQY&#10;aZxilpjR6RDsga64NqdxtlJzXZvrAy+Jhfn0ZejsOpbYxbiBQr8+ynaCPcl2SZNrvfaZHdVW1e3B&#10;rmH6tdRhkLpbp1JuBgtKTsk5Jlh+0k+EZEnimfUaUuAKyd6s5XJrQX89dsnHoU9GrLBzSMpkd+ZL&#10;murTIviVp81YS8i8LV68rMqSEkSVTq2wY8KeNDn6bDFGxa4Rt43phwcmOR52yoZbif2L/ss/bD65&#10;mPUVf63/z3hB8mag6lccgl0+7rzFSlOBT05qwY7Ildtf0t2PdWqdkIJIP7q+WIr0xO41SHiDfaXJ&#10;NZIzlZKylH84KXb56cAigeaeCWiVUYoZR3PD8xtgh1e1XWGnfbrLxePcflHYm5Uq3XA+Z6yPMRZL&#10;kZ6Ci9/FHmfAs13sUpBOzXODhOHU02nGcOPEk8ZUdm72PFWKsjfADqtwW4m/b9jFXgSf1rsvYuyW&#10;iEKkd1c2CBvtC8aH+kmSGmfs2QJ7+3oX+/SnSVxvrfHfiWG79bg59v/3f7A/dGrIZTX3+gbYO/pk&#10;RodrXbRsmeQKe99elZD8AMeuK9RE+gll/RvF3szYNQGIXudyGT8shaVDCpaLAoJ63OPfjfXJzvjW&#10;aWYi2dM3RPNNIzUnD/lTWKg7h4SJboOd7gbf3jpE8KGMnjJuvEyki7S1GDiIXfIbTJN7pXs7Z3uq&#10;1TptbsBvOGK9+y23H92tsTdWmIPXhL71vNRD/hTY8bxF3aXcNN+EKFMNXzz2KVORvnnr6g5Weuue&#10;Tuz8ASLAK7/AnodKFfjd/NETj9tjt6xJNd8UN8eeQ2n8CwrACnaP1Oe45VenLnd+T8NE+k46NfXO&#10;ggkG8zozVFrsNrkEEkvHsweMfar5/972eHcYdiTrgTA1AhgNohL/WlIf45viZUoVxb7sIRlsUaRH&#10;pyY114otcul+TCL9hE1eq9+f+7m//d4+H0AU9gOxS2WoUsxDwN6+Fp8f34SXualPW7Hm3gYsU+xn&#10;kVGkb1NjXVrp92hyaDolitq5Yw2Oxm4tuOLL02uwj2qCsyoeiK9yefezc0+yIW9/Bnb6Hb6iobJd&#10;aebadvYzVvoQJE2O7YNZfvPsss3x2HVBalzz8hrscxNIOirpvUcvl/i/LJ7Hq3waooT35qvY121o&#10;s13PApfI62RUQcp4oTybi0hHTU6xV2c+reFUIWvxQNdhb5O6+pzX5lnNCNh9iP+HY64cv5wQusOG&#10;N5H+J1e3WtNjD3bEF0rY+Ee1iJ3E03bZOBn26eq9nX42GBnhemOQbOgEO4384QWChbHpnc7L9HCG&#10;c7OVPsXTzNkCS+x9wg77zNlGcrwdPa7ELllBTt3MrHSLDkWSOIobgr3GSUcXf5rzeUAjWeml4Pa4&#10;H/s4Y39RT+dN7b8j7L245zWoRLAPVN4lSL8Vq77Fan5lA4oJrfRZmzHPeEeB13R/xf6x19D4843z&#10;Y4cHopOMX4/CBbrIfxo0skS64LKgh5uur4r0hQ62VqdlUja6OdiAYeMv1G7To33wnWD3pzrQHpt8&#10;PUlqO53xyAGT2f5aZzsjS4JhZ6TVFxVXc4MhZffonGlhhZ2DDVIgqaSExRv1W292m7ONk8Ul78M+&#10;WoJjt0r9E5FuSGm/Ws1dAuw+n+Z0HuIQE1Vc1S3YoF1hR3VOYB8LFJ48r0ZzSYeam499Hjjp7Yyr&#10;eW7Y8zX2T0mLLyXD4GvGzsBThhZ5CTbgjjZrclnC7icptny28S9/f6IDbf3tES+DSrh/tx+yJXbq&#10;7Z0aJrsf1HgzslPY12GP3z9aBp+iH9FETS4k7LYs9jbbpbT6vQ9MQoaHwPG/byxi6djXpzEPk2t2&#10;sePfEnY+BD96sU6OX6HensY4O2cck0RI2y8SgNGBYkR3qoeBPXWzvrTGxAJ76pVF7OztWifsQbMc&#10;23htE1rrDs/VeKOlh79Smc4G9rQhV03OqUljUaWad6x+ANh/n3A6lcjkNCPsK6jQSfFj/CiVGDLR&#10;1Im9W2EfftaoYcmnxm+U68XzmO8//tcyBpFicpQOSiW2U9g4f/v4ILBD1JxrpXMW75mRwxwnP2N/&#10;ZwHB9W/xt96LljI8K1WWpMcV2H9fYT9drODDGxpsUNIWvRM/TJH+Y3gI2BtbrlPb271VKOesGAZ2&#10;I6igETfyJJ3xfkdjolSFMWFnuay20729f55NJ4wMfqCD7scqlBY/vMZ+cd/Yx9yC/WBGklral2HH&#10;WGBHcd0LYC8MewvsUo7JqwAQbF3DTi+zndVZv0IL7WqIGVo0uR/Xmlytq+rre9zoWC+F2N+ZqPHa&#10;sO8rpqHYO8OOyEHZ24EdSgDFQm5na+yIMxFfxLeAPSw0udcrTe5BYGdCBuplohAssbfcpRkdv8eY&#10;L9ghu0mbFMPONhpd0gbmnEevTglJCzPsEoxQ38kl3stoJXSKNV2sWRLvihSWzu8R+3+ZFDs6Hn4a&#10;FHuPNpzoRLfXrrLE/vsS+9PClvWEPaXDCPb4Q/n7CvtXLM6P08R6bQMU+Gyhyc3Yf76ny4efn82R&#10;0ITu93GJHX0n95ZVWGKHup6wS0ndycIHqxX2SXYTVqUj9k+9n76SqOnLRyeaHPpIDxlD5FOSELH7&#10;ezkrybpDW6JqD3Z/HfaROUAR+1Q0mtbdJ+yz09FbhjOwZ/lkfS29Frz47U6u9V7GyHowju3XU5Nr&#10;wV5sCx3c3aAkxyZka+yVzva95rQd7H6aMmh2XMBm7JNVprO3u2Sd5PEHxd4/qe/gUu9p0DKLXOEo&#10;JjHUKDeJ556wj5Vi/zhgkY/C1R7sCPveDsH+ew/bSyPyv5TaTfuWVDCoFhlBG+yMM0jYv8IQq9XA&#10;LhqeO4/Awme5anK9vx/snelt5Iu9vf2wg70KKSMqjSX2uFh377yoI9MGuzdzTcJe6m+U+bG3D7AS&#10;0ISFneBrHeaTi9fvJFa6Xgi6d30yiPrxynfcYP9tgb3fnNwWO8oxtmvsuWIPTi1BQ8JOX8TPhp1f&#10;y9DL08p27UmPduRgnyaK9KNjt2Niryz19W4HCxNCtvqcsFNvD7UFewH750UdQh1qk+9h28msJAvd&#10;sLUpJ5maY6WDarbKDyrV5i/YfzfsJwuvk+pBJwoePNlgGlgWMjbToe+jmjYtj+/gJCZFgtX8E7F/&#10;ntjARRSshJ1Fczf3ULFjkheZlmxZY18lQ3UJe7C0MO5pM3Z87enSP62Q8sMaXPwYOhxFHIYc+IT9&#10;zpxSXIC7JXb0Fe5fVlFCj/N/QN/Jz71u8uHlPuzdm1r87WvsvUUOMbAC/c1b73RGL4qRem1VniTJ&#10;02WEOZNZxgeFXj3FRwQAACAASURBVELPKNLnvZegWQ0lPbCi0NGDkwGpC/0aOxef3LBgk4eoHjae&#10;cQuzqA37ZMU362WI1WtUzo3vE3t4YbYZMUpX2rM6WYlOhl0r/2W7ouj9jj9P6pypHMLo2OJUS7SF&#10;O1rrue+iESix/77CHlbYOduBfdG4S7Dz/40J6b01TZkz2OMu1qGSpoti4eiGUm0ztOIY9lmByE9l&#10;nafRn8V+tzLJ/Y+W657zAzvFTNaN6VJf5wkHStJxDcwGzDbD/iTX5VqsR1X84dc67u3x3/8K7AtX&#10;3D7sSTfDaj7kSASTEqroURGqIRskaPbPo1Q3rdQVYNiH4rLwvZsOenYH6e/gJzRFezij+7esDVHF&#10;Gxqe01GDTMk7wd6VZpyjlUax69peL7FjnRTs5ar47RY7HlkpMRj/1/wYl/WyK1E516NUSXzCg2+z&#10;OO1RjNQPYrOr5WJHeIDOgb0yxXCu3/9ABhIF0GJdvFF1k9+NC1oKnlt+Gtb29k0l2EcTzkbDPs3Y&#10;Z7Fjgb1dYpdapWg/7RE+SAvFpLVU8/ipkFpoiHIPiZvY3xditznJYL0Iwf7Lqg7cAxnY6lBPXJpG&#10;vHZ3FGckVpoVdkIuVthrvWHlb1GktzbcOjRgmtj9gmH3ffxfhpIOFb0PTIAJVOEQVTawGGk7BxMS&#10;+8eFm/8kQxf5T5BJyrsTlw4eo5QaRfX40b15DVHWsJ+r8SkyE8TNmmkcq0hytbnJ4g+9qWJUK3Js&#10;63E32IN9jqCYxCbflXH5ithHJ7UdOmtSMmotE3zczVUpsb5ApKDefjrshe3txH7uclA3H7hnqA4S&#10;UE38Z1YgVeznqsYqklQVN7xMFLgNdnMRsDsbsdMxi6ewmH0yusjP2GuxN7a+Qflg96MTO80gRYom&#10;scUw57WURJF+tuAW0xzLdZKh2ONs/5SqPj643CvUE48SL/tEV6mZwpk2JFqGoFx1NttpyRySZ8BI&#10;EjunPS2swI59WccGO5+arBHscY9vBHIl1oHRvG5MftTwotY8j4q9Ossin7CPRyrwf3OaM1sMbHXx&#10;dhUb7OdZmaiu50xAzxDaXKkBO83bnR9kfSD2Lh1mgb0pVUjLuhrt0XxbSHmjFC4o15NrnEnJRBEp&#10;4CHYvYiUp8M+UW837Ey5O9Zuc/owEEyV9onz0qSnPR/2IVe9bY09rLCbAjfa/BfsEI13sZsCRydD&#10;gU6PUbDHRVB9XxlGoUWl8oSZmuTkG71u/+z+fZJRELvu7ZKOd6Qmd6rE0XmMtJKwRYjzqWb5GfT3&#10;LtNs43xQ7C2ck2lLxw8Lc02tAgZ+6Gi36ZItcScHDi1zUH9KqufSB4MNZHOlXG2Z8t9n0NboYW+8&#10;Ggc/nhY7U+6GZf3+9YP4AAY0OWIfrdb2GbCz06M37GVuMa5et99QyP0fJZW5WnhXYGanK04Xy41N&#10;Xsqq90WvTYG27nkbmWIPETuczYK90qcNHqDTDMR30TCxxi7RvKf6khMMCLroHIJa257vnEF/pwBf&#10;KfYxYaezn7t0roZV07q0RPYkHyR2BbrNgfuAZrcRJZvdXH0W9EVEGb614yfsR/nb/7T8BQ8QH96E&#10;vf2xNMdcJXHMD2I0VG3d9869EM3NsO9LTrjFSHrb5dglGeol0triBA8v1TM4WAjckGqpCvauxoY0&#10;oiSHYxl99hS71msexBeRwwvg1thlA2nqK/++kpc/1u+ah7XjHzfmb28l03LSQu4WEXJss+STDQix&#10;jfT8lNtmot1pij5IeFOr2OF4G5+UihRy1ZDm7fs4YeEBvxhU615g/5jiLYA9Cm9v+IzgoXEQAWiH&#10;uS66QaPK4HmUoFxgT2HjKlRMEoaEAakTw8xYej90n7aYpE5vl3y7YI/XxUzLue+is01+pWTc8wjs&#10;yKiXfQbsCHjQUnGVlvSfFe8oqSOoRpZrWI8GtD8xSw7s7ZQGwtuEPZ5sh/71bR239Oap03Zo12lh&#10;oyd232NDyKdF4TbDXk32FRid3AB7u9O31S/Upz1x+XabsEum5TR3YpMuu1RBzmQQu+kg9lpDKS3c&#10;4jRxhQt1HeygyThzoYRCt/Qi1CN0anhLe3RobaH6dmvsg2HHko4m1L71NNC4G8gjnfQCa7/Pp2Xh&#10;tkJO1etn9K4YdpneJurqXrKDnW+LBhL/pX1RiZkpteRqn5cW1mn6CibBPY4gXXflKTT5pjmJ5Dms&#10;9Taq67iNdreBvfctGtJfTLCvCvYqrvYsF0lX7bNiib0X7E3dlU0pkSLdoTLZwAIfUZC/UCGRwTsC&#10;uE/Ya7kBpjJeg3359owdB19jt24tg7Pwgtbf7GaeeASp1M+1LklGJ8KOUJNs0Nk+YzcBPryXedvn&#10;9Az1ebxxkX/VogtKpRvsdyvsHaunx/vWic8F7x8qKWGmwV+Tkp33YE98L8FerN5W7HrbOsvE4iKw&#10;aMk1SduOrJ2s41ql8+zvbnZDTzhaqdTPK+gtsOxE2P0KO++IN89ZJthD1RdB7OkDDUfvXR23Rge7&#10;bLDImRV2PyGCgp2RbpjWQuvAO/Qtl6zX3iIrr8BerN/ei33aYOdOgXpJWsg9/oAVDtqj5HVb6OB9&#10;hKvraKX4Ny0mv7p09fKP3VGnNVT0t1WCvVtiV8U7x9pO67DLxXQaXmRxme9zxMg1l2F3Tp7QW9w2&#10;NrA2OdCshPPefqvZvsI+6baDTMsNdt6Ji2mOzzeJ8R6GmmqgLUcZN9jTLf94nP6esFNdX+htFSMX&#10;xUVeD9JytNAVAEExcfvGAuxs+szYWzElFxKnutMq9vrB41eje+nNbeN5qpu9fYO92+7t9va0eHuN&#10;3a2wV4qdEbvhnbdSPX5WDu92WBNE0d9VlDcH7HHqhnrXKyseNE3a2KZCCBskuUA7YabCbaMW1z4+&#10;fdDknBnnP2Lux+1AsUuf79tZ13B8mPZ6fcy0oP64X6QzSd70Ov1S+3R6GydeJ+yp/F+bzHWvV9gR&#10;1QOPMbHzXp/MDXjo6BU7FblKPbCdYj8u+X+B3fS2tkwCvO9lbZdbzLAar7o8LDCFlCDkffwoS/6M&#10;3U+39XBgX41iZD5oiLwSHJPeXvPVNNiNOq9hKFvsLZemtLfPhdxfbbEPCTsCtQV7ZmaEu5z21gSx&#10;Z691NduE02Cv9mN/hdSFtghe1nZZZu10KOnEu5DHRXPGjmMUhp1365Zix8C11RUDcihCbeVIt9jD&#10;ldinXexxzUoxoLv1+/dgZ6kebm328ElF6OpWl3XjYWkhA/V3ufxU4uM47BKMvsKO2xlewzjTPzGA&#10;uw1GoUg0UQSwreFzZDzM2I9K3PsTL7WIGlVUGGsrqD/PXzmZtNyVq7fNirnZ28UZlMpodpZyx5SN&#10;3PT2tMinUj0J+5AkzMYi/uYmPvH+UdMbThr6lLYxZ17vuZbEKbDDZJWwYx8P8aemYnjjJaI4Tgn9&#10;Sz+qkvUZztciN+zT3j+6wXnB1wzJEVlRLkcr461I19lNMdFd3k7Y5e1W/6qBivF27XMR7PHaMxgd&#10;gf0zsLN4zqAxfAzddU4fvmAeZS65PAhi8XpL9+pNODrJ0PUsfv2/mVQnCebHNOy3W3qGMluknC6w&#10;u5G29Epi53YHveLxHBq9/01DK22PRr83U9X3Dm4iFxMbubff5+LxV6EmBR7IFegNsNzbxhz/mf5a&#10;6vHqTtqStvNq7XU1yDLFzjKYa+ySjVVNWoaxEv4pN0ysAGnLSDEotxp/Wf/aVsvfJOLBwi6a9Vp3&#10;w7EJqpAoFxjpuLBcI4pD02pM3kMQRfXxhNjj1792vvdxdbsQj78KNYlvhZdOn//GtgL59vltXkMv&#10;IQsIswivLLBCMi0nmTqdtOSqJK9/hV1K/9JNT+xm4WjMc8ByAPJY+FvqVoMJm2IWrvd8wjE7rlEz&#10;hWG/1TM2Y1+o6xWWV076qzeQjvEwij0/KXaRMF5EvaVA33ueTFJj5Uq1t1GnT4P2s+v17eZ7OYu4&#10;sMunmjJiR+SsS4k81OScfhmx0ziLJLBZpEvY2d+mXWG3eKEwbwJeTQSbiXvl+MfJDAl+EaK+HVGa&#10;g8SjTIJJrrfa42crjYQyws2KfCXR29arzM7AJYdaws3xiJ8S+1DL/B7itVaBDkg97syXr03hRNZ5&#10;R/zoucVPeU6Lzokk2BRd1gC7Z1i2tuSaFg59yeQNCftykS8snf9T3MWHokmFGdQs1FD3SNjdLH8e&#10;NLjrOAsAMW/ATq8kccSqaHMk9idrKw1i6VoPd/kh543ohKrPGz2Njtjbk2DHwIozRHGhDgwkrYKY&#10;qN8LX8XuSq42nRMzalOo68Jzi42TSAyJJbTfqLgjzzZiz5MmTuylrdaZYX/npWbLGvvniL1nFY/3&#10;wE7+kPSbuPdL1IE37IftuRK0XAr2tRPIwkoWtwP6u0av6U5y26YLDGiwoAo8w12E3h6IfYI0G4p4&#10;G6SZmWGvr/urwwa200GbA1bIl8R5gi8F55wLLdeCmhNW+YqkrtOiKXQp9sD+tOwkGr+TqM9qmts2&#10;pJTOAc5+ScuAloPeLbn1bkHKn2DHToHHonuPTaDTfw/9chHo9u67dFryW6dJSzmXC6khrGJVlyFi&#10;PR2xcvU7itwN0zTWVpqfEULRXaG37V5EPBXWC8dl1h/FFXPYn147NHwekox7zuzYglsohXXYCCg7&#10;y/3RtwNijDOaaEf3rznpILl3jOxyT32ft+zEJkGzfprbNkjl23yVjQPsNNftznbk5OPCWTp7xg5T&#10;b0GbroVorQYsrDxr28nTJE8FnLBPDAl7KJa3w6XIwm6ryN1Qok96W8jFUtVWdLxMBy4eEKGAnfGO&#10;dX5S7FO8kXTEtYwq493A/WTIZ/xPGsTyv07fbshXll4uE56brvbWferpS2RPbdXkUgM+ydLdg90v&#10;mngQO2NMVth/65fYWSebByElv7gg4Lbsv2m1ts9Zp723EGWvvl9FwRmgimuT/O+22N8c+5TU9dcZ&#10;ki1NNzxkwLvK0gc1sBeC/UZncN0J0vmnhirnrIEF+MZ/Er4ul7fdL3K/nBNBy4uslXUCwTHdIGqE&#10;r+KeEY+KYr7Js7vA7oXYWHzexQ4FT7FPG+yNbAIRe3z7uRr3pMQibnI7kfJoG/hotNkQDfFsdJAw&#10;RDVX36+s9jhFWARFZdXFDfNsWmA/UJEjmzAHVbDb6uTw800SgAfFTqsVsfc3+fPrRy+6GxezVgwu&#10;WO1kGRTrRSe/8u1C365NBBLHJVdxp1kmQfOqXy1jZRN2zk9iZ/EW6HVr7PPevjPbBTvfxrx2y9We&#10;Ux/p/Uv9H+WamJnCMFaYTImdtlM0eZYCrPVSk8fEjoub6e8b7Jt48e0QMZZdK0Rdz9RKk93QhR+X&#10;IdYdjqfVDQVDKE+KHSM4izgQ/EFADvIUkLNoa7L0CX1y/tfTZMFJEw8i0fiZ1O8vlw79GXult5q2&#10;iJdesA+oxzdjf28i3R7srWF/o3qduHK4AFVC+xfdwNnNnAlJndL+lLC/1+QCKS3h7WbA+YmO98K5&#10;22C/ZoOlh2WAIruw0mT0rl+nrm+QQMgRq2T/Do7XMwQcBwWHiYtz6wQ33i/0bbwkVd5MNvL2OH/K&#10;Eyw7sZUdE2zDepGnjlDpwjpjD4r9k5VYvgR7mLEXMoMX2PmDpzk8WKxybtg/r7EH8QYsArzmm8qw&#10;i1pdi5vZft0eL55Rl4veJuo6rTS3sPH2pfgo+rfEjkOedhjeSQv4DLOFrpJ/N8Mdf50Dqkp9m2dE&#10;7GKVKmGVyq0B31zwuE0+FWJPxne3tNJJPT5in1SST9h7bw3QEvZMxFLyv+gEO9jS551SFD6by/fC&#10;sMMJmAK8+NBYpAXXPHU9pVm+wf6Pm1uoq4BqP5lhh7J+qJVmO4Zi0j222te//fiRsFuSvzP8utJZ&#10;CI1c3ByHo297/Ve7ODdZgu2QaiwMK+wpPr83dZ4lkMObSpKAuoRd9PZ6xj7N2HsEq3C1V+yRcprS&#10;xJ6nzJROJfm0tyfsEuCVq4jQ1bKnDSrfmSKnNyg9BvOlLm+JiBrOSSwNklg6qLS3ihgc8s79WtFG&#10;cjbsfvWG5aqBEE6gkl//uv/P/0Fe1nYkbvSRc6hkiqT+ZAvsfoFdbO5xt56QEtRFBU+xl4Y9F0LE&#10;3gN70XvZ5DntfyD2asbuFfuwxt6vVvsLU+lyVQhDZfp7KXdGrinNdnk1K6Hhtt87xc7DMZZmyLiY&#10;HIJhO+JhIM33d4b9VmODnQor6/d3ybki5rp6kugpkXtqkfQkzOLXWrD3SBIg9leKfUCgEdOKZuw4&#10;tq32pFwssKe9ndilPkRuVZYvpA+mYE/TXu1SItmoI0Alen0ZNrN+NcvtNYiKg6CK9mbq+nogD6Zi&#10;kMFDxr42KLTiy2XbBta3iKrUlHLvGDoC0VayAZM6j99yW/uBvSd2iHxMEnlbx7cjoR6OO0zcHv3T&#10;LqDS7WLPFrHqwaKXN9iXsn34VdS+QbHDaFWqTLeZ7X16LTe/+xV2Wmlue0MbVwJ7lz9w7FvNstW2&#10;DRWMFZ3uoINZaUWdJ/bCjLdUwA37xyjb9U8xfUJyvNYL7Fzb6wvhL82NF3s7yyLuYm/fxfOAN0h+&#10;SB+GkGdu3yCGFvcWHrl8mJYK3NXYtYY5sbvxxlaa9YirTy+uh/NgP41Tb9eOhAdhzFECN+LtSnHM&#10;zSHS0OTEZl/ob1wEBHu9CbPg21LGAwf5UNrarrKdYR+lGqJfZKawxOyMvVpgL1bPSO9nSy7hUZET&#10;aXptmx93sKs0lP4SVprw768PqrhiwB9yZuzV8UexWzEP3MMxQwlcLXhcWtCVhEj7FfZasWMblaJM&#10;CTufhvQ2Hovnir33adoTe7XGjtpQrKoiXS+T7y9hvzDsFzAGeU0v/qUSW5Vj6gq36y32Ne7kCNbZ&#10;nofJYmlur2/3NYOCYLk5C/b+JNh3L3CUYAlINp0kcAc1AqRY2ZTpL9jTtDe+Yp4k9uXbXPuxpc/Y&#10;sV8DO801trcD+/iDRlewogRD5p7oaj/swf5R5T/FrjUjkkTv5ytbveq1K3ax0nS3i8RbDIi+CDY4&#10;F/b6HMdlP1MWPPZtOUrda6b9jZnt1n0y3l5Mij2F4AXD3q82AbHy+AX2C2L/bcbeDljJwTao2aCz&#10;2IyeFj2d9qz7+7thF/40D1S0SDsp2FxM/1XN07MDdol59eoUexluaaVZDSbEnQv7Gcz88wh0bTjP&#10;BOuo0MBmO+StmtNFV06LPLHXhp1xHfUSO/W+UrEjmniBveAOPv5gO/kP6nidktlgjd0tVvsF9qDY&#10;y0awY30P6oZYiHZ+72svD8ovElRxgrzOgsvTebCfuiXYaoj3HndjcDRfxGnfIz6/fW4mEnq9E19i&#10;t6AcmsFSCebBsI/ib8MmXyymfdtWinSSJZ3W5hm7X5mF68VqDyGPVf4FO6M9QtFw2qP2wK8WYWjY&#10;zaDlV78zFM1JscPKOlQcM3JuimfC3m6FsVMeW1y5Fd1QHTJLL5CW4eNi/lF93Am7eOjqJXYEEm6w&#10;e7PwQy78CY63hP1NNVp0xbii3dlmMqywO/mjBXb4/yzIpxbsLs57DW5pkrF2vdjbetmWzr0G9iOs&#10;NKvRvMOWcSbsiKM919CUvkkjNgPqrwTfA3sk2byptup8UzXlJbO938X+1GOS12KcZUzQcklP2Acz&#10;FCzMwoYd4iXq8X8yt+/H5Q+yyXfvidF9b26JtZE2ZYuUrXuuIsFJ7h53muJM2M8+BEEu2RWRN+Pz&#10;ayT4934Z2iYie7zOFXY6vZNxD+uqYC9UhGaX2++V8iqWLv2wB7tNe4Z8fJ9rmzT4/z4OW+x5X4mF&#10;WeLEE2Zb9DuxfIyIR1KR4DT7ZsQe5/uXih33mVmQ0rHB1WMeb3tbD3kfsWfq/tR2tc9c3ptIJwqc&#10;Ye8S9tm45zdr+lW0p+07jVfsTt2+xP7Z3P4z9qGSMDMvcZtNKbPeDNKtSPpSSIzGmhNl6gUwj+RP&#10;crD7GZ8mNbGxksObfOrrFunWPdzfgdh/rSXEh4tzY9glvcLW7GYZjJxM+aKdZbqB25ReQ54juO0H&#10;C/kYzf8nevsWexnnP6dxLqcwWtCV2Tebkk+slnw8YbRjXE7iF7/8krFjBK7nueRc/cvI4p8NDOIo&#10;wzlIoQNspSnoyoyz6tuqNzHoVPBam9zEXu1M8mqBfY7rSlqhWQyZc7XC3vCHeKaRP8+rmDSQwjc2&#10;63ESIzIAJ9szTol9YErpF48dQ+9xRfV7lG51os5Dr+sq3R3nLV8yMIpF9NTc7pKbgGEf92Ln9pCt&#10;VoZqxwbkFXtRGPaPix+w7Dc8Kw0OF80zqh/Ez2yRTB6JURwxpxsR+9OvA3ulExf/a35CIz6q8y38&#10;y6EGdfhAv3Mat9AgqA6OV3HjZbraJ+winfl45GKDPZl1F+kx9ZyqsXAEeLUhEPvbeg92jTiEO5SI&#10;ObP1BDNN9a4nbscnxR6+Euws3iE3O5vY6KQvWpZh9FFhdjUl51Kb3MLfjiIYoYJxDz43aSZaLxb5&#10;pOCNxUL0I/Z5AddHKJg3ICTs/Gs/zW5fwY4fGN/xm2DvUvwwkvq195Lgl2wCW9zdLRPnLhnhK1nk&#10;5yF59ax/UsRpDr1OcnpRXjVwy2fl5Tivmwo1V/pSgjYo91N5IvZlZOZKkmc9fqGt3lMJmvGCfV7t&#10;8Yxw0ZCt2/z7c1iPmOsmWcT50MleHw/4n97IV5nd/nhT/Gp8hdj9pIGrUOfFzUnjZjmIXh9XayRS&#10;IlajRklevt1osK5gn6ZVkZPFBu7NRBhxObUGj+ie0f9UTFoEvVpYhHvz78rDAtoM8lLs6aRlVlOy&#10;18g5yxOo5ROn9XCEp18bdlgHtXhITSveaDbtSNvVoYok0Ke4h3ky8kb72igJaNCGJNHXqtfjEeqd&#10;GGeDaXSc5M9gJorbA3LRBhTUaH9W7GIaXDkCmiX21bS3oaaZZZZIIe+fx6EV3C9fGXYMMZJLvKLE&#10;WYtxk7ElKJ1eu0g/LsnhO7z9zqHsYcaUkUzDcBZrunsm7nGb5PFPsCtEqUCCu6LU6FkobLpoFqv9&#10;xtu/O+3xWOgwvM2cJeLxeq7yuV+NSLcef56mud6FpNS6SiQ93NjmPZNuCwleZl62b1lRX8pB+dWa&#10;TpMKaTPjEQEYIdLuyiGX/uZSlP1Cpz2Rrv1/1Qb7lAwGOlLjDMWdZvmZ/FnBNSc0BDyoAffKYHqd&#10;Yi8kO6eRyAVEFjmx8qCQ/gj6sOn+6NUmT0XqjXPP0bU5Hq/FD/mASR4qYI/LSvvfOY+yLRE7fb/h&#10;+RWbfDUtS2TxNP95ec69zsEUR3emEbF/jbMdA4XxmHXaOc3EC6IU1SZ/qyQNAbBn0AaEPDgmdU3n&#10;zYd/tNIlXSc5euRpN3uGe8Qf3uXQGnzvp+a1pj9KlP7+1b6ZsZszlR2uxg93c2++0kV+NQbRgKu5&#10;aFFnkdKDeUkZA4Zg5PicuHdWs1iyYpxT2sgqr9oIPeQSIsoMPanNFFeKVyjSNaLcIy3C7S72ld3e&#10;sJu7tb7DW/ItYMdQ7JPFTpeb1Zbe++aniNePboRe30p6xEjsKCqgO3nwczd7sfdmk9XvqAe4dy+k&#10;M16wTX5abfJra98Cu5fX867uOr4V7A0VYPO4S+UjJqTF/9DfahIrCZLoewnRQupNnaHdbZzTbRVX&#10;8ixK9+0PnOSlFS0xqRzSPUI+sgY2IlbibF4tVbrNIl9Pluau5jdrtGFu8D/8OW9H595+hQrc7miu&#10;C+TFbquyXTGCfsQe9Tz8AOw/YwMPLMAlwiC96Z1JbrJP5JKXL5v86D7ktsnb2rIXu7xsWytYTNo/&#10;6PmdNjKxc79+0f72Q0e4Tl+B7US6GjupiwXjbcTTshKmLum6tgfTwbgimw12kAXDs85O3OQlnBce&#10;n3m1r67Fbh1TrIisnnYq//3nE9wMKorfBPbuEFdGR09aBOdqtDSEgOcbxZ5Nurbn6l8JO3+Oudxo&#10;pI9u8qyyHr4rRCFcpONUW+zjfuxztnMl/6yXcWRn2+HLDaq60TgIey+ynThue2zlWOBhOdM0Nq/l&#10;FPZbTKGeS8hHJsagC3X7sqUNDXjlIh1LsTeXYHf6dqHnX+k/y3fBKHHM0Bizr30chJ3DAnJ796bg&#10;mg7sc2lZRl74S/8aktuQ4jolnLepl6t9ao4e9mLvLsMu32nYj42mDF9s5OyNxuG1/5pM9PpRrHiU&#10;4nKJnTzQLaKRtzDYxU0+ynZRMhwK+PfRa9MFnfZKLqwVuA326RLsKW2yOvCyNqOrvgns3HgPGpDt&#10;eJMd1/RCIli5k/vDjjBK0BY3efTeg6OvL+ewjlrDZxxdcJY9tFHgkkh3Cfb11n+L8W1gv9HQvKia&#10;MMwrdvj4u0n8tL2W22bz3L6kQijT/pUYDind7ce+0z9H/vkR+7kHw+q62uLVbzjaYlpo8lUo466P&#10;fi09sDeojuN+1fKc8gcpF0b/XrGnAjeVvL3GbnvXTkXz68cj9qvH7bCPVdLky6mjJj/ItGdYD4U8&#10;Z86Aac542zZJayzZveJrtx97/4j91ON22DGSbMce967P07SvOe3pDMwRwjPnwqTVfD3bTXYzsTJs&#10;sVc3PblH7FeP7tbYOdS/p0a+Z65ild847Qumajdat8qsx23S3+XPk35X8TVhz/XtR+xnGv1x2Ptc&#10;V3sntRjqidFcNbqsIme9ZPiWFFWeJmuLZdU5Z+z817TIm7XOHpKXFV9vkGb8iP3q0bujgpVRbnMQ&#10;ha2yaV8gTwfYS1YBremAE4KWB5GC6darecK+zoVnN8hpfhoOGI/Yrx5HYueg3ZZhHbkKeY75ywWj&#10;O2gBtBQoibfonUxzqzzYqp6nhZvnnnJez1HefsR+snGimlsa1lEkIW/qUnAmrTOSepsJyVabpFlM&#10;Zav4g3IOptZ7Pcdq9fYB4xH71eOIUp+rwWopFtKJ1T6kZIiyYxpPRhGNqlujNvNWC9RKiqTE/C/P&#10;aaO3P2I/3ThlaPE/TTLtB4nWdrKvizwXf2kZnEXvuwhxzlPiG3XrH9wvBDvoCmRNwsdH7CcfN7iX&#10;h49G0l15AZt7EgAAAr5JREFU7/W1kcdA2mLVkybocP2OGwDPosvkaegcq7FIaNf0iP0cozttQJMM&#10;FttIuroTcc4JankMoMI12WSZWK1mUnPWB936bct/XOS/nBFccq+R2qj5rY28xr3+g0qAI8O5cprw&#10;guRtiJE+PJHFPkny/7Meur722x+x39NI2K02lc7+Vrb6Ubf81j0TH7B7ISEg0AOqUT7iZbE3Af+P&#10;3+XQYvC9cjxiv6eRsJs8Pvezd/LrnP0cX1/JHhC3c+7oWoBDq1zpkf74JAdsrs+de8R+TyNsrb6t&#10;zll9HHTLN8f8oPZb1fYx6xHXz5B/91L9dyqGPGJ/uGMHe/+/yKuz/Ed5DPRzo+ruQfAP7skzxut7&#10;fPKDCofmt3vE/mDHpa69FCydBH3+HpxJ78ut30kShuzm4RH7gx/XenRVMLNk92DeGbHRBNnyg1S4&#10;atR9W/OjF79d++2P2O9pXOvRvdBXBZQia5xVq8zkhcHZ2bRwHzxif7jjpj6ev+iret90sYCkl/2t&#10;hFW16FWJ8bjIP9wx3LKvyv9f8cVc8SLYSxvivBfe/1exKZOxOx6x39c4zsdj3T5bEfgbiHaFBl2F&#10;IsXjXDYesd/XOLKvii76cxMKllPBz8A+XJP+9Yj9vkZ3TIzefJQUiMGszQq/NOK+v2o8Yv/CB2sz&#10;WRVqCnOSw/WI/VsYDW26QZS6/BH7NzLEiCct3uJyH67REx6xfx2DlbFQDQ+59U31iP2bGhKaFXz4&#10;+Wpj0CP2r2r0NN+0RfPTI/ZvaPT0z/ZP3DWm30fsX9UYNAbH5VcX8HjE/lUNCaGHdxYF8y4fj9i/&#10;rtGYN/7X6qqPPWL/Gkf7uLd/i6N/xP4tjvER+zc5GqelDi4Zj9i/ynFdKfVH7F/leMT+TY5HV8w3&#10;OR797d/keMT+TY7BXR0r/4j9qxyPAdPf5rimokX/3wAH70FJ2JyijQAAAABJRU5ErkJgglBLAQIt&#10;ABQABgAIAAAAIQCxgme2CgEAABMCAAATAAAAAAAAAAAAAAAAAAAAAABbQ29udGVudF9UeXBlc10u&#10;eG1sUEsBAi0AFAAGAAgAAAAhADj9If/WAAAAlAEAAAsAAAAAAAAAAAAAAAAAOwEAAF9yZWxzLy5y&#10;ZWxzUEsBAi0AFAAGAAgAAAAhAKDZsHNxBAAA1QsAAA4AAAAAAAAAAAAAAAAAOgIAAGRycy9lMm9E&#10;b2MueG1sUEsBAi0AFAAGAAgAAAAhAKomDr68AAAAIQEAABkAAAAAAAAAAAAAAAAA1wYAAGRycy9f&#10;cmVscy9lMm9Eb2MueG1sLnJlbHNQSwECLQAUAAYACAAAACEAPQEkFOEAAAALAQAADwAAAAAAAAAA&#10;AAAAAADKBwAAZHJzL2Rvd25yZXYueG1sUEsBAi0ACgAAAAAAAAAhAJl36TvHowEAx6MBABQAAAAA&#10;AAAAAAAAAAAA2AgAAGRycy9tZWRpYS9pbWFnZTEucG5nUEsFBgAAAAAGAAYAfAEAANG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2110;top:354;width:8315;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BdwQAAANwAAAAPAAAAZHJzL2Rvd25yZXYueG1sRE9Na8JA&#10;EL0L/Q/LFHoR3TSHItFNkEKk16Za6G3Mjkk0Oxt2tzH9911B8DaP9zmbYjK9GMn5zrKC12UCgri2&#10;uuNGwf6rXKxA+ICssbdMCv7IQ5E/zTaYaXvlTxqr0IgYwj5DBW0IQyalr1sy6Jd2II7cyTqDIULX&#10;SO3wGsNNL9MkeZMGO44NLQ703lJ9qX6NAmdtRYehGY8/5bksd/NdeuJvpV6ep+0aRKApPMR394eO&#10;85MUbs/EC2T+DwAA//8DAFBLAQItABQABgAIAAAAIQDb4fbL7gAAAIUBAAATAAAAAAAAAAAAAAAA&#10;AAAAAABbQ29udGVudF9UeXBlc10ueG1sUEsBAi0AFAAGAAgAAAAhAFr0LFu/AAAAFQEAAAsAAAAA&#10;AAAAAAAAAAAAHwEAAF9yZWxzLy5yZWxzUEsBAi0AFAAGAAgAAAAhAOOgcF3BAAAA3A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86" o:spid="_x0000_s1028" type="#_x0000_t202" style="position:absolute;left:1134;top:183;width:9638;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s9wwAAANwAAAAPAAAAZHJzL2Rvd25yZXYueG1sRE9Na8JA&#10;EL0L/odlhN7MphW0xKzSCkKpUGnai7cxO2aD2dmQ3Sbx33cLBW/zeJ+Tb0fbiJ46XztW8JikIIhL&#10;p2uuFHx/7efPIHxA1tg4JgU38rDdTCc5ZtoN/El9ESoRQ9hnqMCE0GZS+tKQRZ+4ljhyF9dZDBF2&#10;ldQdDjHcNvIpTZfSYs2xwWBLO0PltfixCo7XsNoXq/rwsbi5Xen49fR+Nko9zMaXNYhAY7iL/91v&#10;Os5PF/D3TLxAbn4BAAD//wMAUEsBAi0AFAAGAAgAAAAhANvh9svuAAAAhQEAABMAAAAAAAAAAAAA&#10;AAAAAAAAAFtDb250ZW50X1R5cGVzXS54bWxQSwECLQAUAAYACAAAACEAWvQsW78AAAAVAQAACwAA&#10;AAAAAAAAAAAAAAAfAQAAX3JlbHMvLnJlbHNQSwECLQAUAAYACAAAACEAl1rLPcMAAADcAAAADwAA&#10;AAAAAAAAAAAAAAAHAgAAZHJzL2Rvd25yZXYueG1sUEsFBgAAAAADAAMAtwAAAPcCAAAAAA==&#10;" filled="f" strokecolor="silver" strokeweight="1pt">
                  <v:textbox inset="0,0,0,0">
                    <w:txbxContent>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rPr>
                            <w:b/>
                            <w:sz w:val="26"/>
                          </w:rPr>
                        </w:pPr>
                      </w:p>
                      <w:p w:rsidR="00A57BB9" w:rsidRDefault="00A57BB9">
                        <w:pPr>
                          <w:spacing w:before="11"/>
                          <w:rPr>
                            <w:b/>
                            <w:sz w:val="38"/>
                          </w:rPr>
                        </w:pPr>
                      </w:p>
                      <w:p w:rsidR="00A57BB9" w:rsidRDefault="00A57BB9">
                        <w:pPr>
                          <w:ind w:left="954"/>
                          <w:rPr>
                            <w:b/>
                            <w:sz w:val="24"/>
                          </w:rPr>
                        </w:pPr>
                        <w:r>
                          <w:rPr>
                            <w:b/>
                            <w:sz w:val="24"/>
                          </w:rPr>
                          <w:t>De structuur van gluten</w:t>
                        </w:r>
                      </w:p>
                      <w:p w:rsidR="00A57BB9" w:rsidRDefault="00A57BB9" w:rsidP="00977D36">
                        <w:pPr>
                          <w:spacing w:before="24"/>
                          <w:ind w:left="954"/>
                          <w:jc w:val="both"/>
                          <w:rPr>
                            <w:sz w:val="24"/>
                          </w:rPr>
                        </w:pPr>
                        <w:r>
                          <w:rPr>
                            <w:sz w:val="24"/>
                          </w:rPr>
                          <w:t>Als van bloem en water een deeg wordt gekneed, hechten de</w:t>
                        </w:r>
                      </w:p>
                      <w:p w:rsidR="00A57BB9" w:rsidRDefault="00A57BB9" w:rsidP="00977D36">
                        <w:pPr>
                          <w:spacing w:before="24" w:line="261" w:lineRule="auto"/>
                          <w:ind w:left="954"/>
                          <w:jc w:val="both"/>
                          <w:rPr>
                            <w:sz w:val="24"/>
                          </w:rPr>
                        </w:pPr>
                        <w:proofErr w:type="spellStart"/>
                        <w:r>
                          <w:rPr>
                            <w:sz w:val="24"/>
                          </w:rPr>
                          <w:t>glutenine</w:t>
                        </w:r>
                        <w:proofErr w:type="spellEnd"/>
                        <w:r>
                          <w:rPr>
                            <w:sz w:val="24"/>
                          </w:rPr>
                          <w:t>-eiwitten zich met de uiteinden aan elkaar en vormen ze lange, samengestelde glutenmoleculen. Deeg is elastisch omdat de</w:t>
                        </w:r>
                      </w:p>
                      <w:p w:rsidR="00A57BB9" w:rsidRDefault="00A57BB9" w:rsidP="00977D36">
                        <w:pPr>
                          <w:tabs>
                            <w:tab w:val="left" w:pos="953"/>
                          </w:tabs>
                          <w:spacing w:line="261" w:lineRule="auto"/>
                          <w:ind w:left="954" w:right="412" w:hanging="329"/>
                          <w:jc w:val="both"/>
                          <w:rPr>
                            <w:sz w:val="24"/>
                          </w:rPr>
                        </w:pPr>
                        <w:r>
                          <w:rPr>
                            <w:sz w:val="18"/>
                          </w:rPr>
                          <w:t>5</w:t>
                        </w:r>
                        <w:r>
                          <w:rPr>
                            <w:sz w:val="18"/>
                          </w:rPr>
                          <w:tab/>
                        </w:r>
                        <w:r>
                          <w:rPr>
                            <w:spacing w:val="5"/>
                            <w:sz w:val="24"/>
                          </w:rPr>
                          <w:t xml:space="preserve">glutenmoleculen </w:t>
                        </w:r>
                        <w:r>
                          <w:rPr>
                            <w:spacing w:val="4"/>
                            <w:sz w:val="24"/>
                          </w:rPr>
                          <w:t xml:space="preserve">spiralen </w:t>
                        </w:r>
                        <w:r>
                          <w:rPr>
                            <w:spacing w:val="3"/>
                            <w:sz w:val="24"/>
                          </w:rPr>
                          <w:t xml:space="preserve">en veel </w:t>
                        </w:r>
                        <w:r>
                          <w:rPr>
                            <w:spacing w:val="4"/>
                            <w:sz w:val="24"/>
                          </w:rPr>
                          <w:t xml:space="preserve">kronkels vertonen. </w:t>
                        </w:r>
                        <w:r>
                          <w:rPr>
                            <w:spacing w:val="3"/>
                            <w:sz w:val="24"/>
                          </w:rPr>
                          <w:t xml:space="preserve">Als een </w:t>
                        </w:r>
                        <w:r>
                          <w:rPr>
                            <w:spacing w:val="4"/>
                            <w:sz w:val="24"/>
                          </w:rPr>
                          <w:t xml:space="preserve">deegmassa wordt uitgerekt, worden </w:t>
                        </w:r>
                        <w:r>
                          <w:rPr>
                            <w:spacing w:val="2"/>
                            <w:sz w:val="24"/>
                          </w:rPr>
                          <w:t xml:space="preserve">de </w:t>
                        </w:r>
                        <w:r>
                          <w:rPr>
                            <w:spacing w:val="4"/>
                            <w:sz w:val="24"/>
                          </w:rPr>
                          <w:t xml:space="preserve">kronkels rechtgetrokken, worden </w:t>
                        </w:r>
                        <w:r>
                          <w:rPr>
                            <w:spacing w:val="2"/>
                            <w:sz w:val="24"/>
                          </w:rPr>
                          <w:t xml:space="preserve">de </w:t>
                        </w:r>
                        <w:r>
                          <w:rPr>
                            <w:spacing w:val="4"/>
                            <w:sz w:val="24"/>
                          </w:rPr>
                          <w:t xml:space="preserve">spiralen uitgerekt </w:t>
                        </w:r>
                        <w:r>
                          <w:rPr>
                            <w:spacing w:val="3"/>
                            <w:sz w:val="24"/>
                          </w:rPr>
                          <w:t xml:space="preserve">en </w:t>
                        </w:r>
                        <w:r>
                          <w:rPr>
                            <w:spacing w:val="4"/>
                            <w:sz w:val="24"/>
                          </w:rPr>
                          <w:t xml:space="preserve">worden </w:t>
                        </w:r>
                        <w:r>
                          <w:rPr>
                            <w:spacing w:val="2"/>
                            <w:sz w:val="24"/>
                          </w:rPr>
                          <w:t xml:space="preserve">de </w:t>
                        </w:r>
                        <w:r>
                          <w:rPr>
                            <w:spacing w:val="4"/>
                            <w:sz w:val="24"/>
                          </w:rPr>
                          <w:t xml:space="preserve">eiwitten langer </w:t>
                        </w:r>
                        <w:r>
                          <w:rPr>
                            <w:spacing w:val="5"/>
                            <w:sz w:val="24"/>
                          </w:rPr>
                          <w:t xml:space="preserve">(onderste </w:t>
                        </w:r>
                        <w:r>
                          <w:rPr>
                            <w:spacing w:val="4"/>
                            <w:sz w:val="24"/>
                          </w:rPr>
                          <w:t xml:space="preserve">deel </w:t>
                        </w:r>
                        <w:r>
                          <w:rPr>
                            <w:spacing w:val="3"/>
                            <w:sz w:val="24"/>
                          </w:rPr>
                          <w:t xml:space="preserve">van </w:t>
                        </w:r>
                        <w:r>
                          <w:rPr>
                            <w:spacing w:val="2"/>
                            <w:sz w:val="24"/>
                          </w:rPr>
                          <w:t xml:space="preserve">de </w:t>
                        </w:r>
                        <w:r>
                          <w:rPr>
                            <w:spacing w:val="4"/>
                            <w:sz w:val="24"/>
                          </w:rPr>
                          <w:t xml:space="preserve">figuur </w:t>
                        </w:r>
                        <w:r>
                          <w:rPr>
                            <w:spacing w:val="5"/>
                            <w:sz w:val="24"/>
                          </w:rPr>
                          <w:t xml:space="preserve">hierboven). </w:t>
                        </w:r>
                        <w:r>
                          <w:rPr>
                            <w:spacing w:val="4"/>
                            <w:sz w:val="24"/>
                          </w:rPr>
                          <w:t xml:space="preserve">Als </w:t>
                        </w:r>
                        <w:r>
                          <w:rPr>
                            <w:spacing w:val="2"/>
                            <w:sz w:val="24"/>
                          </w:rPr>
                          <w:t xml:space="preserve">de </w:t>
                        </w:r>
                        <w:r>
                          <w:rPr>
                            <w:spacing w:val="4"/>
                            <w:sz w:val="24"/>
                          </w:rPr>
                          <w:t xml:space="preserve">spanning </w:t>
                        </w:r>
                        <w:r>
                          <w:rPr>
                            <w:spacing w:val="2"/>
                            <w:sz w:val="24"/>
                          </w:rPr>
                          <w:t xml:space="preserve">van </w:t>
                        </w:r>
                        <w:r>
                          <w:rPr>
                            <w:spacing w:val="3"/>
                            <w:sz w:val="24"/>
                          </w:rPr>
                          <w:t xml:space="preserve">het </w:t>
                        </w:r>
                        <w:r>
                          <w:rPr>
                            <w:spacing w:val="4"/>
                            <w:sz w:val="24"/>
                          </w:rPr>
                          <w:t xml:space="preserve">uitrekken wegvalt, nemen </w:t>
                        </w:r>
                        <w:r>
                          <w:rPr>
                            <w:spacing w:val="3"/>
                            <w:sz w:val="24"/>
                          </w:rPr>
                          <w:t xml:space="preserve">veel </w:t>
                        </w:r>
                        <w:r>
                          <w:rPr>
                            <w:spacing w:val="4"/>
                            <w:sz w:val="24"/>
                          </w:rPr>
                          <w:t>kronkels</w:t>
                        </w:r>
                        <w:r>
                          <w:rPr>
                            <w:spacing w:val="14"/>
                            <w:sz w:val="24"/>
                          </w:rPr>
                          <w:t xml:space="preserve"> </w:t>
                        </w:r>
                        <w:r>
                          <w:rPr>
                            <w:spacing w:val="2"/>
                            <w:sz w:val="24"/>
                          </w:rPr>
                          <w:t>en</w:t>
                        </w:r>
                        <w:r>
                          <w:rPr>
                            <w:spacing w:val="15"/>
                            <w:sz w:val="24"/>
                          </w:rPr>
                          <w:t xml:space="preserve"> </w:t>
                        </w:r>
                        <w:r>
                          <w:rPr>
                            <w:spacing w:val="4"/>
                            <w:sz w:val="24"/>
                          </w:rPr>
                          <w:t>spiralen</w:t>
                        </w:r>
                        <w:r>
                          <w:rPr>
                            <w:spacing w:val="16"/>
                            <w:sz w:val="24"/>
                          </w:rPr>
                          <w:t xml:space="preserve"> </w:t>
                        </w:r>
                        <w:r>
                          <w:rPr>
                            <w:spacing w:val="3"/>
                            <w:sz w:val="24"/>
                          </w:rPr>
                          <w:t>hun</w:t>
                        </w:r>
                        <w:r>
                          <w:rPr>
                            <w:spacing w:val="15"/>
                            <w:sz w:val="24"/>
                          </w:rPr>
                          <w:t xml:space="preserve"> </w:t>
                        </w:r>
                        <w:r>
                          <w:rPr>
                            <w:spacing w:val="3"/>
                            <w:sz w:val="24"/>
                          </w:rPr>
                          <w:t>oude</w:t>
                        </w:r>
                        <w:r>
                          <w:rPr>
                            <w:spacing w:val="15"/>
                            <w:sz w:val="24"/>
                          </w:rPr>
                          <w:t xml:space="preserve"> </w:t>
                        </w:r>
                        <w:r>
                          <w:rPr>
                            <w:spacing w:val="3"/>
                            <w:sz w:val="24"/>
                          </w:rPr>
                          <w:t>vorm</w:t>
                        </w:r>
                        <w:r>
                          <w:rPr>
                            <w:spacing w:val="16"/>
                            <w:sz w:val="24"/>
                          </w:rPr>
                          <w:t xml:space="preserve"> </w:t>
                        </w:r>
                        <w:r>
                          <w:rPr>
                            <w:spacing w:val="4"/>
                            <w:sz w:val="24"/>
                          </w:rPr>
                          <w:t>weer</w:t>
                        </w:r>
                        <w:r>
                          <w:rPr>
                            <w:spacing w:val="10"/>
                            <w:sz w:val="24"/>
                          </w:rPr>
                          <w:t xml:space="preserve"> </w:t>
                        </w:r>
                        <w:r>
                          <w:rPr>
                            <w:spacing w:val="4"/>
                            <w:sz w:val="24"/>
                          </w:rPr>
                          <w:t>aan,</w:t>
                        </w:r>
                        <w:r>
                          <w:rPr>
                            <w:spacing w:val="14"/>
                            <w:sz w:val="24"/>
                          </w:rPr>
                          <w:t xml:space="preserve"> </w:t>
                        </w:r>
                        <w:r>
                          <w:rPr>
                            <w:spacing w:val="3"/>
                            <w:sz w:val="24"/>
                          </w:rPr>
                          <w:t>wordt</w:t>
                        </w:r>
                        <w:r>
                          <w:rPr>
                            <w:spacing w:val="13"/>
                            <w:sz w:val="24"/>
                          </w:rPr>
                          <w:t xml:space="preserve"> </w:t>
                        </w:r>
                        <w:r>
                          <w:rPr>
                            <w:spacing w:val="3"/>
                            <w:sz w:val="24"/>
                          </w:rPr>
                          <w:t>de</w:t>
                        </w:r>
                        <w:r>
                          <w:rPr>
                            <w:spacing w:val="12"/>
                            <w:sz w:val="24"/>
                          </w:rPr>
                          <w:t xml:space="preserve"> </w:t>
                        </w:r>
                        <w:r>
                          <w:rPr>
                            <w:spacing w:val="4"/>
                            <w:sz w:val="24"/>
                          </w:rPr>
                          <w:t>eiwitmassa</w:t>
                        </w:r>
                        <w:r>
                          <w:rPr>
                            <w:spacing w:val="15"/>
                            <w:sz w:val="24"/>
                          </w:rPr>
                          <w:t xml:space="preserve"> </w:t>
                        </w:r>
                        <w:r>
                          <w:rPr>
                            <w:spacing w:val="4"/>
                            <w:sz w:val="24"/>
                          </w:rPr>
                          <w:t>korter</w:t>
                        </w:r>
                      </w:p>
                      <w:p w:rsidR="00A57BB9" w:rsidRDefault="00A57BB9" w:rsidP="00977D36">
                        <w:pPr>
                          <w:tabs>
                            <w:tab w:val="left" w:pos="953"/>
                          </w:tabs>
                          <w:spacing w:line="272" w:lineRule="exact"/>
                          <w:ind w:left="524"/>
                          <w:jc w:val="both"/>
                          <w:rPr>
                            <w:sz w:val="24"/>
                          </w:rPr>
                        </w:pPr>
                        <w:r>
                          <w:rPr>
                            <w:sz w:val="18"/>
                          </w:rPr>
                          <w:t>10</w:t>
                        </w:r>
                        <w:r>
                          <w:rPr>
                            <w:sz w:val="18"/>
                          </w:rPr>
                          <w:tab/>
                        </w:r>
                        <w:r>
                          <w:rPr>
                            <w:spacing w:val="2"/>
                            <w:sz w:val="24"/>
                          </w:rPr>
                          <w:t xml:space="preserve">en </w:t>
                        </w:r>
                        <w:r>
                          <w:rPr>
                            <w:spacing w:val="4"/>
                            <w:sz w:val="24"/>
                          </w:rPr>
                          <w:t xml:space="preserve">krimpt het deeg </w:t>
                        </w:r>
                        <w:r>
                          <w:rPr>
                            <w:spacing w:val="3"/>
                            <w:sz w:val="24"/>
                          </w:rPr>
                          <w:t xml:space="preserve">tot zijn </w:t>
                        </w:r>
                        <w:r>
                          <w:rPr>
                            <w:spacing w:val="4"/>
                            <w:sz w:val="24"/>
                          </w:rPr>
                          <w:t>oorspronkelijke</w:t>
                        </w:r>
                        <w:r>
                          <w:rPr>
                            <w:spacing w:val="63"/>
                            <w:sz w:val="24"/>
                          </w:rPr>
                          <w:t xml:space="preserve"> </w:t>
                        </w:r>
                        <w:r>
                          <w:rPr>
                            <w:spacing w:val="4"/>
                            <w:sz w:val="24"/>
                          </w:rPr>
                          <w:t>vorm.</w:t>
                        </w:r>
                      </w:p>
                      <w:p w:rsidR="00A57BB9" w:rsidRDefault="00A57BB9">
                        <w:pPr>
                          <w:spacing w:before="10"/>
                          <w:rPr>
                            <w:b/>
                            <w:sz w:val="27"/>
                          </w:rPr>
                        </w:pPr>
                      </w:p>
                      <w:p w:rsidR="00A57BB9" w:rsidRDefault="00A57BB9">
                        <w:pPr>
                          <w:ind w:left="1350"/>
                          <w:rPr>
                            <w:i/>
                            <w:sz w:val="24"/>
                          </w:rPr>
                        </w:pPr>
                        <w:r>
                          <w:rPr>
                            <w:i/>
                            <w:spacing w:val="4"/>
                            <w:sz w:val="24"/>
                          </w:rPr>
                          <w:t xml:space="preserve">bron: Over </w:t>
                        </w:r>
                        <w:r>
                          <w:rPr>
                            <w:i/>
                            <w:spacing w:val="3"/>
                            <w:sz w:val="24"/>
                          </w:rPr>
                          <w:t xml:space="preserve">eten </w:t>
                        </w:r>
                        <w:r>
                          <w:rPr>
                            <w:i/>
                            <w:spacing w:val="2"/>
                            <w:sz w:val="24"/>
                          </w:rPr>
                          <w:t xml:space="preserve">en </w:t>
                        </w:r>
                        <w:r>
                          <w:rPr>
                            <w:i/>
                            <w:spacing w:val="4"/>
                            <w:sz w:val="24"/>
                          </w:rPr>
                          <w:t>koken; Harold</w:t>
                        </w:r>
                        <w:r>
                          <w:rPr>
                            <w:i/>
                            <w:spacing w:val="57"/>
                            <w:sz w:val="24"/>
                          </w:rPr>
                          <w:t xml:space="preserve"> </w:t>
                        </w:r>
                        <w:proofErr w:type="spellStart"/>
                        <w:r>
                          <w:rPr>
                            <w:i/>
                            <w:spacing w:val="4"/>
                            <w:sz w:val="24"/>
                          </w:rPr>
                          <w:t>McGee</w:t>
                        </w:r>
                        <w:proofErr w:type="spellEnd"/>
                      </w:p>
                    </w:txbxContent>
                  </v:textbox>
                </v:shape>
                <w10:wrap type="topAndBottom" anchorx="page"/>
              </v:group>
            </w:pict>
          </mc:Fallback>
        </mc:AlternateContent>
      </w:r>
    </w:p>
    <w:p w:rsidR="003D7045" w:rsidRDefault="003D7045">
      <w:pPr>
        <w:pStyle w:val="Plattetekst"/>
        <w:spacing w:before="1"/>
        <w:rPr>
          <w:b/>
          <w:sz w:val="27"/>
        </w:rPr>
      </w:pPr>
    </w:p>
    <w:p w:rsidR="003D7045" w:rsidRDefault="005B713D">
      <w:pPr>
        <w:pStyle w:val="Plattetekst"/>
        <w:spacing w:before="92" w:line="261" w:lineRule="auto"/>
        <w:ind w:left="1278"/>
      </w:pPr>
      <w:r>
        <w:t>In het tekstfragment worden begrippen op microniveau en begrippen op macroniveau gebruikt.</w:t>
      </w:r>
    </w:p>
    <w:p w:rsidR="003D7045" w:rsidRDefault="003D7045">
      <w:pPr>
        <w:pStyle w:val="Plattetekst"/>
        <w:spacing w:before="11"/>
        <w:rPr>
          <w:sz w:val="25"/>
        </w:rPr>
      </w:pPr>
    </w:p>
    <w:p w:rsidR="003D7045" w:rsidRDefault="005B713D">
      <w:pPr>
        <w:pStyle w:val="Plattetekst"/>
        <w:tabs>
          <w:tab w:val="left" w:pos="824"/>
          <w:tab w:val="left" w:pos="1277"/>
        </w:tabs>
        <w:ind w:left="312"/>
      </w:pPr>
      <w:r>
        <w:rPr>
          <w:spacing w:val="3"/>
          <w:sz w:val="16"/>
        </w:rPr>
        <w:t>2p</w:t>
      </w:r>
      <w:r>
        <w:rPr>
          <w:spacing w:val="3"/>
          <w:sz w:val="16"/>
        </w:rPr>
        <w:tab/>
      </w:r>
      <w:r>
        <w:rPr>
          <w:b/>
          <w:sz w:val="20"/>
        </w:rPr>
        <w:t>4</w:t>
      </w:r>
      <w:r>
        <w:rPr>
          <w:b/>
          <w:sz w:val="20"/>
        </w:rPr>
        <w:tab/>
      </w:r>
      <w:r>
        <w:rPr>
          <w:spacing w:val="4"/>
        </w:rPr>
        <w:t xml:space="preserve">Wordt ‘eiwitten’ </w:t>
      </w:r>
      <w:r>
        <w:t xml:space="preserve">in </w:t>
      </w:r>
      <w:r>
        <w:rPr>
          <w:spacing w:val="4"/>
        </w:rPr>
        <w:t xml:space="preserve">regel </w:t>
      </w:r>
      <w:r>
        <w:t xml:space="preserve">3 </w:t>
      </w:r>
      <w:r>
        <w:rPr>
          <w:spacing w:val="2"/>
        </w:rPr>
        <w:t xml:space="preserve">op </w:t>
      </w:r>
      <w:r>
        <w:rPr>
          <w:spacing w:val="4"/>
        </w:rPr>
        <w:t xml:space="preserve">microniveau </w:t>
      </w:r>
      <w:r>
        <w:rPr>
          <w:spacing w:val="2"/>
        </w:rPr>
        <w:t xml:space="preserve">of op </w:t>
      </w:r>
      <w:r>
        <w:rPr>
          <w:spacing w:val="4"/>
        </w:rPr>
        <w:t>macroniveau</w:t>
      </w:r>
      <w:r>
        <w:rPr>
          <w:spacing w:val="47"/>
        </w:rPr>
        <w:t xml:space="preserve"> </w:t>
      </w:r>
      <w:r>
        <w:rPr>
          <w:spacing w:val="4"/>
        </w:rPr>
        <w:t>gebruikt?</w:t>
      </w:r>
    </w:p>
    <w:p w:rsidR="003D7045" w:rsidRDefault="005B713D">
      <w:pPr>
        <w:pStyle w:val="Plattetekst"/>
        <w:spacing w:before="24"/>
        <w:ind w:left="1278"/>
      </w:pPr>
      <w:r>
        <w:t>Geef een verklaring voor je antwoord.</w:t>
      </w:r>
    </w:p>
    <w:p w:rsidR="003D7045" w:rsidRDefault="003D7045">
      <w:pPr>
        <w:sectPr w:rsidR="003D7045">
          <w:pgSz w:w="11910" w:h="16840"/>
          <w:pgMar w:top="780" w:right="1000" w:bottom="1160" w:left="820" w:header="0" w:footer="967" w:gutter="0"/>
          <w:cols w:space="708"/>
        </w:sectPr>
      </w:pPr>
    </w:p>
    <w:p w:rsidR="003D7045" w:rsidRDefault="005B713D">
      <w:pPr>
        <w:pStyle w:val="Plattetekst"/>
        <w:spacing w:before="73" w:line="261" w:lineRule="auto"/>
        <w:ind w:left="1278" w:right="1026"/>
      </w:pPr>
      <w:r>
        <w:rPr>
          <w:spacing w:val="4"/>
        </w:rPr>
        <w:t xml:space="preserve">Moleculen </w:t>
      </w:r>
      <w:proofErr w:type="spellStart"/>
      <w:r>
        <w:rPr>
          <w:spacing w:val="4"/>
        </w:rPr>
        <w:t>glutenine</w:t>
      </w:r>
      <w:proofErr w:type="spellEnd"/>
      <w:r>
        <w:rPr>
          <w:spacing w:val="4"/>
        </w:rPr>
        <w:t xml:space="preserve"> hebben </w:t>
      </w:r>
      <w:r>
        <w:rPr>
          <w:spacing w:val="3"/>
        </w:rPr>
        <w:t xml:space="preserve">aan elk </w:t>
      </w:r>
      <w:r>
        <w:rPr>
          <w:spacing w:val="4"/>
        </w:rPr>
        <w:t xml:space="preserve">uiteinde </w:t>
      </w:r>
      <w:r>
        <w:rPr>
          <w:spacing w:val="3"/>
        </w:rPr>
        <w:t xml:space="preserve">een </w:t>
      </w:r>
      <w:r>
        <w:rPr>
          <w:spacing w:val="5"/>
        </w:rPr>
        <w:t xml:space="preserve">zwavelhoudend </w:t>
      </w:r>
      <w:r>
        <w:rPr>
          <w:spacing w:val="4"/>
        </w:rPr>
        <w:t xml:space="preserve">aminozuur. </w:t>
      </w:r>
      <w:r>
        <w:rPr>
          <w:spacing w:val="3"/>
        </w:rPr>
        <w:t xml:space="preserve">Deze </w:t>
      </w:r>
      <w:r>
        <w:rPr>
          <w:spacing w:val="4"/>
        </w:rPr>
        <w:t>zwavelhoudende aminozuren vormen</w:t>
      </w:r>
      <w:r>
        <w:rPr>
          <w:spacing w:val="63"/>
        </w:rPr>
        <w:t xml:space="preserve"> </w:t>
      </w:r>
      <w:r>
        <w:rPr>
          <w:spacing w:val="4"/>
        </w:rPr>
        <w:t>sterke</w:t>
      </w:r>
    </w:p>
    <w:p w:rsidR="003D7045" w:rsidRDefault="005B713D">
      <w:pPr>
        <w:pStyle w:val="Plattetekst"/>
        <w:spacing w:line="261" w:lineRule="auto"/>
        <w:ind w:left="1278" w:right="601"/>
      </w:pPr>
      <w:r>
        <w:rPr>
          <w:noProof/>
          <w:lang w:bidi="ar-SA"/>
        </w:rPr>
        <w:drawing>
          <wp:anchor distT="0" distB="0" distL="0" distR="0" simplePos="0" relativeHeight="251654656" behindDoc="0" locked="0" layoutInCell="1" allowOverlap="1">
            <wp:simplePos x="0" y="0"/>
            <wp:positionH relativeFrom="page">
              <wp:posOffset>3823278</wp:posOffset>
            </wp:positionH>
            <wp:positionV relativeFrom="paragraph">
              <wp:posOffset>846397</wp:posOffset>
            </wp:positionV>
            <wp:extent cx="1376196" cy="14859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1376196" cy="1485900"/>
                    </a:xfrm>
                    <a:prstGeom prst="rect">
                      <a:avLst/>
                    </a:prstGeom>
                  </pic:spPr>
                </pic:pic>
              </a:graphicData>
            </a:graphic>
          </wp:anchor>
        </w:drawing>
      </w:r>
      <w:r>
        <w:rPr>
          <w:noProof/>
          <w:lang w:bidi="ar-SA"/>
        </w:rPr>
        <w:drawing>
          <wp:anchor distT="0" distB="0" distL="0" distR="0" simplePos="0" relativeHeight="251656704" behindDoc="0" locked="0" layoutInCell="1" allowOverlap="1">
            <wp:simplePos x="0" y="0"/>
            <wp:positionH relativeFrom="page">
              <wp:posOffset>5490538</wp:posOffset>
            </wp:positionH>
            <wp:positionV relativeFrom="paragraph">
              <wp:posOffset>1606400</wp:posOffset>
            </wp:positionV>
            <wp:extent cx="157242" cy="1143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157242" cy="114300"/>
                    </a:xfrm>
                    <a:prstGeom prst="rect">
                      <a:avLst/>
                    </a:prstGeom>
                  </pic:spPr>
                </pic:pic>
              </a:graphicData>
            </a:graphic>
          </wp:anchor>
        </w:drawing>
      </w:r>
      <w:r>
        <w:t xml:space="preserve">zwavel-zwavelbindingen, zogenoemde zwavelbruggen, met aminozuren aan de uiteinden van andere moleculen </w:t>
      </w:r>
      <w:proofErr w:type="spellStart"/>
      <w:r>
        <w:t>glutenine</w:t>
      </w:r>
      <w:proofErr w:type="spellEnd"/>
      <w:r>
        <w:t xml:space="preserve">. Dit is een redoxreactie. De vergelijking van de halfreactie van de vorming van een zwavelbrug tussen twee moleculen </w:t>
      </w:r>
      <w:proofErr w:type="spellStart"/>
      <w:r>
        <w:t>glutenine</w:t>
      </w:r>
      <w:proofErr w:type="spellEnd"/>
      <w:r>
        <w:t xml:space="preserve"> is hieronder schematisch weergegeven:</w:t>
      </w:r>
    </w:p>
    <w:p w:rsidR="003D7045" w:rsidRDefault="003D7045">
      <w:pPr>
        <w:pStyle w:val="Plattetekst"/>
        <w:rPr>
          <w:sz w:val="20"/>
        </w:rPr>
      </w:pPr>
    </w:p>
    <w:p w:rsidR="003D7045" w:rsidRDefault="003D7045">
      <w:pPr>
        <w:pStyle w:val="Plattetekst"/>
        <w:rPr>
          <w:sz w:val="20"/>
        </w:rPr>
      </w:pPr>
    </w:p>
    <w:p w:rsidR="003D7045" w:rsidRDefault="005B713D">
      <w:pPr>
        <w:pStyle w:val="Plattetekst"/>
        <w:rPr>
          <w:sz w:val="16"/>
        </w:rPr>
      </w:pPr>
      <w:r>
        <w:rPr>
          <w:noProof/>
          <w:lang w:bidi="ar-SA"/>
        </w:rPr>
        <w:drawing>
          <wp:anchor distT="0" distB="0" distL="0" distR="0" simplePos="0" relativeHeight="251640320" behindDoc="0" locked="0" layoutInCell="1" allowOverlap="1">
            <wp:simplePos x="0" y="0"/>
            <wp:positionH relativeFrom="page">
              <wp:posOffset>1346072</wp:posOffset>
            </wp:positionH>
            <wp:positionV relativeFrom="paragraph">
              <wp:posOffset>141995</wp:posOffset>
            </wp:positionV>
            <wp:extent cx="957674" cy="757237"/>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957674" cy="757237"/>
                    </a:xfrm>
                    <a:prstGeom prst="rect">
                      <a:avLst/>
                    </a:prstGeom>
                  </pic:spPr>
                </pic:pic>
              </a:graphicData>
            </a:graphic>
          </wp:anchor>
        </w:drawing>
      </w:r>
      <w:r>
        <w:rPr>
          <w:noProof/>
          <w:lang w:bidi="ar-SA"/>
        </w:rPr>
        <w:drawing>
          <wp:anchor distT="0" distB="0" distL="0" distR="0" simplePos="0" relativeHeight="251641344" behindDoc="0" locked="0" layoutInCell="1" allowOverlap="1">
            <wp:simplePos x="0" y="0"/>
            <wp:positionH relativeFrom="page">
              <wp:posOffset>2405827</wp:posOffset>
            </wp:positionH>
            <wp:positionV relativeFrom="paragraph">
              <wp:posOffset>289751</wp:posOffset>
            </wp:positionV>
            <wp:extent cx="726531" cy="63817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726531" cy="638175"/>
                    </a:xfrm>
                    <a:prstGeom prst="rect">
                      <a:avLst/>
                    </a:prstGeom>
                  </pic:spPr>
                </pic:pic>
              </a:graphicData>
            </a:graphic>
          </wp:anchor>
        </w:drawing>
      </w:r>
      <w:r w:rsidR="00FE7802">
        <w:rPr>
          <w:noProof/>
          <w:lang w:bidi="ar-SA"/>
        </w:rPr>
        <mc:AlternateContent>
          <mc:Choice Requires="wpg">
            <w:drawing>
              <wp:anchor distT="0" distB="0" distL="0" distR="0" simplePos="0" relativeHeight="251666944" behindDoc="1" locked="0" layoutInCell="1" allowOverlap="1">
                <wp:simplePos x="0" y="0"/>
                <wp:positionH relativeFrom="page">
                  <wp:posOffset>3196590</wp:posOffset>
                </wp:positionH>
                <wp:positionV relativeFrom="paragraph">
                  <wp:posOffset>468630</wp:posOffset>
                </wp:positionV>
                <wp:extent cx="55880" cy="12700"/>
                <wp:effectExtent l="5715" t="7620" r="5080" b="8255"/>
                <wp:wrapTopAndBottom/>
                <wp:docPr id="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12700"/>
                          <a:chOff x="5034" y="738"/>
                          <a:chExt cx="88" cy="20"/>
                        </a:xfrm>
                      </wpg:grpSpPr>
                      <wps:wsp>
                        <wps:cNvPr id="99" name="Rectangle 84"/>
                        <wps:cNvSpPr>
                          <a:spLocks noChangeArrowheads="1"/>
                        </wps:cNvSpPr>
                        <wps:spPr bwMode="auto">
                          <a:xfrm>
                            <a:off x="5035" y="739"/>
                            <a:ext cx="86"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3"/>
                        <wps:cNvSpPr>
                          <a:spLocks noChangeArrowheads="1"/>
                        </wps:cNvSpPr>
                        <wps:spPr bwMode="auto">
                          <a:xfrm>
                            <a:off x="5035" y="739"/>
                            <a:ext cx="86" cy="17"/>
                          </a:xfrm>
                          <a:prstGeom prst="rect">
                            <a:avLst/>
                          </a:prstGeom>
                          <a:noFill/>
                          <a:ln w="17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A62D522" id="Group 82" o:spid="_x0000_s1026" style="position:absolute;margin-left:251.7pt;margin-top:36.9pt;width:4.4pt;height:1pt;z-index:-251649536;mso-wrap-distance-left:0;mso-wrap-distance-right:0;mso-position-horizontal-relative:page" coordorigin="5034,738" coordsize="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WlXQMAANIJAAAOAAAAZHJzL2Uyb0RvYy54bWzcVttu2zgQfV+g/0DwXdElki0JUYrUsoMF&#10;0gt6+QBaoiSiEqmSdJS02H/fISk7doJiuylQoNWDTGrI4Zkzc8a8eHk39OiWSsUEL3B4FmBEeSVq&#10;xtsCf/q48VKMlCa8Jr3gtMD3VOGXly/+upjGnEaiE31NJQInXOXTWOBO6zH3fVV1dCDqTIyUg7ER&#10;ciAaprL1a0km8D70fhQEC38Ssh6lqKhS8LV0Rnxp/TcNrfTbplFUo77AgE3bt7TvrXn7lxckbyUZ&#10;O1bNMMgzUAyEcTj04KokmqCdZE9cDaySQolGn1Vi8EXTsIraGCCaMHgUzbUUu9HG0uZTOx5oAmof&#10;8fRst9Wb23cSsbrAGWSKkwFyZI9FaWTImcY2hzXXcvwwvpMuQhjeiOqzArP/2G7mrVuMttNrUYM/&#10;stPCknPXyMG4gLDRnc3B/SEH9E6jCj4mSZpCoiqwhNEymDNUdZBGsycJzmOMwLg8T13yqm49b00h&#10;ArMvspt8krvzLMYZkwkICk09cKl+jssPHRmpTZEyPO25zPZcvocKJLztKUpjx6ddtydTOSYRF6sO&#10;ltErKcXUUVIDrNCsB/BHG8xEQR7+k1qgKZlpyhxNe37TxUzu0rrfk0TyUSp9TcWAzKDAEoDbpJHb&#10;G6UNkoclJodK9KzesL63E9luV71Et8TIzD6z95NlPTeLuTDbnEf3BbDBGcZmUFrZfMvCKA5eRZm3&#10;WaRLL97EiZctg9QLwuxVtgjiLC43/xiAYZx3rK4pv2Gc7iUcxj+W1rmZOPFZEaMJpJBEiY39BL36&#10;sSAHpqGj9WwocHpgguQmqWteQ9gk14T1buyfwrcsAwf7X8uKLQGTdVe8W1HfQwVIAUkCoUDvhUEn&#10;5FeMJuhjBVZfdkRSjPq/OVRRFsaxaXx2EidLEAeSx5btsYXwClwVWGPkhivtmuVulKzt4KTQEsPF&#10;FYi6YbYwTFU6VHO9gr5+kdBCaBBz1zpS2rkpvhPhQL3+tko76IXkPTflGS4Xi2eXp1F3SVTntGoL&#10;3DWI/1m3gGUW7FPpBtk6XaexF0eLtRcHZeldbVaxt9iEy6Q8L1erMjyVrmkIPy9dg+f7it3Y52lb&#10;OpKga2fQ6P4QCdp/Prg42HYyX3LMzeR4biX7cBW7/BcAAP//AwBQSwMEFAAGAAgAAAAhADJhTsDg&#10;AAAACQEAAA8AAABkcnMvZG93bnJldi54bWxMj01Lw0AQhu+C/2EZwZvdfBgtMZtSinoqQltBvG2z&#10;0yQ0Oxuy2yT9944nPc7MwzvPW6xm24kRB986UhAvIhBIlTMt1Qo+D28PSxA+aDK6c4QKruhhVd7e&#10;FDo3bqIdjvtQCw4hn2sFTQh9LqWvGrTaL1yPxLeTG6wOPA61NIOeONx2MomiJ2l1S/yh0T1uGqzO&#10;+4tV8D7paZ3Gr+P2fNpcvw/Zx9c2RqXu7+b1C4iAc/iD4Vef1aFkp6O7kPGiU5BF6SOjCp5TrsBA&#10;FicJiCMvsiXIspD/G5Q/AAAA//8DAFBLAQItABQABgAIAAAAIQC2gziS/gAAAOEBAAATAAAAAAAA&#10;AAAAAAAAAAAAAABbQ29udGVudF9UeXBlc10ueG1sUEsBAi0AFAAGAAgAAAAhADj9If/WAAAAlAEA&#10;AAsAAAAAAAAAAAAAAAAALwEAAF9yZWxzLy5yZWxzUEsBAi0AFAAGAAgAAAAhAPWkJaVdAwAA0gkA&#10;AA4AAAAAAAAAAAAAAAAALgIAAGRycy9lMm9Eb2MueG1sUEsBAi0AFAAGAAgAAAAhADJhTsDgAAAA&#10;CQEAAA8AAAAAAAAAAAAAAAAAtwUAAGRycy9kb3ducmV2LnhtbFBLBQYAAAAABAAEAPMAAADEBgAA&#10;AAA=&#10;">
                <v:rect id="Rectangle 84" o:spid="_x0000_s1027" style="position:absolute;left:5035;top:739;width:8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83" o:spid="_x0000_s1028" style="position:absolute;left:5035;top:739;width:8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DwwAAANwAAAAPAAAAZHJzL2Rvd25yZXYueG1sRI9Ba8Mw&#10;DIXvg/4Ho8Fuq7MMxkjrltJS1lNgWS+9iVhzwmI52G6T/vvpMNhN4j2992m9nf2gbhRTH9jAy7IA&#10;RdwG27MzcP46Pr+DShnZ4hCYDNwpwXazeFhjZcPEn3RrslMSwqlCA13OY6V1ajvymJZhJBbtO0SP&#10;WdbotI04SbgfdFkUb9pjz9LQ4Uj7jtqf5uoNDLE8xANfL+71o6ndvTxNdR2MeXqcdytQmeb8b/67&#10;PlnBLwRfnpEJ9OYXAAD//wMAUEsBAi0AFAAGAAgAAAAhANvh9svuAAAAhQEAABMAAAAAAAAAAAAA&#10;AAAAAAAAAFtDb250ZW50X1R5cGVzXS54bWxQSwECLQAUAAYACAAAACEAWvQsW78AAAAVAQAACwAA&#10;AAAAAAAAAAAAAAAfAQAAX3JlbHMvLnJlbHNQSwECLQAUAAYACAAAACEASvlug8MAAADcAAAADwAA&#10;AAAAAAAAAAAAAAAHAgAAZHJzL2Rvd25yZXYueG1sUEsFBgAAAAADAAMAtwAAAPcCAAAAAA==&#10;" filled="f" strokeweight=".04906mm"/>
                <w10:wrap type="topAndBottom" anchorx="page"/>
              </v:group>
            </w:pict>
          </mc:Fallback>
        </mc:AlternateContent>
      </w:r>
      <w:r>
        <w:rPr>
          <w:noProof/>
          <w:lang w:bidi="ar-SA"/>
        </w:rPr>
        <w:drawing>
          <wp:anchor distT="0" distB="0" distL="0" distR="0" simplePos="0" relativeHeight="251642368" behindDoc="0" locked="0" layoutInCell="1" allowOverlap="1">
            <wp:simplePos x="0" y="0"/>
            <wp:positionH relativeFrom="page">
              <wp:posOffset>3299995</wp:posOffset>
            </wp:positionH>
            <wp:positionV relativeFrom="paragraph">
              <wp:posOffset>429804</wp:posOffset>
            </wp:positionV>
            <wp:extent cx="98615" cy="9525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98615" cy="95250"/>
                    </a:xfrm>
                    <a:prstGeom prst="rect">
                      <a:avLst/>
                    </a:prstGeom>
                  </pic:spPr>
                </pic:pic>
              </a:graphicData>
            </a:graphic>
          </wp:anchor>
        </w:drawing>
      </w:r>
      <w:r w:rsidR="00FE7802">
        <w:rPr>
          <w:noProof/>
          <w:lang w:bidi="ar-SA"/>
        </w:rPr>
        <mc:AlternateContent>
          <mc:Choice Requires="wpg">
            <w:drawing>
              <wp:anchor distT="0" distB="0" distL="0" distR="0" simplePos="0" relativeHeight="251667968" behindDoc="1" locked="0" layoutInCell="1" allowOverlap="1">
                <wp:simplePos x="0" y="0"/>
                <wp:positionH relativeFrom="page">
                  <wp:posOffset>3456940</wp:posOffset>
                </wp:positionH>
                <wp:positionV relativeFrom="paragraph">
                  <wp:posOffset>588010</wp:posOffset>
                </wp:positionV>
                <wp:extent cx="195580" cy="40640"/>
                <wp:effectExtent l="8890" t="22225" r="24130" b="22860"/>
                <wp:wrapTopAndBottom/>
                <wp:docPr id="9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40640"/>
                          <a:chOff x="5444" y="926"/>
                          <a:chExt cx="308" cy="64"/>
                        </a:xfrm>
                      </wpg:grpSpPr>
                      <wps:wsp>
                        <wps:cNvPr id="95" name="Line 81"/>
                        <wps:cNvCnPr>
                          <a:cxnSpLocks noChangeShapeType="1"/>
                        </wps:cNvCnPr>
                        <wps:spPr bwMode="auto">
                          <a:xfrm>
                            <a:off x="5673" y="947"/>
                            <a:ext cx="0" cy="0"/>
                          </a:xfrm>
                          <a:prstGeom prst="line">
                            <a:avLst/>
                          </a:prstGeom>
                          <a:noFill/>
                          <a:ln w="90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80"/>
                        <wps:cNvSpPr>
                          <a:spLocks/>
                        </wps:cNvSpPr>
                        <wps:spPr bwMode="auto">
                          <a:xfrm>
                            <a:off x="5646" y="927"/>
                            <a:ext cx="104" cy="61"/>
                          </a:xfrm>
                          <a:custGeom>
                            <a:avLst/>
                            <a:gdLst>
                              <a:gd name="T0" fmla="+- 0 5647 5647"/>
                              <a:gd name="T1" fmla="*/ T0 w 104"/>
                              <a:gd name="T2" fmla="+- 0 928 928"/>
                              <a:gd name="T3" fmla="*/ 928 h 61"/>
                              <a:gd name="T4" fmla="+- 0 5651 5647"/>
                              <a:gd name="T5" fmla="*/ T4 w 104"/>
                              <a:gd name="T6" fmla="+- 0 932 928"/>
                              <a:gd name="T7" fmla="*/ 932 h 61"/>
                              <a:gd name="T8" fmla="+- 0 5656 5647"/>
                              <a:gd name="T9" fmla="*/ T8 w 104"/>
                              <a:gd name="T10" fmla="+- 0 942 928"/>
                              <a:gd name="T11" fmla="*/ 942 h 61"/>
                              <a:gd name="T12" fmla="+- 0 5656 5647"/>
                              <a:gd name="T13" fmla="*/ T12 w 104"/>
                              <a:gd name="T14" fmla="+- 0 972 928"/>
                              <a:gd name="T15" fmla="*/ 972 h 61"/>
                              <a:gd name="T16" fmla="+- 0 5654 5647"/>
                              <a:gd name="T17" fmla="*/ T16 w 104"/>
                              <a:gd name="T18" fmla="+- 0 984 928"/>
                              <a:gd name="T19" fmla="*/ 984 h 61"/>
                              <a:gd name="T20" fmla="+- 0 5647 5647"/>
                              <a:gd name="T21" fmla="*/ T20 w 104"/>
                              <a:gd name="T22" fmla="+- 0 988 928"/>
                              <a:gd name="T23" fmla="*/ 988 h 61"/>
                              <a:gd name="T24" fmla="+- 0 5750 5647"/>
                              <a:gd name="T25" fmla="*/ T24 w 104"/>
                              <a:gd name="T26" fmla="+- 0 956 928"/>
                              <a:gd name="T27" fmla="*/ 956 h 61"/>
                              <a:gd name="T28" fmla="+- 0 5647 5647"/>
                              <a:gd name="T29" fmla="*/ T28 w 104"/>
                              <a:gd name="T30" fmla="+- 0 928 928"/>
                              <a:gd name="T31" fmla="*/ 928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61">
                                <a:moveTo>
                                  <a:pt x="0" y="0"/>
                                </a:moveTo>
                                <a:lnTo>
                                  <a:pt x="4" y="4"/>
                                </a:lnTo>
                                <a:lnTo>
                                  <a:pt x="9" y="14"/>
                                </a:lnTo>
                                <a:lnTo>
                                  <a:pt x="9" y="44"/>
                                </a:lnTo>
                                <a:lnTo>
                                  <a:pt x="7" y="56"/>
                                </a:lnTo>
                                <a:lnTo>
                                  <a:pt x="0" y="60"/>
                                </a:lnTo>
                                <a:lnTo>
                                  <a:pt x="103"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9"/>
                        <wps:cNvSpPr>
                          <a:spLocks/>
                        </wps:cNvSpPr>
                        <wps:spPr bwMode="auto">
                          <a:xfrm>
                            <a:off x="5646" y="927"/>
                            <a:ext cx="104" cy="61"/>
                          </a:xfrm>
                          <a:custGeom>
                            <a:avLst/>
                            <a:gdLst>
                              <a:gd name="T0" fmla="+- 0 5647 5647"/>
                              <a:gd name="T1" fmla="*/ T0 w 104"/>
                              <a:gd name="T2" fmla="+- 0 988 928"/>
                              <a:gd name="T3" fmla="*/ 988 h 61"/>
                              <a:gd name="T4" fmla="+- 0 5654 5647"/>
                              <a:gd name="T5" fmla="*/ T4 w 104"/>
                              <a:gd name="T6" fmla="+- 0 984 928"/>
                              <a:gd name="T7" fmla="*/ 984 h 61"/>
                              <a:gd name="T8" fmla="+- 0 5656 5647"/>
                              <a:gd name="T9" fmla="*/ T8 w 104"/>
                              <a:gd name="T10" fmla="+- 0 972 928"/>
                              <a:gd name="T11" fmla="*/ 972 h 61"/>
                              <a:gd name="T12" fmla="+- 0 5656 5647"/>
                              <a:gd name="T13" fmla="*/ T12 w 104"/>
                              <a:gd name="T14" fmla="+- 0 958 928"/>
                              <a:gd name="T15" fmla="*/ 958 h 61"/>
                              <a:gd name="T16" fmla="+- 0 5656 5647"/>
                              <a:gd name="T17" fmla="*/ T16 w 104"/>
                              <a:gd name="T18" fmla="+- 0 942 928"/>
                              <a:gd name="T19" fmla="*/ 942 h 61"/>
                              <a:gd name="T20" fmla="+- 0 5651 5647"/>
                              <a:gd name="T21" fmla="*/ T20 w 104"/>
                              <a:gd name="T22" fmla="+- 0 932 928"/>
                              <a:gd name="T23" fmla="*/ 932 h 61"/>
                              <a:gd name="T24" fmla="+- 0 5647 5647"/>
                              <a:gd name="T25" fmla="*/ T24 w 104"/>
                              <a:gd name="T26" fmla="+- 0 928 928"/>
                              <a:gd name="T27" fmla="*/ 928 h 61"/>
                              <a:gd name="T28" fmla="+- 0 5750 5647"/>
                              <a:gd name="T29" fmla="*/ T28 w 104"/>
                              <a:gd name="T30" fmla="+- 0 956 928"/>
                              <a:gd name="T31" fmla="*/ 956 h 61"/>
                              <a:gd name="T32" fmla="+- 0 5647 5647"/>
                              <a:gd name="T33" fmla="*/ T32 w 104"/>
                              <a:gd name="T34" fmla="+- 0 988 928"/>
                              <a:gd name="T35" fmla="*/ 98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61">
                                <a:moveTo>
                                  <a:pt x="0" y="60"/>
                                </a:moveTo>
                                <a:lnTo>
                                  <a:pt x="7" y="56"/>
                                </a:lnTo>
                                <a:lnTo>
                                  <a:pt x="9" y="44"/>
                                </a:lnTo>
                                <a:lnTo>
                                  <a:pt x="9" y="30"/>
                                </a:lnTo>
                                <a:lnTo>
                                  <a:pt x="9" y="14"/>
                                </a:lnTo>
                                <a:lnTo>
                                  <a:pt x="4" y="4"/>
                                </a:lnTo>
                                <a:lnTo>
                                  <a:pt x="0" y="0"/>
                                </a:lnTo>
                                <a:lnTo>
                                  <a:pt x="103" y="28"/>
                                </a:lnTo>
                                <a:lnTo>
                                  <a:pt x="0" y="60"/>
                                </a:lnTo>
                                <a:close/>
                              </a:path>
                            </a:pathLst>
                          </a:custGeom>
                          <a:noFill/>
                          <a:ln w="17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E1434B" id="Group 78" o:spid="_x0000_s1026" style="position:absolute;margin-left:272.2pt;margin-top:46.3pt;width:15.4pt;height:3.2pt;z-index:-251648512;mso-wrap-distance-left:0;mso-wrap-distance-right:0;mso-position-horizontal-relative:page" coordorigin="5444,926" coordsize="3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yvhQYAAO0cAAAOAAAAZHJzL2Uyb0RvYy54bWzsWe1uo0YU/V+p7zDiZyuvAQM21jqrXTte&#10;VUrblZY+wASwQcUMHUictOq7994ZhgwsEzvudltVGykGey6XM+d+cK79+s3DoSD3Ka9zVq4s55Vt&#10;kbSMWZKX+5X1S7SdLCxSN7RMaMHKdGU9prX15urbb14fq2XqsowVScoJOCnr5bFaWVnTVMvptI6z&#10;9EDrV6xKS1jcMX6gDbzl+2nC6RG8H4qpa9vB9Mh4UnEWp3UNn27konUl/O92adz8vNvVaUOKlQXY&#10;GvHKxestvk6vXtPlntMqy+MWBr0AxYHmJdy0c7WhDSV3PP/E1SGPOavZrnkVs8OU7XZ5nIo9wG4c&#10;e7Cb95zdVWIv++VxX3U0AbUDni52G/90/4GTPFlZoWeRkh4gRuK2ZL5Aco7Vfgk273n1sfrA5Q7h&#10;9IbFv9awPB2u4/u9NCa3xx9ZAv7oXcMEOQ87fkAXsG3yIGLw2MUgfWhIDB86oe8vIFIxLHl24LUh&#10;ijOII17kex4AhcXQDWT04uy6vXZmQ7bhhYGHS1O6lHcUKFtUuCVItfqJzfrvsfkxo1UqglQjU4pN&#10;X7F5k5cpWTiSTGGyLiWT8UPZMklKts5ouU+Fs+ixAtbEFYBcuwTf1BCGk8z6wXwmSfLmkiRFb8us&#10;YLXjhy4rXjfvU3YgeLKyCsAsIkbvb+pGUqlMMIAl2+ZFAZ/TZVGSIwQDkldcULMiT3AR12q+v10X&#10;nNxTrD7x18alZ4aeN7TOpJ1YkqAh/ctE3CVLaXLdnjc0L+Q5bKAo8UawO8DZnsm6+yO0w+vF9cKb&#10;eG5wPfHszWbydrv2JsHWmfub2Wa93jh/ImbHW2Z5kqQlwlY9wPHOy4q2G8nq7bpAx8+0713kJIBV&#10;RwFaxBjDKlPzliWPHzhy3ibql8rYQGXslqcpdlwCdQg42hRU9V/rxS+SU668IDk9uJWo4EFyOjaU&#10;tqhfmfyqfukyvpP5iSFWOQnNNmmjvk/a1hVBfu8OBbTw7yfEJn7gzcWLzKcnM0eZfTclkU2OBG8t&#10;Mu3JxlU2wlXoLgj8D42gzOT9wBGaZCQQ2BGcwgSb6mHynVFM0DE6V5E3jgmI01yFM3cM01wZISYw&#10;GcMEjVJz5Ad+MIopVGbI02IcE1S+7iv0RkE5OuVoM4bK6XNuhOXotEeOawDWJz6cjwPTeUebUWB9&#10;4gGYN8qXo3MfOYEBWJ/9cOGNhdHRyUebMWBun3xjwrs6/ZFrSvk+/+FiNOddnX20GQXWJ9+f+7Ic&#10;hwXk6vRHriHv4VnfyzFI15FidHX2Q7AZBdYn38yYTn8EpT3aJGZ9/k1dQmdfbxPwBOuaGM3ksxa6&#10;3UPZNjY4I6ALUCVh66tYjRooAnfQP6MZkgkuwApXDcZAMBqLXnvSGDaNxlCt57jGOhTm/nnmEB9h&#10;Hp5ljjmL5pBv54DBTBLm5+3Ubbc6621VEtSyz2F8GA4O3CIwONwiIogHbTBo6hSVkHiGZSBBHRGx&#10;A7tPIyYMmoHmhVs9rRalbgW1AztRIlatqWMlPEn4zjlGoJglgcqDOkpPMiq+kNMASi2qozSCPAdI&#10;gRKOalEdpZFjy4SQz8kTvoau4oLVqcSJvIrM7gjGuGgaoKcfz5SZUipq0uw58ei4nv3ODSfbYDGf&#10;eFvPn4RzezGxnfBdGNhe6G22ffEoZL6cY0HzXSoehZb2IZMxYy7Z5GnJ3MldRKyEqDqKZB4VpIQz&#10;GAwgC2DYh5OM8d8tcoTBeWXVv91Rnlqk+KGEWSp0PBjaSCPeeP4cn1BcX7nVV2gZg6uV1VjQ5/B0&#10;3cjp/K7i+T6DO8k6KtlbmCJ3uRhGUGpKmQy4v7BKhmKRU3Knkueim31VySi4DYrhHMEw0AsmhdWT&#10;Cwa1MBAL4/KqpxUM6mooFT6jSjaI0Z5QMInRvkr7zCrZH9V8js57CDZj0srpE28GpnN/tko2zBW6&#10;TDPNFZ+oZMMIdplKHp/C+irZMIa5w6w3zKuXqeTxkbWvkg0zKzzBdcFtlu86/Wer5HH5DkqsvScO&#10;rgb5Phsmv4Gxmd5zIqB/XL73+Te1r17yawMPqJKv8t00d/wb8t04BGE64HAw600qqCq7WesfU/ud&#10;aDbJ/bMEuNT7J6S8NIKh9Dm9L41OTA5QGCdHEDkTPH+zF40EHVNqrHjJTNApe/WltDMPwouF9P/v&#10;S2nzOLEVf23OaGYXf3v93x8WYGwQv6mJwaf9/Q9/tNPfi+Hi6VfKq78AAAD//wMAUEsDBBQABgAI&#10;AAAAIQDYeAix4QAAAAkBAAAPAAAAZHJzL2Rvd25yZXYueG1sTI/BToNAEIbvJr7DZky82QWE2iJL&#10;0zTqqWlia9J428IUSNlZwm6Bvr3jSY8z8+Wf789Wk2nFgL1rLCkIZwEIpMKWDVUKvg7vTwsQzmsq&#10;dWsJFdzQwSq/v8t0WtqRPnHY+0pwCLlUK6i971IpXVGj0W5mOyS+nW1vtOexr2TZ65HDTSujIJhL&#10;oxviD7XucFNjcdlfjYKPUY/r5/Bt2F7Om9v3IdkdtyEq9fgwrV9BeJz8Hwy/+qwOOTud7JVKJ1oF&#10;SRzHjCpYRnMQDCQvSQTixItlADLP5P8G+Q8AAAD//wMAUEsBAi0AFAAGAAgAAAAhALaDOJL+AAAA&#10;4QEAABMAAAAAAAAAAAAAAAAAAAAAAFtDb250ZW50X1R5cGVzXS54bWxQSwECLQAUAAYACAAAACEA&#10;OP0h/9YAAACUAQAACwAAAAAAAAAAAAAAAAAvAQAAX3JlbHMvLnJlbHNQSwECLQAUAAYACAAAACEA&#10;VPc8r4UGAADtHAAADgAAAAAAAAAAAAAAAAAuAgAAZHJzL2Uyb0RvYy54bWxQSwECLQAUAAYACAAA&#10;ACEA2HgIseEAAAAJAQAADwAAAAAAAAAAAAAAAADfCAAAZHJzL2Rvd25yZXYueG1sUEsFBgAAAAAE&#10;AAQA8wAAAO0JAAAAAA==&#10;">
                <v:line id="Line 81" o:spid="_x0000_s1027" style="position:absolute;visibility:visible;mso-wrap-style:square" from="5673,947" to="56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YgwgAAANsAAAAPAAAAZHJzL2Rvd25yZXYueG1sRI9fa8Iw&#10;FMXfBb9DuIJvM1XQaWcUKSg+OhVkb3fNXVtsbmoTa/z2y2Dg4+H8+XGW62Bq0VHrKssKxqMEBHFu&#10;dcWFgvNp+zYH4TyyxtoyKXiSg/Wq31tiqu2DP6k7+kLEEXYpKii9b1IpXV6SQTeyDXH0fmxr0EfZ&#10;FlK3+IjjppaTJJlJgxVHQokNZSXl1+PdRO7mMFvcL4dd8h6+v27zTGbBdUoNB2HzAcJT8K/wf3uv&#10;FSym8Pcl/gC5+gUAAP//AwBQSwECLQAUAAYACAAAACEA2+H2y+4AAACFAQAAEwAAAAAAAAAAAAAA&#10;AAAAAAAAW0NvbnRlbnRfVHlwZXNdLnhtbFBLAQItABQABgAIAAAAIQBa9CxbvwAAABUBAAALAAAA&#10;AAAAAAAAAAAAAB8BAABfcmVscy8ucmVsc1BLAQItABQABgAIAAAAIQCJfOYgwgAAANsAAAAPAAAA&#10;AAAAAAAAAAAAAAcCAABkcnMvZG93bnJldi54bWxQSwUGAAAAAAMAAwC3AAAA9gIAAAAA&#10;" strokeweight=".25028mm"/>
                <v:shape id="Freeform 80" o:spid="_x0000_s1028" style="position:absolute;left:5646;top:927;width:104;height:61;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TxgAAANsAAAAPAAAAZHJzL2Rvd25yZXYueG1sRI9Pa8JA&#10;FMTvgt9heUIvRTctVGPqKlKwtKD499LbI/uSDc2+TbOrpt++KxQ8DjPzG2a26GwtLtT6yrGCp1EC&#10;gjh3uuJSwem4GqYgfEDWWDsmBb/kYTHv92aYaXflPV0OoRQRwj5DBSaEJpPS54Ys+pFriKNXuNZi&#10;iLItpW7xGuG2ls9JMpYWK44LBht6M5R/H85WgU4n5+1qac1Pje9f693jZ7EpXpR6GHTLVxCBunAP&#10;/7c/tILpGG5f4g+Q8z8AAAD//wMAUEsBAi0AFAAGAAgAAAAhANvh9svuAAAAhQEAABMAAAAAAAAA&#10;AAAAAAAAAAAAAFtDb250ZW50X1R5cGVzXS54bWxQSwECLQAUAAYACAAAACEAWvQsW78AAAAVAQAA&#10;CwAAAAAAAAAAAAAAAAAfAQAAX3JlbHMvLnJlbHNQSwECLQAUAAYACAAAACEAksEl08YAAADbAAAA&#10;DwAAAAAAAAAAAAAAAAAHAgAAZHJzL2Rvd25yZXYueG1sUEsFBgAAAAADAAMAtwAAAPoCAAAAAA==&#10;" path="m,l4,4,9,14r,30l7,56,,60,103,28,,xe" fillcolor="black" stroked="f">
                  <v:path arrowok="t" o:connecttype="custom" o:connectlocs="0,928;4,932;9,942;9,972;7,984;0,988;103,956;0,928" o:connectangles="0,0,0,0,0,0,0,0"/>
                </v:shape>
                <v:shape id="Freeform 79" o:spid="_x0000_s1029" style="position:absolute;left:5646;top:927;width:104;height:61;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oAwgAAANsAAAAPAAAAZHJzL2Rvd25yZXYueG1sRI9Li8Iw&#10;FIX3wvyHcAfc2VQX6nSMIg6CGxdq3d9pbh9jc1OaTK3+eiMILg/n8XEWq97UoqPWVZYVjKMYBHFm&#10;dcWFgvS0Hc1BOI+ssbZMCm7kYLX8GCww0fbKB+qOvhBhhF2CCkrvm0RKl5Vk0EW2IQ5ebluDPsi2&#10;kLrFaxg3tZzE8VQarDgQSmxoU1J2Of6bAJls0k6m3X6f/5wPmc3vv5fZn1LDz379DcJT79/hV3un&#10;FXzN4Pkl/AC5fAAAAP//AwBQSwECLQAUAAYACAAAACEA2+H2y+4AAACFAQAAEwAAAAAAAAAAAAAA&#10;AAAAAAAAW0NvbnRlbnRfVHlwZXNdLnhtbFBLAQItABQABgAIAAAAIQBa9CxbvwAAABUBAAALAAAA&#10;AAAAAAAAAAAAAB8BAABfcmVscy8ucmVsc1BLAQItABQABgAIAAAAIQAHkMoAwgAAANsAAAAPAAAA&#10;AAAAAAAAAAAAAAcCAABkcnMvZG93bnJldi54bWxQSwUGAAAAAAMAAwC3AAAA9gIAAAAA&#10;" path="m,60l7,56,9,44,9,30,9,14,4,4,,,103,28,,60xe" filled="f" strokeweight=".04914mm">
                  <v:path arrowok="t" o:connecttype="custom" o:connectlocs="0,988;7,984;9,972;9,958;9,942;4,932;0,928;103,956;0,988" o:connectangles="0,0,0,0,0,0,0,0,0"/>
                </v:shape>
                <w10:wrap type="topAndBottom" anchorx="page"/>
              </v:group>
            </w:pict>
          </mc:Fallback>
        </mc:AlternateContent>
      </w:r>
    </w:p>
    <w:p w:rsidR="003D7045" w:rsidRDefault="003D7045">
      <w:pPr>
        <w:pStyle w:val="Plattetekst"/>
        <w:rPr>
          <w:sz w:val="26"/>
        </w:rPr>
      </w:pPr>
    </w:p>
    <w:p w:rsidR="003D7045" w:rsidRDefault="003D7045">
      <w:pPr>
        <w:pStyle w:val="Plattetekst"/>
        <w:spacing w:before="10"/>
        <w:rPr>
          <w:sz w:val="38"/>
        </w:rPr>
      </w:pPr>
    </w:p>
    <w:p w:rsidR="003D7045" w:rsidRDefault="005B713D">
      <w:pPr>
        <w:pStyle w:val="Plattetekst"/>
        <w:spacing w:line="261" w:lineRule="auto"/>
        <w:ind w:left="1278" w:right="1026"/>
      </w:pPr>
      <w:r>
        <w:rPr>
          <w:noProof/>
          <w:lang w:bidi="ar-SA"/>
        </w:rPr>
        <w:drawing>
          <wp:anchor distT="0" distB="0" distL="0" distR="0" simplePos="0" relativeHeight="251652608" behindDoc="0" locked="0" layoutInCell="1" allowOverlap="1">
            <wp:simplePos x="0" y="0"/>
            <wp:positionH relativeFrom="page">
              <wp:posOffset>3296951</wp:posOffset>
            </wp:positionH>
            <wp:positionV relativeFrom="paragraph">
              <wp:posOffset>-712638</wp:posOffset>
            </wp:positionV>
            <wp:extent cx="97305" cy="9410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97305" cy="94106"/>
                    </a:xfrm>
                    <a:prstGeom prst="rect">
                      <a:avLst/>
                    </a:prstGeom>
                  </pic:spPr>
                </pic:pic>
              </a:graphicData>
            </a:graphic>
          </wp:anchor>
        </w:drawing>
      </w:r>
      <w:r w:rsidR="00FE7802">
        <w:rPr>
          <w:noProof/>
          <w:lang w:bidi="ar-SA"/>
        </w:rPr>
        <mc:AlternateContent>
          <mc:Choice Requires="wpg">
            <w:drawing>
              <wp:anchor distT="0" distB="0" distL="114300" distR="114300" simplePos="0" relativeHeight="251653632" behindDoc="0" locked="0" layoutInCell="1" allowOverlap="1">
                <wp:simplePos x="0" y="0"/>
                <wp:positionH relativeFrom="page">
                  <wp:posOffset>3193415</wp:posOffset>
                </wp:positionH>
                <wp:positionV relativeFrom="paragraph">
                  <wp:posOffset>-673735</wp:posOffset>
                </wp:positionV>
                <wp:extent cx="54610" cy="12700"/>
                <wp:effectExtent l="12065" t="9525" r="9525" b="6350"/>
                <wp:wrapNone/>
                <wp:docPr id="9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700"/>
                          <a:chOff x="5029" y="-1061"/>
                          <a:chExt cx="86" cy="20"/>
                        </a:xfrm>
                      </wpg:grpSpPr>
                      <wps:wsp>
                        <wps:cNvPr id="92" name="Rectangle 77"/>
                        <wps:cNvSpPr>
                          <a:spLocks noChangeArrowheads="1"/>
                        </wps:cNvSpPr>
                        <wps:spPr bwMode="auto">
                          <a:xfrm>
                            <a:off x="5030" y="-1060"/>
                            <a:ext cx="8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6"/>
                        <wps:cNvSpPr>
                          <a:spLocks noChangeArrowheads="1"/>
                        </wps:cNvSpPr>
                        <wps:spPr bwMode="auto">
                          <a:xfrm>
                            <a:off x="5030" y="-1060"/>
                            <a:ext cx="83" cy="17"/>
                          </a:xfrm>
                          <a:prstGeom prst="rect">
                            <a:avLst/>
                          </a:prstGeom>
                          <a:noFill/>
                          <a:ln w="17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69148D" id="Group 75" o:spid="_x0000_s1026" style="position:absolute;margin-left:251.45pt;margin-top:-53.05pt;width:4.3pt;height:1pt;z-index:251653632;mso-position-horizontal-relative:page" coordorigin="5029,-1061" coordsize="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xVwMAANcJAAAOAAAAZHJzL2Uyb0RvYy54bWzcVttu2zgQfS+w/0DwXdElulhClCK17KBA&#10;ekEvH0BLlESsRGpJOkpa7L/vkJQdJ0Gx3RTYh+pBJjXk8MyZOWNevL4bB3RLpWKClzg8CzCivBYN&#10;412Jv37ZeiuMlCa8IYPgtMT3VOHXl3+8upingkaiF0NDJQInXBXzVOJe66nwfVX3dCTqTEyUg7EV&#10;ciQaprLzG0lm8D4OfhQEqT8L2UxS1FQp+Fo5I760/tuW1vpD2yqq0VBiwKbtW9r3zrz9ywtSdJJM&#10;PasXGOQFKEbCOBx6dFURTdBesmeuRlZLoUSrz2ox+qJtWU1tDBBNGDyJ5lqK/WRj6Yq5m440AbVP&#10;eHqx2/r97UeJWFPiPMSIkxFyZI9FWWLImaeugDXXcvo8fZQuQhjeiPpPBWb/qd3MO7cY7eZ3ogF/&#10;ZK+FJeeulaNxAWGjO5uD+2MO6J1GNXxM4jSERNVgCaMsWDJU95BGsycJohwjMHphkIYufXW/WTav&#10;Urczstt8UrgTLcoFlQkJSk09sKl+jc3PPZmoTZIyTB3YjA5sfoIaJLwbKMoyx6hdd6BTOS4RF+se&#10;ltErKcXcU9IALBsfgD/ZYCYKMvGv5CbBOdC4ELWweOB4db4QbAEdaSLFJJW+pmJEZlBiCdBt4sjt&#10;jdIm3Q9LTB6VGFizZcNgJ7LbrQeJbomRmn1MuLDl0bKBm8VcmG3O7L4ANjjD2AxKK53veRjFwZso&#10;97bpKvPibZx4eRasvCDM3+RpEOdxtf3bAAzjomdNQ/kN4/Qg4zD+ucQuDcUJ0AoZzSCHJEps7I/Q&#10;q58LcmQautrAxhKvjkyQwqR1wxsImxSasMGN/cfwLWXAweHXsmKLwOTdle9ONPdQA1JAkiDL0H9h&#10;0Av5DaMZelmJ1V97IilGw1sOdZSHcWyan53ESQbyQPLUsju1EF6DqxJrjNxwrV3D3E+SdT2cFFpi&#10;uLgCYbfMFoapS4cKcC8K+7+kBtXsGteJ1NLfTGpHwZBi4KY+wyxNX1yfRt4VUb0Tq61w10r/Y+EC&#10;lkWxz7Ub5JvVZhV7cZRuvDioKu9qu469dBtmSXVerddV+Fi7piP8unYNnh9Ldmuf533pRIOun0Hb&#10;+k00aP/84PZg+8ly0zHXk9O51ezDfezyHwAAAP//AwBQSwMEFAAGAAgAAAAhAHxtMdjiAAAADQEA&#10;AA8AAABkcnMvZG93bnJldi54bWxMj8FOwzAMhu9IvENkJG5bkkEnKE2naQJOExIbEuLmtV5brXGq&#10;Jmu7tydwgaPtT7+/P1tNthUD9b5xbEDPFQjiwpUNVwY+9i+zBxA+IJfYOiYDF/Kwyq+vMkxLN/I7&#10;DbtQiRjCPkUDdQhdKqUvarLo564jjrej6y2GOPaVLHscY7ht5UKppbTYcPxQY0ebmorT7mwNvI44&#10;ru/087A9HTeXr33y9rnVZMztzbR+AhFoCn8w/OhHdcij08GdufSiNZCoxWNEDcy0WmoQEUm0TkAc&#10;flf3GmSeyf8t8m8AAAD//wMAUEsBAi0AFAAGAAgAAAAhALaDOJL+AAAA4QEAABMAAAAAAAAAAAAA&#10;AAAAAAAAAFtDb250ZW50X1R5cGVzXS54bWxQSwECLQAUAAYACAAAACEAOP0h/9YAAACUAQAACwAA&#10;AAAAAAAAAAAAAAAvAQAAX3JlbHMvLnJlbHNQSwECLQAUAAYACAAAACEAL/tL8VcDAADXCQAADgAA&#10;AAAAAAAAAAAAAAAuAgAAZHJzL2Uyb0RvYy54bWxQSwECLQAUAAYACAAAACEAfG0x2OIAAAANAQAA&#10;DwAAAAAAAAAAAAAAAACxBQAAZHJzL2Rvd25yZXYueG1sUEsFBgAAAAAEAAQA8wAAAMAGAAAAAA==&#10;">
                <v:rect id="Rectangle 77" o:spid="_x0000_s1027" style="position:absolute;left:5030;top:-1060;width:8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76" o:spid="_x0000_s1028" style="position:absolute;left:5030;top:-1060;width:8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jwgAAANsAAAAPAAAAZHJzL2Rvd25yZXYueG1sRI9Ba8JA&#10;FITvBf/D8gRvdWMEqamrFKXUU6BpL94e2ddNaPZt2F1N/PeuIHgcZuYbZrMbbScu5EPrWMFinoEg&#10;rp1u2Sj4/fl8fQMRIrLGzjEpuFKA3XbyssFCu4G/6VJFIxKEQ4EKmhj7QspQN2QxzF1PnLw/5y3G&#10;JL2R2uOQ4LaTeZatpMWW00KDPe0bqv+rs1XQ+fzgD3w+meVXVZprfhzK0ik1m44f7yAijfEZfrSP&#10;WsF6Cfcv6QfI7Q0AAP//AwBQSwECLQAUAAYACAAAACEA2+H2y+4AAACFAQAAEwAAAAAAAAAAAAAA&#10;AAAAAAAAW0NvbnRlbnRfVHlwZXNdLnhtbFBLAQItABQABgAIAAAAIQBa9CxbvwAAABUBAAALAAAA&#10;AAAAAAAAAAAAAB8BAABfcmVscy8ucmVsc1BLAQItABQABgAIAAAAIQDc/o2jwgAAANsAAAAPAAAA&#10;AAAAAAAAAAAAAAcCAABkcnMvZG93bnJldi54bWxQSwUGAAAAAAMAAwC3AAAA9gIAAAAA&#10;" filled="f" strokeweight=".04906mm"/>
                <w10:wrap anchorx="page"/>
              </v:group>
            </w:pict>
          </mc:Fallback>
        </mc:AlternateContent>
      </w:r>
      <w:r w:rsidR="00FE7802">
        <w:rPr>
          <w:noProof/>
          <w:lang w:bidi="ar-SA"/>
        </w:rPr>
        <mc:AlternateContent>
          <mc:Choice Requires="wpg">
            <w:drawing>
              <wp:anchor distT="0" distB="0" distL="114300" distR="114300" simplePos="0" relativeHeight="251655680" behindDoc="0" locked="0" layoutInCell="1" allowOverlap="1">
                <wp:simplePos x="0" y="0"/>
                <wp:positionH relativeFrom="page">
                  <wp:posOffset>5351145</wp:posOffset>
                </wp:positionH>
                <wp:positionV relativeFrom="paragraph">
                  <wp:posOffset>-852805</wp:posOffset>
                </wp:positionV>
                <wp:extent cx="63500" cy="95885"/>
                <wp:effectExtent l="17145" t="11430" r="14605" b="6985"/>
                <wp:wrapNone/>
                <wp:docPr id="8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95885"/>
                          <a:chOff x="8427" y="-1343"/>
                          <a:chExt cx="100" cy="151"/>
                        </a:xfrm>
                      </wpg:grpSpPr>
                      <wps:wsp>
                        <wps:cNvPr id="89" name="AutoShape 74"/>
                        <wps:cNvSpPr>
                          <a:spLocks/>
                        </wps:cNvSpPr>
                        <wps:spPr bwMode="auto">
                          <a:xfrm>
                            <a:off x="8428" y="-1342"/>
                            <a:ext cx="97" cy="148"/>
                          </a:xfrm>
                          <a:custGeom>
                            <a:avLst/>
                            <a:gdLst>
                              <a:gd name="T0" fmla="+- 0 8509 8429"/>
                              <a:gd name="T1" fmla="*/ T0 w 97"/>
                              <a:gd name="T2" fmla="+- 0 -1326 -1342"/>
                              <a:gd name="T3" fmla="*/ -1326 h 148"/>
                              <a:gd name="T4" fmla="+- 0 8476 8429"/>
                              <a:gd name="T5" fmla="*/ T4 w 97"/>
                              <a:gd name="T6" fmla="+- 0 -1326 -1342"/>
                              <a:gd name="T7" fmla="*/ -1326 h 148"/>
                              <a:gd name="T8" fmla="+- 0 8483 8429"/>
                              <a:gd name="T9" fmla="*/ T8 w 97"/>
                              <a:gd name="T10" fmla="+- 0 -1323 -1342"/>
                              <a:gd name="T11" fmla="*/ -1323 h 148"/>
                              <a:gd name="T12" fmla="+- 0 8490 8429"/>
                              <a:gd name="T13" fmla="*/ T12 w 97"/>
                              <a:gd name="T14" fmla="+- 0 -1316 -1342"/>
                              <a:gd name="T15" fmla="*/ -1316 h 148"/>
                              <a:gd name="T16" fmla="+- 0 8494 8429"/>
                              <a:gd name="T17" fmla="*/ T16 w 97"/>
                              <a:gd name="T18" fmla="+- 0 -1311 -1342"/>
                              <a:gd name="T19" fmla="*/ -1311 h 148"/>
                              <a:gd name="T20" fmla="+- 0 8497 8429"/>
                              <a:gd name="T21" fmla="*/ T20 w 97"/>
                              <a:gd name="T22" fmla="+- 0 -1304 -1342"/>
                              <a:gd name="T23" fmla="*/ -1304 h 148"/>
                              <a:gd name="T24" fmla="+- 0 8497 8429"/>
                              <a:gd name="T25" fmla="*/ T24 w 97"/>
                              <a:gd name="T26" fmla="+- 0 -1295 -1342"/>
                              <a:gd name="T27" fmla="*/ -1295 h 148"/>
                              <a:gd name="T28" fmla="+- 0 8494 8429"/>
                              <a:gd name="T29" fmla="*/ T28 w 97"/>
                              <a:gd name="T30" fmla="+- 0 -1276 -1342"/>
                              <a:gd name="T31" fmla="*/ -1276 h 148"/>
                              <a:gd name="T32" fmla="+- 0 8483 8429"/>
                              <a:gd name="T33" fmla="*/ T32 w 97"/>
                              <a:gd name="T34" fmla="+- 0 -1254 -1342"/>
                              <a:gd name="T35" fmla="*/ -1254 h 148"/>
                              <a:gd name="T36" fmla="+- 0 8462 8429"/>
                              <a:gd name="T37" fmla="*/ T36 w 97"/>
                              <a:gd name="T38" fmla="+- 0 -1229 -1342"/>
                              <a:gd name="T39" fmla="*/ -1229 h 148"/>
                              <a:gd name="T40" fmla="+- 0 8429 8429"/>
                              <a:gd name="T41" fmla="*/ T40 w 97"/>
                              <a:gd name="T42" fmla="+- 0 -1198 -1342"/>
                              <a:gd name="T43" fmla="*/ -1198 h 148"/>
                              <a:gd name="T44" fmla="+- 0 8429 8429"/>
                              <a:gd name="T45" fmla="*/ T44 w 97"/>
                              <a:gd name="T46" fmla="+- 0 -1194 -1342"/>
                              <a:gd name="T47" fmla="*/ -1194 h 148"/>
                              <a:gd name="T48" fmla="+- 0 8516 8429"/>
                              <a:gd name="T49" fmla="*/ T48 w 97"/>
                              <a:gd name="T50" fmla="+- 0 -1194 -1342"/>
                              <a:gd name="T51" fmla="*/ -1194 h 148"/>
                              <a:gd name="T52" fmla="+- 0 8522 8429"/>
                              <a:gd name="T53" fmla="*/ T52 w 97"/>
                              <a:gd name="T54" fmla="+- 0 -1210 -1342"/>
                              <a:gd name="T55" fmla="*/ -1210 h 148"/>
                              <a:gd name="T56" fmla="+- 0 8452 8429"/>
                              <a:gd name="T57" fmla="*/ T56 w 97"/>
                              <a:gd name="T58" fmla="+- 0 -1210 -1342"/>
                              <a:gd name="T59" fmla="*/ -1210 h 148"/>
                              <a:gd name="T60" fmla="+- 0 8455 8429"/>
                              <a:gd name="T61" fmla="*/ T60 w 97"/>
                              <a:gd name="T62" fmla="+- 0 -1215 -1342"/>
                              <a:gd name="T63" fmla="*/ -1215 h 148"/>
                              <a:gd name="T64" fmla="+- 0 8460 8429"/>
                              <a:gd name="T65" fmla="*/ T64 w 97"/>
                              <a:gd name="T66" fmla="+- 0 -1219 -1342"/>
                              <a:gd name="T67" fmla="*/ -1219 h 148"/>
                              <a:gd name="T68" fmla="+- 0 8466 8429"/>
                              <a:gd name="T69" fmla="*/ T68 w 97"/>
                              <a:gd name="T70" fmla="+- 0 -1226 -1342"/>
                              <a:gd name="T71" fmla="*/ -1226 h 148"/>
                              <a:gd name="T72" fmla="+- 0 8476 8429"/>
                              <a:gd name="T73" fmla="*/ T72 w 97"/>
                              <a:gd name="T74" fmla="+- 0 -1234 -1342"/>
                              <a:gd name="T75" fmla="*/ -1234 h 148"/>
                              <a:gd name="T76" fmla="+- 0 8485 8429"/>
                              <a:gd name="T77" fmla="*/ T76 w 97"/>
                              <a:gd name="T78" fmla="+- 0 -1245 -1342"/>
                              <a:gd name="T79" fmla="*/ -1245 h 148"/>
                              <a:gd name="T80" fmla="+- 0 8497 8429"/>
                              <a:gd name="T81" fmla="*/ T80 w 97"/>
                              <a:gd name="T82" fmla="+- 0 -1257 -1342"/>
                              <a:gd name="T83" fmla="*/ -1257 h 148"/>
                              <a:gd name="T84" fmla="+- 0 8504 8429"/>
                              <a:gd name="T85" fmla="*/ T84 w 97"/>
                              <a:gd name="T86" fmla="+- 0 -1271 -1342"/>
                              <a:gd name="T87" fmla="*/ -1271 h 148"/>
                              <a:gd name="T88" fmla="+- 0 8511 8429"/>
                              <a:gd name="T89" fmla="*/ T88 w 97"/>
                              <a:gd name="T90" fmla="+- 0 -1283 -1342"/>
                              <a:gd name="T91" fmla="*/ -1283 h 148"/>
                              <a:gd name="T92" fmla="+- 0 8516 8429"/>
                              <a:gd name="T93" fmla="*/ T92 w 97"/>
                              <a:gd name="T94" fmla="+- 0 -1292 -1342"/>
                              <a:gd name="T95" fmla="*/ -1292 h 148"/>
                              <a:gd name="T96" fmla="+- 0 8516 8429"/>
                              <a:gd name="T97" fmla="*/ T96 w 97"/>
                              <a:gd name="T98" fmla="+- 0 -1314 -1342"/>
                              <a:gd name="T99" fmla="*/ -1314 h 148"/>
                              <a:gd name="T100" fmla="+- 0 8511 8429"/>
                              <a:gd name="T101" fmla="*/ T100 w 97"/>
                              <a:gd name="T102" fmla="+- 0 -1323 -1342"/>
                              <a:gd name="T103" fmla="*/ -1323 h 148"/>
                              <a:gd name="T104" fmla="+- 0 8509 8429"/>
                              <a:gd name="T105" fmla="*/ T104 w 97"/>
                              <a:gd name="T106" fmla="+- 0 -1326 -1342"/>
                              <a:gd name="T107" fmla="*/ -1326 h 148"/>
                              <a:gd name="T108" fmla="+- 0 8525 8429"/>
                              <a:gd name="T109" fmla="*/ T108 w 97"/>
                              <a:gd name="T110" fmla="+- 0 -1222 -1342"/>
                              <a:gd name="T111" fmla="*/ -1222 h 148"/>
                              <a:gd name="T112" fmla="+- 0 8520 8429"/>
                              <a:gd name="T113" fmla="*/ T112 w 97"/>
                              <a:gd name="T114" fmla="+- 0 -1222 -1342"/>
                              <a:gd name="T115" fmla="*/ -1222 h 148"/>
                              <a:gd name="T116" fmla="+- 0 8518 8429"/>
                              <a:gd name="T117" fmla="*/ T116 w 97"/>
                              <a:gd name="T118" fmla="+- 0 -1217 -1342"/>
                              <a:gd name="T119" fmla="*/ -1217 h 148"/>
                              <a:gd name="T120" fmla="+- 0 8514 8429"/>
                              <a:gd name="T121" fmla="*/ T120 w 97"/>
                              <a:gd name="T122" fmla="+- 0 -1215 -1342"/>
                              <a:gd name="T123" fmla="*/ -1215 h 148"/>
                              <a:gd name="T124" fmla="+- 0 8511 8429"/>
                              <a:gd name="T125" fmla="*/ T124 w 97"/>
                              <a:gd name="T126" fmla="+- 0 -1212 -1342"/>
                              <a:gd name="T127" fmla="*/ -1212 h 148"/>
                              <a:gd name="T128" fmla="+- 0 8506 8429"/>
                              <a:gd name="T129" fmla="*/ T128 w 97"/>
                              <a:gd name="T130" fmla="+- 0 -1212 -1342"/>
                              <a:gd name="T131" fmla="*/ -1212 h 148"/>
                              <a:gd name="T132" fmla="+- 0 8499 8429"/>
                              <a:gd name="T133" fmla="*/ T132 w 97"/>
                              <a:gd name="T134" fmla="+- 0 -1210 -1342"/>
                              <a:gd name="T135" fmla="*/ -1210 h 148"/>
                              <a:gd name="T136" fmla="+- 0 8522 8429"/>
                              <a:gd name="T137" fmla="*/ T136 w 97"/>
                              <a:gd name="T138" fmla="+- 0 -1210 -1342"/>
                              <a:gd name="T139" fmla="*/ -1210 h 148"/>
                              <a:gd name="T140" fmla="+- 0 8525 8429"/>
                              <a:gd name="T141" fmla="*/ T140 w 97"/>
                              <a:gd name="T142" fmla="+- 0 -1222 -1342"/>
                              <a:gd name="T143" fmla="*/ -1222 h 148"/>
                              <a:gd name="T144" fmla="+- 0 8485 8429"/>
                              <a:gd name="T145" fmla="*/ T144 w 97"/>
                              <a:gd name="T146" fmla="+- 0 -1342 -1342"/>
                              <a:gd name="T147" fmla="*/ -1342 h 148"/>
                              <a:gd name="T148" fmla="+- 0 8464 8429"/>
                              <a:gd name="T149" fmla="*/ T148 w 97"/>
                              <a:gd name="T150" fmla="+- 0 -1342 -1342"/>
                              <a:gd name="T151" fmla="*/ -1342 h 148"/>
                              <a:gd name="T152" fmla="+- 0 8455 8429"/>
                              <a:gd name="T153" fmla="*/ T152 w 97"/>
                              <a:gd name="T154" fmla="+- 0 -1337 -1342"/>
                              <a:gd name="T155" fmla="*/ -1337 h 148"/>
                              <a:gd name="T156" fmla="+- 0 8448 8429"/>
                              <a:gd name="T157" fmla="*/ T156 w 97"/>
                              <a:gd name="T158" fmla="+- 0 -1332 -1342"/>
                              <a:gd name="T159" fmla="*/ -1332 h 148"/>
                              <a:gd name="T160" fmla="+- 0 8440 8429"/>
                              <a:gd name="T161" fmla="*/ T160 w 97"/>
                              <a:gd name="T162" fmla="+- 0 -1323 -1342"/>
                              <a:gd name="T163" fmla="*/ -1323 h 148"/>
                              <a:gd name="T164" fmla="+- 0 8436 8429"/>
                              <a:gd name="T165" fmla="*/ T164 w 97"/>
                              <a:gd name="T166" fmla="+- 0 -1314 -1342"/>
                              <a:gd name="T167" fmla="*/ -1314 h 148"/>
                              <a:gd name="T168" fmla="+- 0 8433 8429"/>
                              <a:gd name="T169" fmla="*/ T168 w 97"/>
                              <a:gd name="T170" fmla="+- 0 -1302 -1342"/>
                              <a:gd name="T171" fmla="*/ -1302 h 148"/>
                              <a:gd name="T172" fmla="+- 0 8438 8429"/>
                              <a:gd name="T173" fmla="*/ T172 w 97"/>
                              <a:gd name="T174" fmla="+- 0 -1302 -1342"/>
                              <a:gd name="T175" fmla="*/ -1302 h 148"/>
                              <a:gd name="T176" fmla="+- 0 8440 8429"/>
                              <a:gd name="T177" fmla="*/ T176 w 97"/>
                              <a:gd name="T178" fmla="+- 0 -1309 -1342"/>
                              <a:gd name="T179" fmla="*/ -1309 h 148"/>
                              <a:gd name="T180" fmla="+- 0 8445 8429"/>
                              <a:gd name="T181" fmla="*/ T180 w 97"/>
                              <a:gd name="T182" fmla="+- 0 -1316 -1342"/>
                              <a:gd name="T183" fmla="*/ -1316 h 148"/>
                              <a:gd name="T184" fmla="+- 0 8450 8429"/>
                              <a:gd name="T185" fmla="*/ T184 w 97"/>
                              <a:gd name="T186" fmla="+- 0 -1320 -1342"/>
                              <a:gd name="T187" fmla="*/ -1320 h 148"/>
                              <a:gd name="T188" fmla="+- 0 8460 8429"/>
                              <a:gd name="T189" fmla="*/ T188 w 97"/>
                              <a:gd name="T190" fmla="+- 0 -1326 -1342"/>
                              <a:gd name="T191" fmla="*/ -1326 h 148"/>
                              <a:gd name="T192" fmla="+- 0 8509 8429"/>
                              <a:gd name="T193" fmla="*/ T192 w 97"/>
                              <a:gd name="T194" fmla="+- 0 -1326 -1342"/>
                              <a:gd name="T195" fmla="*/ -1326 h 148"/>
                              <a:gd name="T196" fmla="+- 0 8504 8429"/>
                              <a:gd name="T197" fmla="*/ T196 w 97"/>
                              <a:gd name="T198" fmla="+- 0 -1330 -1342"/>
                              <a:gd name="T199" fmla="*/ -1330 h 148"/>
                              <a:gd name="T200" fmla="+- 0 8494 8429"/>
                              <a:gd name="T201" fmla="*/ T200 w 97"/>
                              <a:gd name="T202" fmla="+- 0 -1337 -1342"/>
                              <a:gd name="T203" fmla="*/ -1337 h 148"/>
                              <a:gd name="T204" fmla="+- 0 8485 8429"/>
                              <a:gd name="T205" fmla="*/ T204 w 97"/>
                              <a:gd name="T206" fmla="+- 0 -1342 -1342"/>
                              <a:gd name="T207" fmla="*/ -134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 h="148">
                                <a:moveTo>
                                  <a:pt x="80" y="16"/>
                                </a:moveTo>
                                <a:lnTo>
                                  <a:pt x="47" y="16"/>
                                </a:lnTo>
                                <a:lnTo>
                                  <a:pt x="54" y="19"/>
                                </a:lnTo>
                                <a:lnTo>
                                  <a:pt x="61" y="26"/>
                                </a:lnTo>
                                <a:lnTo>
                                  <a:pt x="65" y="31"/>
                                </a:lnTo>
                                <a:lnTo>
                                  <a:pt x="68" y="38"/>
                                </a:lnTo>
                                <a:lnTo>
                                  <a:pt x="68" y="47"/>
                                </a:lnTo>
                                <a:lnTo>
                                  <a:pt x="65" y="66"/>
                                </a:lnTo>
                                <a:lnTo>
                                  <a:pt x="54" y="88"/>
                                </a:lnTo>
                                <a:lnTo>
                                  <a:pt x="33" y="113"/>
                                </a:lnTo>
                                <a:lnTo>
                                  <a:pt x="0" y="144"/>
                                </a:lnTo>
                                <a:lnTo>
                                  <a:pt x="0" y="148"/>
                                </a:lnTo>
                                <a:lnTo>
                                  <a:pt x="87" y="148"/>
                                </a:lnTo>
                                <a:lnTo>
                                  <a:pt x="93" y="132"/>
                                </a:lnTo>
                                <a:lnTo>
                                  <a:pt x="23" y="132"/>
                                </a:lnTo>
                                <a:lnTo>
                                  <a:pt x="26" y="127"/>
                                </a:lnTo>
                                <a:lnTo>
                                  <a:pt x="31" y="123"/>
                                </a:lnTo>
                                <a:lnTo>
                                  <a:pt x="37" y="116"/>
                                </a:lnTo>
                                <a:lnTo>
                                  <a:pt x="47" y="108"/>
                                </a:lnTo>
                                <a:lnTo>
                                  <a:pt x="56" y="97"/>
                                </a:lnTo>
                                <a:lnTo>
                                  <a:pt x="68" y="85"/>
                                </a:lnTo>
                                <a:lnTo>
                                  <a:pt x="75" y="71"/>
                                </a:lnTo>
                                <a:lnTo>
                                  <a:pt x="82" y="59"/>
                                </a:lnTo>
                                <a:lnTo>
                                  <a:pt x="87" y="50"/>
                                </a:lnTo>
                                <a:lnTo>
                                  <a:pt x="87" y="28"/>
                                </a:lnTo>
                                <a:lnTo>
                                  <a:pt x="82" y="19"/>
                                </a:lnTo>
                                <a:lnTo>
                                  <a:pt x="80" y="16"/>
                                </a:lnTo>
                                <a:close/>
                                <a:moveTo>
                                  <a:pt x="96" y="120"/>
                                </a:moveTo>
                                <a:lnTo>
                                  <a:pt x="91" y="120"/>
                                </a:lnTo>
                                <a:lnTo>
                                  <a:pt x="89" y="125"/>
                                </a:lnTo>
                                <a:lnTo>
                                  <a:pt x="85" y="127"/>
                                </a:lnTo>
                                <a:lnTo>
                                  <a:pt x="82" y="130"/>
                                </a:lnTo>
                                <a:lnTo>
                                  <a:pt x="77" y="130"/>
                                </a:lnTo>
                                <a:lnTo>
                                  <a:pt x="70" y="132"/>
                                </a:lnTo>
                                <a:lnTo>
                                  <a:pt x="93" y="132"/>
                                </a:lnTo>
                                <a:lnTo>
                                  <a:pt x="96" y="120"/>
                                </a:lnTo>
                                <a:close/>
                                <a:moveTo>
                                  <a:pt x="56" y="0"/>
                                </a:moveTo>
                                <a:lnTo>
                                  <a:pt x="35" y="0"/>
                                </a:lnTo>
                                <a:lnTo>
                                  <a:pt x="26" y="5"/>
                                </a:lnTo>
                                <a:lnTo>
                                  <a:pt x="19" y="10"/>
                                </a:lnTo>
                                <a:lnTo>
                                  <a:pt x="11" y="19"/>
                                </a:lnTo>
                                <a:lnTo>
                                  <a:pt x="7" y="28"/>
                                </a:lnTo>
                                <a:lnTo>
                                  <a:pt x="4" y="40"/>
                                </a:lnTo>
                                <a:lnTo>
                                  <a:pt x="9" y="40"/>
                                </a:lnTo>
                                <a:lnTo>
                                  <a:pt x="11" y="33"/>
                                </a:lnTo>
                                <a:lnTo>
                                  <a:pt x="16" y="26"/>
                                </a:lnTo>
                                <a:lnTo>
                                  <a:pt x="21" y="22"/>
                                </a:lnTo>
                                <a:lnTo>
                                  <a:pt x="31" y="16"/>
                                </a:lnTo>
                                <a:lnTo>
                                  <a:pt x="80" y="16"/>
                                </a:lnTo>
                                <a:lnTo>
                                  <a:pt x="75" y="12"/>
                                </a:lnTo>
                                <a:lnTo>
                                  <a:pt x="65" y="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3"/>
                        <wps:cNvSpPr>
                          <a:spLocks/>
                        </wps:cNvSpPr>
                        <wps:spPr bwMode="auto">
                          <a:xfrm>
                            <a:off x="8428" y="-1342"/>
                            <a:ext cx="97" cy="148"/>
                          </a:xfrm>
                          <a:custGeom>
                            <a:avLst/>
                            <a:gdLst>
                              <a:gd name="T0" fmla="+- 0 8520 8429"/>
                              <a:gd name="T1" fmla="*/ T0 w 97"/>
                              <a:gd name="T2" fmla="+- 0 -1222 -1342"/>
                              <a:gd name="T3" fmla="*/ -1222 h 148"/>
                              <a:gd name="T4" fmla="+- 0 8518 8429"/>
                              <a:gd name="T5" fmla="*/ T4 w 97"/>
                              <a:gd name="T6" fmla="+- 0 -1217 -1342"/>
                              <a:gd name="T7" fmla="*/ -1217 h 148"/>
                              <a:gd name="T8" fmla="+- 0 8514 8429"/>
                              <a:gd name="T9" fmla="*/ T8 w 97"/>
                              <a:gd name="T10" fmla="+- 0 -1215 -1342"/>
                              <a:gd name="T11" fmla="*/ -1215 h 148"/>
                              <a:gd name="T12" fmla="+- 0 8511 8429"/>
                              <a:gd name="T13" fmla="*/ T12 w 97"/>
                              <a:gd name="T14" fmla="+- 0 -1212 -1342"/>
                              <a:gd name="T15" fmla="*/ -1212 h 148"/>
                              <a:gd name="T16" fmla="+- 0 8506 8429"/>
                              <a:gd name="T17" fmla="*/ T16 w 97"/>
                              <a:gd name="T18" fmla="+- 0 -1212 -1342"/>
                              <a:gd name="T19" fmla="*/ -1212 h 148"/>
                              <a:gd name="T20" fmla="+- 0 8499 8429"/>
                              <a:gd name="T21" fmla="*/ T20 w 97"/>
                              <a:gd name="T22" fmla="+- 0 -1210 -1342"/>
                              <a:gd name="T23" fmla="*/ -1210 h 148"/>
                              <a:gd name="T24" fmla="+- 0 8490 8429"/>
                              <a:gd name="T25" fmla="*/ T24 w 97"/>
                              <a:gd name="T26" fmla="+- 0 -1210 -1342"/>
                              <a:gd name="T27" fmla="*/ -1210 h 148"/>
                              <a:gd name="T28" fmla="+- 0 8452 8429"/>
                              <a:gd name="T29" fmla="*/ T28 w 97"/>
                              <a:gd name="T30" fmla="+- 0 -1210 -1342"/>
                              <a:gd name="T31" fmla="*/ -1210 h 148"/>
                              <a:gd name="T32" fmla="+- 0 8455 8429"/>
                              <a:gd name="T33" fmla="*/ T32 w 97"/>
                              <a:gd name="T34" fmla="+- 0 -1215 -1342"/>
                              <a:gd name="T35" fmla="*/ -1215 h 148"/>
                              <a:gd name="T36" fmla="+- 0 8460 8429"/>
                              <a:gd name="T37" fmla="*/ T36 w 97"/>
                              <a:gd name="T38" fmla="+- 0 -1219 -1342"/>
                              <a:gd name="T39" fmla="*/ -1219 h 148"/>
                              <a:gd name="T40" fmla="+- 0 8466 8429"/>
                              <a:gd name="T41" fmla="*/ T40 w 97"/>
                              <a:gd name="T42" fmla="+- 0 -1226 -1342"/>
                              <a:gd name="T43" fmla="*/ -1226 h 148"/>
                              <a:gd name="T44" fmla="+- 0 8476 8429"/>
                              <a:gd name="T45" fmla="*/ T44 w 97"/>
                              <a:gd name="T46" fmla="+- 0 -1234 -1342"/>
                              <a:gd name="T47" fmla="*/ -1234 h 148"/>
                              <a:gd name="T48" fmla="+- 0 8485 8429"/>
                              <a:gd name="T49" fmla="*/ T48 w 97"/>
                              <a:gd name="T50" fmla="+- 0 -1245 -1342"/>
                              <a:gd name="T51" fmla="*/ -1245 h 148"/>
                              <a:gd name="T52" fmla="+- 0 8497 8429"/>
                              <a:gd name="T53" fmla="*/ T52 w 97"/>
                              <a:gd name="T54" fmla="+- 0 -1257 -1342"/>
                              <a:gd name="T55" fmla="*/ -1257 h 148"/>
                              <a:gd name="T56" fmla="+- 0 8504 8429"/>
                              <a:gd name="T57" fmla="*/ T56 w 97"/>
                              <a:gd name="T58" fmla="+- 0 -1271 -1342"/>
                              <a:gd name="T59" fmla="*/ -1271 h 148"/>
                              <a:gd name="T60" fmla="+- 0 8511 8429"/>
                              <a:gd name="T61" fmla="*/ T60 w 97"/>
                              <a:gd name="T62" fmla="+- 0 -1283 -1342"/>
                              <a:gd name="T63" fmla="*/ -1283 h 148"/>
                              <a:gd name="T64" fmla="+- 0 8516 8429"/>
                              <a:gd name="T65" fmla="*/ T64 w 97"/>
                              <a:gd name="T66" fmla="+- 0 -1292 -1342"/>
                              <a:gd name="T67" fmla="*/ -1292 h 148"/>
                              <a:gd name="T68" fmla="+- 0 8516 8429"/>
                              <a:gd name="T69" fmla="*/ T68 w 97"/>
                              <a:gd name="T70" fmla="+- 0 -1304 -1342"/>
                              <a:gd name="T71" fmla="*/ -1304 h 148"/>
                              <a:gd name="T72" fmla="+- 0 8516 8429"/>
                              <a:gd name="T73" fmla="*/ T72 w 97"/>
                              <a:gd name="T74" fmla="+- 0 -1314 -1342"/>
                              <a:gd name="T75" fmla="*/ -1314 h 148"/>
                              <a:gd name="T76" fmla="+- 0 8511 8429"/>
                              <a:gd name="T77" fmla="*/ T76 w 97"/>
                              <a:gd name="T78" fmla="+- 0 -1323 -1342"/>
                              <a:gd name="T79" fmla="*/ -1323 h 148"/>
                              <a:gd name="T80" fmla="+- 0 8504 8429"/>
                              <a:gd name="T81" fmla="*/ T80 w 97"/>
                              <a:gd name="T82" fmla="+- 0 -1330 -1342"/>
                              <a:gd name="T83" fmla="*/ -1330 h 148"/>
                              <a:gd name="T84" fmla="+- 0 8494 8429"/>
                              <a:gd name="T85" fmla="*/ T84 w 97"/>
                              <a:gd name="T86" fmla="+- 0 -1337 -1342"/>
                              <a:gd name="T87" fmla="*/ -1337 h 148"/>
                              <a:gd name="T88" fmla="+- 0 8485 8429"/>
                              <a:gd name="T89" fmla="*/ T88 w 97"/>
                              <a:gd name="T90" fmla="+- 0 -1342 -1342"/>
                              <a:gd name="T91" fmla="*/ -1342 h 148"/>
                              <a:gd name="T92" fmla="+- 0 8473 8429"/>
                              <a:gd name="T93" fmla="*/ T92 w 97"/>
                              <a:gd name="T94" fmla="+- 0 -1342 -1342"/>
                              <a:gd name="T95" fmla="*/ -1342 h 148"/>
                              <a:gd name="T96" fmla="+- 0 8464 8429"/>
                              <a:gd name="T97" fmla="*/ T96 w 97"/>
                              <a:gd name="T98" fmla="+- 0 -1342 -1342"/>
                              <a:gd name="T99" fmla="*/ -1342 h 148"/>
                              <a:gd name="T100" fmla="+- 0 8433 8429"/>
                              <a:gd name="T101" fmla="*/ T100 w 97"/>
                              <a:gd name="T102" fmla="+- 0 -1302 -1342"/>
                              <a:gd name="T103" fmla="*/ -1302 h 148"/>
                              <a:gd name="T104" fmla="+- 0 8438 8429"/>
                              <a:gd name="T105" fmla="*/ T104 w 97"/>
                              <a:gd name="T106" fmla="+- 0 -1302 -1342"/>
                              <a:gd name="T107" fmla="*/ -1302 h 148"/>
                              <a:gd name="T108" fmla="+- 0 8440 8429"/>
                              <a:gd name="T109" fmla="*/ T108 w 97"/>
                              <a:gd name="T110" fmla="+- 0 -1309 -1342"/>
                              <a:gd name="T111" fmla="*/ -1309 h 148"/>
                              <a:gd name="T112" fmla="+- 0 8445 8429"/>
                              <a:gd name="T113" fmla="*/ T112 w 97"/>
                              <a:gd name="T114" fmla="+- 0 -1316 -1342"/>
                              <a:gd name="T115" fmla="*/ -1316 h 148"/>
                              <a:gd name="T116" fmla="+- 0 8450 8429"/>
                              <a:gd name="T117" fmla="*/ T116 w 97"/>
                              <a:gd name="T118" fmla="+- 0 -1320 -1342"/>
                              <a:gd name="T119" fmla="*/ -1320 h 148"/>
                              <a:gd name="T120" fmla="+- 0 8460 8429"/>
                              <a:gd name="T121" fmla="*/ T120 w 97"/>
                              <a:gd name="T122" fmla="+- 0 -1326 -1342"/>
                              <a:gd name="T123" fmla="*/ -1326 h 148"/>
                              <a:gd name="T124" fmla="+- 0 8469 8429"/>
                              <a:gd name="T125" fmla="*/ T124 w 97"/>
                              <a:gd name="T126" fmla="+- 0 -1326 -1342"/>
                              <a:gd name="T127" fmla="*/ -1326 h 148"/>
                              <a:gd name="T128" fmla="+- 0 8476 8429"/>
                              <a:gd name="T129" fmla="*/ T128 w 97"/>
                              <a:gd name="T130" fmla="+- 0 -1326 -1342"/>
                              <a:gd name="T131" fmla="*/ -1326 h 148"/>
                              <a:gd name="T132" fmla="+- 0 8483 8429"/>
                              <a:gd name="T133" fmla="*/ T132 w 97"/>
                              <a:gd name="T134" fmla="+- 0 -1323 -1342"/>
                              <a:gd name="T135" fmla="*/ -1323 h 148"/>
                              <a:gd name="T136" fmla="+- 0 8490 8429"/>
                              <a:gd name="T137" fmla="*/ T136 w 97"/>
                              <a:gd name="T138" fmla="+- 0 -1316 -1342"/>
                              <a:gd name="T139" fmla="*/ -1316 h 148"/>
                              <a:gd name="T140" fmla="+- 0 8494 8429"/>
                              <a:gd name="T141" fmla="*/ T140 w 97"/>
                              <a:gd name="T142" fmla="+- 0 -1311 -1342"/>
                              <a:gd name="T143" fmla="*/ -1311 h 148"/>
                              <a:gd name="T144" fmla="+- 0 8497 8429"/>
                              <a:gd name="T145" fmla="*/ T144 w 97"/>
                              <a:gd name="T146" fmla="+- 0 -1304 -1342"/>
                              <a:gd name="T147" fmla="*/ -1304 h 148"/>
                              <a:gd name="T148" fmla="+- 0 8497 8429"/>
                              <a:gd name="T149" fmla="*/ T148 w 97"/>
                              <a:gd name="T150" fmla="+- 0 -1295 -1342"/>
                              <a:gd name="T151" fmla="*/ -1295 h 148"/>
                              <a:gd name="T152" fmla="+- 0 8494 8429"/>
                              <a:gd name="T153" fmla="*/ T152 w 97"/>
                              <a:gd name="T154" fmla="+- 0 -1276 -1342"/>
                              <a:gd name="T155" fmla="*/ -1276 h 148"/>
                              <a:gd name="T156" fmla="+- 0 8483 8429"/>
                              <a:gd name="T157" fmla="*/ T156 w 97"/>
                              <a:gd name="T158" fmla="+- 0 -1254 -1342"/>
                              <a:gd name="T159" fmla="*/ -1254 h 148"/>
                              <a:gd name="T160" fmla="+- 0 8462 8429"/>
                              <a:gd name="T161" fmla="*/ T160 w 97"/>
                              <a:gd name="T162" fmla="+- 0 -1229 -1342"/>
                              <a:gd name="T163" fmla="*/ -1229 h 148"/>
                              <a:gd name="T164" fmla="+- 0 8429 8429"/>
                              <a:gd name="T165" fmla="*/ T164 w 97"/>
                              <a:gd name="T166" fmla="+- 0 -1198 -1342"/>
                              <a:gd name="T167" fmla="*/ -1198 h 148"/>
                              <a:gd name="T168" fmla="+- 0 8429 8429"/>
                              <a:gd name="T169" fmla="*/ T168 w 97"/>
                              <a:gd name="T170" fmla="+- 0 -1194 -1342"/>
                              <a:gd name="T171" fmla="*/ -1194 h 148"/>
                              <a:gd name="T172" fmla="+- 0 8516 8429"/>
                              <a:gd name="T173" fmla="*/ T172 w 97"/>
                              <a:gd name="T174" fmla="+- 0 -1194 -1342"/>
                              <a:gd name="T175" fmla="*/ -1194 h 148"/>
                              <a:gd name="T176" fmla="+- 0 8525 8429"/>
                              <a:gd name="T177" fmla="*/ T176 w 97"/>
                              <a:gd name="T178" fmla="+- 0 -1222 -1342"/>
                              <a:gd name="T179" fmla="*/ -1222 h 148"/>
                              <a:gd name="T180" fmla="+- 0 8520 8429"/>
                              <a:gd name="T181" fmla="*/ T180 w 97"/>
                              <a:gd name="T182" fmla="+- 0 -1222 -1342"/>
                              <a:gd name="T183" fmla="*/ -122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7" h="148">
                                <a:moveTo>
                                  <a:pt x="91" y="120"/>
                                </a:moveTo>
                                <a:lnTo>
                                  <a:pt x="89" y="125"/>
                                </a:lnTo>
                                <a:lnTo>
                                  <a:pt x="85" y="127"/>
                                </a:lnTo>
                                <a:lnTo>
                                  <a:pt x="82" y="130"/>
                                </a:lnTo>
                                <a:lnTo>
                                  <a:pt x="77" y="130"/>
                                </a:lnTo>
                                <a:lnTo>
                                  <a:pt x="70" y="132"/>
                                </a:lnTo>
                                <a:lnTo>
                                  <a:pt x="61" y="132"/>
                                </a:lnTo>
                                <a:lnTo>
                                  <a:pt x="23" y="132"/>
                                </a:lnTo>
                                <a:lnTo>
                                  <a:pt x="26" y="127"/>
                                </a:lnTo>
                                <a:lnTo>
                                  <a:pt x="31" y="123"/>
                                </a:lnTo>
                                <a:lnTo>
                                  <a:pt x="37" y="116"/>
                                </a:lnTo>
                                <a:lnTo>
                                  <a:pt x="47" y="108"/>
                                </a:lnTo>
                                <a:lnTo>
                                  <a:pt x="56" y="97"/>
                                </a:lnTo>
                                <a:lnTo>
                                  <a:pt x="68" y="85"/>
                                </a:lnTo>
                                <a:lnTo>
                                  <a:pt x="75" y="71"/>
                                </a:lnTo>
                                <a:lnTo>
                                  <a:pt x="82" y="59"/>
                                </a:lnTo>
                                <a:lnTo>
                                  <a:pt x="87" y="50"/>
                                </a:lnTo>
                                <a:lnTo>
                                  <a:pt x="87" y="38"/>
                                </a:lnTo>
                                <a:lnTo>
                                  <a:pt x="87" y="28"/>
                                </a:lnTo>
                                <a:lnTo>
                                  <a:pt x="82" y="19"/>
                                </a:lnTo>
                                <a:lnTo>
                                  <a:pt x="75" y="12"/>
                                </a:lnTo>
                                <a:lnTo>
                                  <a:pt x="65" y="5"/>
                                </a:lnTo>
                                <a:lnTo>
                                  <a:pt x="56" y="0"/>
                                </a:lnTo>
                                <a:lnTo>
                                  <a:pt x="44" y="0"/>
                                </a:lnTo>
                                <a:lnTo>
                                  <a:pt x="35" y="0"/>
                                </a:lnTo>
                                <a:lnTo>
                                  <a:pt x="4" y="40"/>
                                </a:lnTo>
                                <a:lnTo>
                                  <a:pt x="9" y="40"/>
                                </a:lnTo>
                                <a:lnTo>
                                  <a:pt x="11" y="33"/>
                                </a:lnTo>
                                <a:lnTo>
                                  <a:pt x="16" y="26"/>
                                </a:lnTo>
                                <a:lnTo>
                                  <a:pt x="21" y="22"/>
                                </a:lnTo>
                                <a:lnTo>
                                  <a:pt x="31" y="16"/>
                                </a:lnTo>
                                <a:lnTo>
                                  <a:pt x="40" y="16"/>
                                </a:lnTo>
                                <a:lnTo>
                                  <a:pt x="47" y="16"/>
                                </a:lnTo>
                                <a:lnTo>
                                  <a:pt x="54" y="19"/>
                                </a:lnTo>
                                <a:lnTo>
                                  <a:pt x="61" y="26"/>
                                </a:lnTo>
                                <a:lnTo>
                                  <a:pt x="65" y="31"/>
                                </a:lnTo>
                                <a:lnTo>
                                  <a:pt x="68" y="38"/>
                                </a:lnTo>
                                <a:lnTo>
                                  <a:pt x="68" y="47"/>
                                </a:lnTo>
                                <a:lnTo>
                                  <a:pt x="65" y="66"/>
                                </a:lnTo>
                                <a:lnTo>
                                  <a:pt x="54" y="88"/>
                                </a:lnTo>
                                <a:lnTo>
                                  <a:pt x="33" y="113"/>
                                </a:lnTo>
                                <a:lnTo>
                                  <a:pt x="0" y="144"/>
                                </a:lnTo>
                                <a:lnTo>
                                  <a:pt x="0" y="148"/>
                                </a:lnTo>
                                <a:lnTo>
                                  <a:pt x="87" y="148"/>
                                </a:lnTo>
                                <a:lnTo>
                                  <a:pt x="96" y="120"/>
                                </a:lnTo>
                                <a:lnTo>
                                  <a:pt x="91" y="120"/>
                                </a:lnTo>
                                <a:close/>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D810577" id="Group 72" o:spid="_x0000_s1026" style="position:absolute;margin-left:421.35pt;margin-top:-67.15pt;width:5pt;height:7.55pt;z-index:251655680;mso-position-horizontal-relative:page" coordorigin="8427,-1343" coordsize="10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EzexEAAG1pAAAOAAAAZHJzL2Uyb0RvYy54bWzsXVFvG7kRfi/Q/7DQYwufRWklrYxzDndx&#10;fChwbQ+47Q/YSLItVJZUSYmTFv3v/YZcrjnkzIrx9Yq7wnmI7GiWHM7HGXLIbzZff/PpcVN8XB2O&#10;6932emC+Gg6K1XaxW66399eDv9W3F9WgOJ6a7bLZ7Lar68Hn1XHwzZvf/+7rp/3VarR72G2Wq0OB&#10;RrbHq6f99eDhdNpfXV4eFw+rx+b41W6/2uLLu93hsTnh18P95fLQPKH1x83laDicXj7tDsv9YbdY&#10;HY/41xv35eCNbf/ubrU4/fXu7rg6FZvrAXQ72b8P9u/39Pflm6+bq/tDs39YL1o1mhdo8dist+i0&#10;a+qmOTXFh8M6aepxvTjsjru701eL3ePl7u5uvVjZMWA0ZhiN5vvD7sPejuX+6ul+35kJpo3s9OJm&#10;F3/5+OOhWC+vBxWQ2jaPwMh2W8xGZJyn/f0VZL4/7H/a/3hwI8SPP+wWfz/i68v4e/r93gkX75/+&#10;vFuivebDaWeN8+nu8EhNYNjFJ4vB5w6D1adTscA/TseTIYBa4Jv5pKomDqHFA2CkZ6pyNBsU+PLC&#10;jMux//Jd+7Dxj5qJoe8umyvXp9Wz1YsGhcl2fLbn8efZ86eHZr+yMB3JVt6ec2/PbzF+K1PMSmdT&#10;K+cNegytGXxDWh5h9LN2hE2AXWsTi1pz5c05h7XIlqasmEGaq8WH4+n71c4C0nz84XhyrrDETxbm&#10;ZTsbaqBx97iBV/zxohgW1WQ4L9Dj3Nn+vhMzXuwPl0U9LJ4KdN026VsaeRHbEhAcTQvCsdX5ua2x&#10;F0RbTuyhaEcAF+u6LL2Y06ycTUXNJl6MNCtFzaZe5JxmMKczRr9mwCO0WVmNRc0wRbrW6krUzHDz&#10;kzXGstFMiICTE61mOAxVOQeqEqAhCrUZyepxDNCtUTA1IQxOTlaPYwH1Slm9EIoavUozznAgqFuj&#10;WC/EwsmJ6o04HlBvJqo3CtGoR4pDcCjQ7bCU1RuFYDg5WT2Oh65eiEY9kr1ixKG4MKP5RFEvBMPJ&#10;yepxPFRwEV4CzxjJrjHmUKBbBADYRognIRhOTlRvzPGoNL8dh2jUY9k1xhwKdDtRwB2HYDg5WT2O&#10;R1VOR+LcG4do1GPZNcYcCnQ7mivWC8FwcqJ6JceDYoqoXhmiUZeyawDEMIReGDOvZPWwDXieK05O&#10;Vo/joasXolGXsmuUHArqVgG3DMFwcrJ6HI9qgpAmheUyRKMuZdeYcCh61MNGiVuvLET1JhyPajKS&#10;594kRKOeyK4x4VBgTpmhDO4kBMPJyepxPKoSPUvWm4Ro1BPZNSYcij71QjB61JtyPKDeRFRvGqJR&#10;T2XXmHIoqFslLE9DMJycaL0pxwOBRd4STEM06qnsGlMOBXWrBJZpCIaTk9XjeEA92TWmIRr1VHaN&#10;GYcC3Wq70FkIhpMT1UOmFIaqStuHzkI06pnsGkgRwsbQ7VgJLLMQDCcnq8fxwKImz71ZiEaNpVTa&#10;UM04FOi2VObeLATDyYnqVRwPdcdShWjUlewaFYcC3U5mcmCpQjCcnKwexwPpj7wdRab6HEfrSnaN&#10;ikOBbmfKdrQKwXBysnocD6waRgwsVYhGXcmuMedQoFvkLeKGah6C4eRE9eYcD3VRm4do1HPZNeYc&#10;CnQLQVm9EAwnJ6vH8dDVC9Go57JrzDkUUMwonjsPwXByonr2OCPMIzV0zTDEo8ZzovOaIYcDXavJ&#10;5DBExAkqOnJU9POBYQgKdJRdxAw5JtS1sqs3wxAWJ6joyKHB5kUOgWYYIgMdZT8xSVI+wm4ICqSZ&#10;h4mychKUdYzT8glyRmkHY0yITG20xNxwXOAFuo4hMk5Q0ZFjA3+pFB1DZKCj7DEmSc9HRgnX2F8H&#10;8RU6QlDWMU7QJ/BC0Y48QzdKig6z+Y7bsyF1t4Wl2ova0yESVHTk2KhRG8tX0CLOYBSfSRN1zAp5&#10;PtLxaXfmRHbU5iOdKbLYM5Q3XYjCXpDO17BmyLEnzdZVHcdhNOvTMcnX53LGaXjCjpCi6Mhxoa6V&#10;vMTEOTsEZazHsc8oiZPhWbtR0naT5u26jiEybjCyjnHmrsZHnrobJXc3SfKux54oe9fjY8mxUbex&#10;puQ+oyTwJsngEb0Vn4lSeBJU7Bj5TIkUSYw9PInH0bY8H5M0XtcxyuN1HeNEXktFDc/kjZLKmySX&#10;H4+1GB4l8yQo23ES+UwJA4l25Om8UfJ5kyT0Y0QAOT5OuM+QoKxjktLDGUQdeU5vlKTeJFm9vjeL&#10;0noSVHSMfQZBRdaR+4yS2ZsktVe3uCbK7UlQ0TH2mbF8V2J4dm+U9N4k+f14qGEdJfgkKOuYZPhj&#10;ZT7yFN8oOb5JkvweHUNkMGV1HROfUeYjz/ONkuibJNMf4+JP9pko1SdB2Y5Jro/DA3E+8mTfKNm+&#10;SdJ9/fYpyvdJUNEx9pmJYkee8Rsl5TdJzj/GTlO2Y5T0k6CiY+wzynmd4Wm/UfJ+kyT+es4VZf4k&#10;KOuYpP7avTHP/Y2S/ON83W8zz93RmnnkM7qOkc9ohzuGrtG7XXNtlBMAXFF4Ma/jWMM6PgOAoGhH&#10;kFxYm/qVGT8DwHPinmKUngFo6/UoPgPQ1uvRkGOj7s1G/AwAzyk6clyst8g+M4rPAMK9Gegf957P&#10;0Dx4isPi07blOOCnoiGi0tDSU/a7I1FMamQfYEzUll2CJiBFhAhFGFONhC3X4aww9hYkjDMBR07p&#10;b5oSfStuSTBnGzeYo1bcUjPOilP6S+JIWnOUoUzUiueNlJJCEkcql9M65WdWPG+olCpZ8byhUtZC&#10;4o4wdNYylEBY8byh0l6exDvKUT+qtK224nlDpR2uFc8bKm02SRxbxBy704WOFc8bKm3BSBwbp5zW&#10;aTdkxfOGShsTK543VNojkDhW9hxlaLm24nlDpZWTxLHe5bROi5gVzxsqrSdWPG+o9nyX5A1Cco46&#10;hgKteyBvuPbk0z6QG5y66ARiT5ZKXXzCUV7WAz5C0bla3gN+0DjkynugBRlH9XkP+DhFxz9ZPfhI&#10;ZcaZg/axymQGK3vcYYHDKUWWSj5ePXMk+wOWPQiwPSB/z+rBxyyDZDrrAR+1TGbYMj5uUZqZ14NH&#10;OjN0GR+7DK5Zs3rw0csgG8p6wMcvkxnAjI9gBnlCXg9+0JlBzPgoRjvorB58HDPYzuY8AJKzi0u0&#10;t8x7oPVp2ugFD7hFvN3HHUDzjgneh0EBgvd7eqa52jcn2v75H4snkIsRgR8cL5b++XH3cVXvrMDJ&#10;8oyx68acN9O20+fvN9tQjo4GQzn/rf/c29bojIykvJH8t/7TSbVegMN8N1D/rf9spZxBuojlv/Wf&#10;rRQyEfSIw+LetpxUFzl8G/6T9YjDn7622jGCRt4n1QZQusTqE2utjzPfHKn+LimrJuN3DGg/Ov/p&#10;RtnOfdwN9PZJdzzU2jkxZDAk1q1EvjP/6Tqlmw4r1m+OdhXBPVqvbn4yDvsNQqer6BQe0GfcqZsb&#10;CDp9UkRCQVtdVPXD859umHROA6luOfDf+s9WygGFQ+++Hls4cT3VK+V6PONxdB5F5o/Nutjsjis0&#10;n8aFucfVK6kFBjonoaZxHdmrpwvRdNHXK+bMfG46tXbGKWFva+1SdVastc6ZqZ7pOInlPPi6sduJ&#10;6gejmZqu4mBqL+bb9Z9uctEVKU3BXsPQJTOB1t8UXemTVH80d5P5zDR16wKu3/rAd0qdEWqVQnzt&#10;awoznVQ/s8S0G2/cfPe15WNX7Dzc7pqLcak2jIAD0ddju+vrxzCaNL4fP8uwcaDdgK0N6rYFtJsI&#10;ymGOu816ebvebCgCHA/3799uDsXHhkrI7J9WSSa2sYdE2x095sdAj6MQp915UEmOLQn71xwX+cPv&#10;RvOL22k1uyhvy8nFfDasLoZm/t18OkTFw83tv+lIypRXD+vlcrX9Yb1d+fI0U+aVK7WFcq6wzBao&#10;2X0P7nbtaRfTPnOQqEfbLjG65uph1SzftT+fmvXG/XzJNbZGxrD9pzUESrFcXZOrw3q/W37+8VAc&#10;dq40D6WE+OFhd/jnoHhCWd714PiPD81hNSg2f9qiTmtuSrqsPtlfysmM2B6H8Jv34TfNdoGmrgen&#10;Ac756Me3J1f792F/WN8/oCdjbbHdUY3W3ZpqoKx+Tqv2F5SK/Y9qxugc3tXg3R5WK6p6LJCHQCmy&#10;GUrLfmpr8H5rJWMalcmfbBNxRDmu9iKefKORmLAt6w7oQXWAmHicHh1UawQmrChda5klYyp1CQtB&#10;1xaRMJRLb351AEqQTB3AYtC1llsypjOWsJJ1rZFuKmHJy1kYdL5SiEJ2yRhxkOQLsRAGUk8BlVY1&#10;N4xWPY2qFEKRXTKmqxdi0aMexahQvVJhKdGy26GRXTKmUpQSNpp2wxT5hFYPSDcAgXrK1Q2Hgqyi&#10;3IAlRDRNvcgxtMoOTkNTWGgCCU1Rj3Y33WjdMMSAklDQlMoOSny79vJLxrTKjoR+pnhuzD7TKjs4&#10;+UzhngnUM4USgNPO59GS9RRGQEw80yo7OO9MoZ0JrDOFOYyzVaaedkGccM6UCmNOOVMYZwnhTK3s&#10;oDy+myuwHipAxLmHE41WzsU9rbKDs80UslnCNVMrOyKqGcmJ6iVMM6VUlhPNFJ5ZQjNTKzsilhnJ&#10;yerxUKVWdnCOmUIxSxhmamVHRDAjOVG9mF+mcf85vUxhlyXkMrWyI+KWkZysXrRqaOWKLywZ0yo7&#10;IloZVYDI6kWuoaoXBqrskjG1TDthlCmeGxPKNPU4n0yhk6VsMuwdxQ1VVDKmkvJmsWsoVUWcSqYw&#10;yVIimVZ0EvPINF5jTCPTaDucRaaQyFIOmcbZiSlkGmWnilxDe4MBJ5Ap/LGUPqbRdWL2mMbWoRe9&#10;uNWlf9Xg3DGFOpYyxzQWdUwcC4k64Us9Yt5YOZP5oHTs2C2S2SVjKoE65oyp6kWuoVG86X4pUE8u&#10;gEn5Yqr1wjjl+FBi3EtKxkqNTsvpYl9QMqbSaWO6mEpVTehiGp2W08W+oGRM1zGEBXbUdYy9RKN3&#10;v7RkTKfT0lFuN3VIR2XzjNIvL9h6skanfWnJmE6nzX6bS5yblxqdlugh3ai/oGRMp9PSaX7XIuyo&#10;0mmTBF2j0/IMPb9kTKfTRkm6TqcdxYvKVCl14ml6fslYj44hMmRHjfIbl4xphfAvLhnTdYzSdV3H&#10;JF9XXs304pIxvWwjytn1so0kaVff0BQiU+eXjOl+HSXuOk0+ydy11zTx1D2/ZEx/U1OUvZOgvBYm&#10;6buSgL68ZEx7XZOJUnhKGBQd43VG1TGMZnV+yZj6zibif4XxkQRlHdNEXj6bfnHJmPriJhMn88gx&#10;FB3jfZnm1zydzy8ZU9/eRCw3Zke85knWMU7ptfc3GZ7T55eMqa9wImId0xGvZlJ0jNcZ5SVOloLX&#10;ra44TJfPg9OSMfU9TnHJGAkqOsY+o+oYIgMdlTLLpGRMfZmTiRJ8EpR1zM3wLdEwsKOS46clYz06&#10;hgf1PW+cQumXnxTtvYn2WgSe5+eXjOllv1Gqr97XofQr1lErxwqjWZ1fMqbrGOX7TEcwBl5LS7Sa&#10;mJY/8lpakpQWvZaWaHPmtbREs4wnZWdysj0lO5OR/Vpa4thaZ2ogKKsGcQ6cBs+aPfcAth72AWSm&#10;WT28lpZYmtgZs76WluRYSSkt+aWLJhLOs8bYbYvrfsus57ZY42wdAPIu4gqf4VC37OTn6OJpq/7z&#10;tVwApFNujLYQIK9c4EwhzH+zqOCX5zJzO9ApF6ZYP4c8iyPvGjpDNHfr2hmhXysbnU4tyR37Oeu+&#10;jqZf6rWoC1R6W972Ky7qwgkH4Y0bHrcJ867jP90AkoXLf/0lVQMd958CFVHtzQz0DVtC8IJ6gv3h&#10;eLppjg+u7sCS9WkIzdV5Dj66J0Gx8mA4f1e9q8qLcjR9d1EOb24uvr19W15Mb1HnejO+efv2xvDK&#10;A6pn+PmVB/1WuLV/WoSCuoSgnMBVY2AD839STmD/Qxr8nz52N9f+/0P0nwaFv+Pn8H9JevMfAAAA&#10;//8DAFBLAwQUAAYACAAAACEAl/4/iuMAAAANAQAADwAAAGRycy9kb3ducmV2LnhtbEyPy27CMBBF&#10;95X6D9ZU6g6cB7RpGgch1HaFkAqVEDsTD0lEPI5ik4S/r7Nql3Pn6M6ZbDXqhvXY2dqQgHAeAEMq&#10;jKqpFPBz+JwlwKyTpGRjCAXc0cIqf3zIZKrMQN/Y713JfAnZVAqonGtTzm1RoZZ2blokv7uYTkvn&#10;x67kqpODL9cNj4LghWtZk79QyRY3FRbX/U0L+BrksI7Dj357vWzup8Nyd9yGKMTz07h+B+ZwdH8w&#10;TPpeHXLvdDY3UpY1ApJF9OpRAbMwXsTAPJIsp+g8ReFbBDzP+P8v8l8AAAD//wMAUEsBAi0AFAAG&#10;AAgAAAAhALaDOJL+AAAA4QEAABMAAAAAAAAAAAAAAAAAAAAAAFtDb250ZW50X1R5cGVzXS54bWxQ&#10;SwECLQAUAAYACAAAACEAOP0h/9YAAACUAQAACwAAAAAAAAAAAAAAAAAvAQAAX3JlbHMvLnJlbHNQ&#10;SwECLQAUAAYACAAAACEAORpRM3sRAABtaQAADgAAAAAAAAAAAAAAAAAuAgAAZHJzL2Uyb0RvYy54&#10;bWxQSwECLQAUAAYACAAAACEAl/4/iuMAAAANAQAADwAAAAAAAAAAAAAAAADVEwAAZHJzL2Rvd25y&#10;ZXYueG1sUEsFBgAAAAAEAAQA8wAAAOUUAAAAAA==&#10;">
                <v:shape id="AutoShape 74" o:spid="_x0000_s1027" style="position:absolute;left:8428;top:-1342;width:97;height:148;visibility:visible;mso-wrap-style:square;v-text-anchor:top" coordsize="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mXwwAAANsAAAAPAAAAZHJzL2Rvd25yZXYueG1sRI9PawIx&#10;FMTvBb9DeAUvRZMqiLs1ihSUXnqo/87P5HV36eZlSaJuv31TEDwOM/MbZrHqXSuuFGLjWcPrWIEg&#10;Nt42XGk47DejOYiYkC22nknDL0VYLQdPCyytv/EXXXepEhnCsUQNdUpdKWU0NTmMY98RZ+/bB4cp&#10;y1BJG/CW4a6VE6Vm0mHDeaHGjt5rMj+7i9Nw3h7V1Fw+j86+TE9BmWI/qwqth8/9+g1Eoj49wvf2&#10;h9UwL+D/S/4BcvkHAAD//wMAUEsBAi0AFAAGAAgAAAAhANvh9svuAAAAhQEAABMAAAAAAAAAAAAA&#10;AAAAAAAAAFtDb250ZW50X1R5cGVzXS54bWxQSwECLQAUAAYACAAAACEAWvQsW78AAAAVAQAACwAA&#10;AAAAAAAAAAAAAAAfAQAAX3JlbHMvLnJlbHNQSwECLQAUAAYACAAAACEAqc65l8MAAADbAAAADwAA&#10;AAAAAAAAAAAAAAAHAgAAZHJzL2Rvd25yZXYueG1sUEsFBgAAAAADAAMAtwAAAPcCAAAAAA==&#10;" path="m80,16r-33,l54,19r7,7l65,31r3,7l68,47,65,66,54,88,33,113,,144r,4l87,148r6,-16l23,132r3,-5l31,123r6,-7l47,108,56,97,68,85,75,71,82,59r5,-9l87,28,82,19,80,16xm96,120r-5,l89,125r-4,2l82,130r-5,l70,132r23,l96,120xm56,l35,,26,5r-7,5l11,19,7,28,4,40r5,l11,33r5,-7l21,22,31,16r49,l75,12,65,5,56,xe" fillcolor="black" stroked="f">
                  <v:path arrowok="t" o:connecttype="custom" o:connectlocs="80,-1326;47,-1326;54,-1323;61,-1316;65,-1311;68,-1304;68,-1295;65,-1276;54,-1254;33,-1229;0,-1198;0,-1194;87,-1194;93,-1210;23,-1210;26,-1215;31,-1219;37,-1226;47,-1234;56,-1245;68,-1257;75,-1271;82,-1283;87,-1292;87,-1314;82,-1323;80,-1326;96,-1222;91,-1222;89,-1217;85,-1215;82,-1212;77,-1212;70,-1210;93,-1210;96,-1222;56,-1342;35,-1342;26,-1337;19,-1332;11,-1323;7,-1314;4,-1302;9,-1302;11,-1309;16,-1316;21,-1320;31,-1326;80,-1326;75,-1330;65,-1337;56,-1342" o:connectangles="0,0,0,0,0,0,0,0,0,0,0,0,0,0,0,0,0,0,0,0,0,0,0,0,0,0,0,0,0,0,0,0,0,0,0,0,0,0,0,0,0,0,0,0,0,0,0,0,0,0,0,0"/>
                </v:shape>
                <v:shape id="Freeform 73" o:spid="_x0000_s1028" style="position:absolute;left:8428;top:-1342;width:97;height:148;visibility:visible;mso-wrap-style:square;v-text-anchor:top" coordsize="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zYwAAAANsAAAAPAAAAZHJzL2Rvd25yZXYueG1sRE9LbsIw&#10;EN1X4g7WVGJTFQcWFU0xCJCqJssEDjCKp3HUeBzFJh9OjxeVWD69/+4w2VYM1PvGsYL1KgFBXDnd&#10;cK3gevl+34LwAVlj65gUzOThsF+87DDVbuSChjLUIoawT1GBCaFLpfSVIYt+5TriyP263mKIsK+l&#10;7nGM4baVmyT5kBYbjg0GOzobqv7Km1VQ5MP6PL8d8+w+5tcLWUM/t5NSy9fp+AUi0BSe4n93phV8&#10;xvXxS/wBcv8AAAD//wMAUEsBAi0AFAAGAAgAAAAhANvh9svuAAAAhQEAABMAAAAAAAAAAAAAAAAA&#10;AAAAAFtDb250ZW50X1R5cGVzXS54bWxQSwECLQAUAAYACAAAACEAWvQsW78AAAAVAQAACwAAAAAA&#10;AAAAAAAAAAAfAQAAX3JlbHMvLnJlbHNQSwECLQAUAAYACAAAACEAKCa82MAAAADbAAAADwAAAAAA&#10;AAAAAAAAAAAHAgAAZHJzL2Rvd25yZXYueG1sUEsFBgAAAAADAAMAtwAAAPQCAAAAAA==&#10;" path="m91,120r-2,5l85,127r-3,3l77,130r-7,2l61,132r-38,l26,127r5,-4l37,116r10,-8l56,97,68,85,75,71,82,59r5,-9l87,38r,-10l82,19,75,12,65,5,56,,44,,35,,4,40r5,l11,33r5,-7l21,22,31,16r9,l47,16r7,3l61,26r4,5l68,38r,9l65,66,54,88,33,113,,144r,4l87,148r9,-28l91,120xe" filled="f" strokeweight=".04925mm">
                  <v:path arrowok="t" o:connecttype="custom" o:connectlocs="91,-1222;89,-1217;85,-1215;82,-1212;77,-1212;70,-1210;61,-1210;23,-1210;26,-1215;31,-1219;37,-1226;47,-1234;56,-1245;68,-1257;75,-1271;82,-1283;87,-1292;87,-1304;87,-1314;82,-1323;75,-1330;65,-1337;56,-1342;44,-1342;35,-1342;4,-1302;9,-1302;11,-1309;16,-1316;21,-1320;31,-1326;40,-1326;47,-1326;54,-1323;61,-1316;65,-1311;68,-1304;68,-1295;65,-1276;54,-1254;33,-1229;0,-1198;0,-1194;87,-1194;96,-1222;91,-1222" o:connectangles="0,0,0,0,0,0,0,0,0,0,0,0,0,0,0,0,0,0,0,0,0,0,0,0,0,0,0,0,0,0,0,0,0,0,0,0,0,0,0,0,0,0,0,0,0,0"/>
                </v:shape>
                <w10:wrap anchorx="page"/>
              </v:group>
            </w:pict>
          </mc:Fallback>
        </mc:AlternateContent>
      </w:r>
      <w:r>
        <w:rPr>
          <w:noProof/>
          <w:lang w:bidi="ar-SA"/>
        </w:rPr>
        <w:drawing>
          <wp:anchor distT="0" distB="0" distL="0" distR="0" simplePos="0" relativeHeight="251657728" behindDoc="0" locked="0" layoutInCell="1" allowOverlap="1">
            <wp:simplePos x="0" y="0"/>
            <wp:positionH relativeFrom="page">
              <wp:posOffset>5806826</wp:posOffset>
            </wp:positionH>
            <wp:positionV relativeFrom="paragraph">
              <wp:posOffset>-854588</wp:posOffset>
            </wp:positionV>
            <wp:extent cx="81133" cy="8420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81133" cy="84200"/>
                    </a:xfrm>
                    <a:prstGeom prst="rect">
                      <a:avLst/>
                    </a:prstGeom>
                  </pic:spPr>
                </pic:pic>
              </a:graphicData>
            </a:graphic>
          </wp:anchor>
        </w:drawing>
      </w:r>
      <w:r w:rsidR="00FE7802">
        <w:rPr>
          <w:noProof/>
          <w:lang w:bidi="ar-SA"/>
        </w:rPr>
        <mc:AlternateContent>
          <mc:Choice Requires="wpg">
            <w:drawing>
              <wp:anchor distT="0" distB="0" distL="114300" distR="114300" simplePos="0" relativeHeight="251658752" behindDoc="0" locked="0" layoutInCell="1" allowOverlap="1">
                <wp:simplePos x="0" y="0"/>
                <wp:positionH relativeFrom="page">
                  <wp:posOffset>6040755</wp:posOffset>
                </wp:positionH>
                <wp:positionV relativeFrom="paragraph">
                  <wp:posOffset>-855980</wp:posOffset>
                </wp:positionV>
                <wp:extent cx="63500" cy="95885"/>
                <wp:effectExtent l="11430" t="8255" r="10795" b="10160"/>
                <wp:wrapNone/>
                <wp:docPr id="8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95885"/>
                          <a:chOff x="9513" y="-1348"/>
                          <a:chExt cx="100" cy="151"/>
                        </a:xfrm>
                      </wpg:grpSpPr>
                      <wps:wsp>
                        <wps:cNvPr id="86" name="AutoShape 71"/>
                        <wps:cNvSpPr>
                          <a:spLocks/>
                        </wps:cNvSpPr>
                        <wps:spPr bwMode="auto">
                          <a:xfrm>
                            <a:off x="9514" y="-1347"/>
                            <a:ext cx="97" cy="148"/>
                          </a:xfrm>
                          <a:custGeom>
                            <a:avLst/>
                            <a:gdLst>
                              <a:gd name="T0" fmla="+- 0 9595 9514"/>
                              <a:gd name="T1" fmla="*/ T0 w 97"/>
                              <a:gd name="T2" fmla="+- 0 -1330 -1346"/>
                              <a:gd name="T3" fmla="*/ -1330 h 148"/>
                              <a:gd name="T4" fmla="+- 0 9561 9514"/>
                              <a:gd name="T5" fmla="*/ T4 w 97"/>
                              <a:gd name="T6" fmla="+- 0 -1330 -1346"/>
                              <a:gd name="T7" fmla="*/ -1330 h 148"/>
                              <a:gd name="T8" fmla="+- 0 9568 9514"/>
                              <a:gd name="T9" fmla="*/ T8 w 97"/>
                              <a:gd name="T10" fmla="+- 0 -1327 -1346"/>
                              <a:gd name="T11" fmla="*/ -1327 h 148"/>
                              <a:gd name="T12" fmla="+- 0 9576 9514"/>
                              <a:gd name="T13" fmla="*/ T12 w 97"/>
                              <a:gd name="T14" fmla="+- 0 -1323 -1346"/>
                              <a:gd name="T15" fmla="*/ -1323 h 148"/>
                              <a:gd name="T16" fmla="+- 0 9580 9514"/>
                              <a:gd name="T17" fmla="*/ T16 w 97"/>
                              <a:gd name="T18" fmla="+- 0 -1316 -1346"/>
                              <a:gd name="T19" fmla="*/ -1316 h 148"/>
                              <a:gd name="T20" fmla="+- 0 9583 9514"/>
                              <a:gd name="T21" fmla="*/ T20 w 97"/>
                              <a:gd name="T22" fmla="+- 0 -1309 -1346"/>
                              <a:gd name="T23" fmla="*/ -1309 h 148"/>
                              <a:gd name="T24" fmla="+- 0 9583 9514"/>
                              <a:gd name="T25" fmla="*/ T24 w 97"/>
                              <a:gd name="T26" fmla="+- 0 -1299 -1346"/>
                              <a:gd name="T27" fmla="*/ -1299 h 148"/>
                              <a:gd name="T28" fmla="+- 0 9580 9514"/>
                              <a:gd name="T29" fmla="*/ T28 w 97"/>
                              <a:gd name="T30" fmla="+- 0 -1281 -1346"/>
                              <a:gd name="T31" fmla="*/ -1281 h 148"/>
                              <a:gd name="T32" fmla="+- 0 9568 9514"/>
                              <a:gd name="T33" fmla="*/ T32 w 97"/>
                              <a:gd name="T34" fmla="+- 0 -1260 -1346"/>
                              <a:gd name="T35" fmla="*/ -1260 h 148"/>
                              <a:gd name="T36" fmla="+- 0 9547 9514"/>
                              <a:gd name="T37" fmla="*/ T36 w 97"/>
                              <a:gd name="T38" fmla="+- 0 -1234 -1346"/>
                              <a:gd name="T39" fmla="*/ -1234 h 148"/>
                              <a:gd name="T40" fmla="+- 0 9514 9514"/>
                              <a:gd name="T41" fmla="*/ T40 w 97"/>
                              <a:gd name="T42" fmla="+- 0 -1203 -1346"/>
                              <a:gd name="T43" fmla="*/ -1203 h 148"/>
                              <a:gd name="T44" fmla="+- 0 9514 9514"/>
                              <a:gd name="T45" fmla="*/ T44 w 97"/>
                              <a:gd name="T46" fmla="+- 0 -1198 -1346"/>
                              <a:gd name="T47" fmla="*/ -1198 h 148"/>
                              <a:gd name="T48" fmla="+- 0 9601 9514"/>
                              <a:gd name="T49" fmla="*/ T48 w 97"/>
                              <a:gd name="T50" fmla="+- 0 -1198 -1346"/>
                              <a:gd name="T51" fmla="*/ -1198 h 148"/>
                              <a:gd name="T52" fmla="+- 0 9607 9514"/>
                              <a:gd name="T53" fmla="*/ T52 w 97"/>
                              <a:gd name="T54" fmla="+- 0 -1215 -1346"/>
                              <a:gd name="T55" fmla="*/ -1215 h 148"/>
                              <a:gd name="T56" fmla="+- 0 9538 9514"/>
                              <a:gd name="T57" fmla="*/ T56 w 97"/>
                              <a:gd name="T58" fmla="+- 0 -1215 -1346"/>
                              <a:gd name="T59" fmla="*/ -1215 h 148"/>
                              <a:gd name="T60" fmla="+- 0 9542 9514"/>
                              <a:gd name="T61" fmla="*/ T60 w 97"/>
                              <a:gd name="T62" fmla="+- 0 -1219 -1346"/>
                              <a:gd name="T63" fmla="*/ -1219 h 148"/>
                              <a:gd name="T64" fmla="+- 0 9547 9514"/>
                              <a:gd name="T65" fmla="*/ T64 w 97"/>
                              <a:gd name="T66" fmla="+- 0 -1224 -1346"/>
                              <a:gd name="T67" fmla="*/ -1224 h 148"/>
                              <a:gd name="T68" fmla="+- 0 9552 9514"/>
                              <a:gd name="T69" fmla="*/ T68 w 97"/>
                              <a:gd name="T70" fmla="+- 0 -1231 -1346"/>
                              <a:gd name="T71" fmla="*/ -1231 h 148"/>
                              <a:gd name="T72" fmla="+- 0 9561 9514"/>
                              <a:gd name="T73" fmla="*/ T72 w 97"/>
                              <a:gd name="T74" fmla="+- 0 -1241 -1346"/>
                              <a:gd name="T75" fmla="*/ -1241 h 148"/>
                              <a:gd name="T76" fmla="+- 0 9571 9514"/>
                              <a:gd name="T77" fmla="*/ T76 w 97"/>
                              <a:gd name="T78" fmla="+- 0 -1250 -1346"/>
                              <a:gd name="T79" fmla="*/ -1250 h 148"/>
                              <a:gd name="T80" fmla="+- 0 9583 9514"/>
                              <a:gd name="T81" fmla="*/ T80 w 97"/>
                              <a:gd name="T82" fmla="+- 0 -1264 -1346"/>
                              <a:gd name="T83" fmla="*/ -1264 h 148"/>
                              <a:gd name="T84" fmla="+- 0 9589 9514"/>
                              <a:gd name="T85" fmla="*/ T84 w 97"/>
                              <a:gd name="T86" fmla="+- 0 -1276 -1346"/>
                              <a:gd name="T87" fmla="*/ -1276 h 148"/>
                              <a:gd name="T88" fmla="+- 0 9597 9514"/>
                              <a:gd name="T89" fmla="*/ T88 w 97"/>
                              <a:gd name="T90" fmla="+- 0 -1288 -1346"/>
                              <a:gd name="T91" fmla="*/ -1288 h 148"/>
                              <a:gd name="T92" fmla="+- 0 9601 9514"/>
                              <a:gd name="T93" fmla="*/ T92 w 97"/>
                              <a:gd name="T94" fmla="+- 0 -1297 -1346"/>
                              <a:gd name="T95" fmla="*/ -1297 h 148"/>
                              <a:gd name="T96" fmla="+- 0 9601 9514"/>
                              <a:gd name="T97" fmla="*/ T96 w 97"/>
                              <a:gd name="T98" fmla="+- 0 -1318 -1346"/>
                              <a:gd name="T99" fmla="*/ -1318 h 148"/>
                              <a:gd name="T100" fmla="+- 0 9597 9514"/>
                              <a:gd name="T101" fmla="*/ T100 w 97"/>
                              <a:gd name="T102" fmla="+- 0 -1327 -1346"/>
                              <a:gd name="T103" fmla="*/ -1327 h 148"/>
                              <a:gd name="T104" fmla="+- 0 9595 9514"/>
                              <a:gd name="T105" fmla="*/ T104 w 97"/>
                              <a:gd name="T106" fmla="+- 0 -1330 -1346"/>
                              <a:gd name="T107" fmla="*/ -1330 h 148"/>
                              <a:gd name="T108" fmla="+- 0 9611 9514"/>
                              <a:gd name="T109" fmla="*/ T108 w 97"/>
                              <a:gd name="T110" fmla="+- 0 -1226 -1346"/>
                              <a:gd name="T111" fmla="*/ -1226 h 148"/>
                              <a:gd name="T112" fmla="+- 0 9606 9514"/>
                              <a:gd name="T113" fmla="*/ T112 w 97"/>
                              <a:gd name="T114" fmla="+- 0 -1226 -1346"/>
                              <a:gd name="T115" fmla="*/ -1226 h 148"/>
                              <a:gd name="T116" fmla="+- 0 9604 9514"/>
                              <a:gd name="T117" fmla="*/ T116 w 97"/>
                              <a:gd name="T118" fmla="+- 0 -1222 -1346"/>
                              <a:gd name="T119" fmla="*/ -1222 h 148"/>
                              <a:gd name="T120" fmla="+- 0 9599 9514"/>
                              <a:gd name="T121" fmla="*/ T120 w 97"/>
                              <a:gd name="T122" fmla="+- 0 -1219 -1346"/>
                              <a:gd name="T123" fmla="*/ -1219 h 148"/>
                              <a:gd name="T124" fmla="+- 0 9597 9514"/>
                              <a:gd name="T125" fmla="*/ T124 w 97"/>
                              <a:gd name="T126" fmla="+- 0 -1217 -1346"/>
                              <a:gd name="T127" fmla="*/ -1217 h 148"/>
                              <a:gd name="T128" fmla="+- 0 9592 9514"/>
                              <a:gd name="T129" fmla="*/ T128 w 97"/>
                              <a:gd name="T130" fmla="+- 0 -1217 -1346"/>
                              <a:gd name="T131" fmla="*/ -1217 h 148"/>
                              <a:gd name="T132" fmla="+- 0 9585 9514"/>
                              <a:gd name="T133" fmla="*/ T132 w 97"/>
                              <a:gd name="T134" fmla="+- 0 -1215 -1346"/>
                              <a:gd name="T135" fmla="*/ -1215 h 148"/>
                              <a:gd name="T136" fmla="+- 0 9607 9514"/>
                              <a:gd name="T137" fmla="*/ T136 w 97"/>
                              <a:gd name="T138" fmla="+- 0 -1215 -1346"/>
                              <a:gd name="T139" fmla="*/ -1215 h 148"/>
                              <a:gd name="T140" fmla="+- 0 9611 9514"/>
                              <a:gd name="T141" fmla="*/ T140 w 97"/>
                              <a:gd name="T142" fmla="+- 0 -1226 -1346"/>
                              <a:gd name="T143" fmla="*/ -1226 h 148"/>
                              <a:gd name="T144" fmla="+- 0 9571 9514"/>
                              <a:gd name="T145" fmla="*/ T144 w 97"/>
                              <a:gd name="T146" fmla="+- 0 -1346 -1346"/>
                              <a:gd name="T147" fmla="*/ -1346 h 148"/>
                              <a:gd name="T148" fmla="+- 0 9550 9514"/>
                              <a:gd name="T149" fmla="*/ T148 w 97"/>
                              <a:gd name="T150" fmla="+- 0 -1346 -1346"/>
                              <a:gd name="T151" fmla="*/ -1346 h 148"/>
                              <a:gd name="T152" fmla="+- 0 9540 9514"/>
                              <a:gd name="T153" fmla="*/ T152 w 97"/>
                              <a:gd name="T154" fmla="+- 0 -1342 -1346"/>
                              <a:gd name="T155" fmla="*/ -1342 h 148"/>
                              <a:gd name="T156" fmla="+- 0 9533 9514"/>
                              <a:gd name="T157" fmla="*/ T156 w 97"/>
                              <a:gd name="T158" fmla="+- 0 -1337 -1346"/>
                              <a:gd name="T159" fmla="*/ -1337 h 148"/>
                              <a:gd name="T160" fmla="+- 0 9526 9514"/>
                              <a:gd name="T161" fmla="*/ T160 w 97"/>
                              <a:gd name="T162" fmla="+- 0 -1327 -1346"/>
                              <a:gd name="T163" fmla="*/ -1327 h 148"/>
                              <a:gd name="T164" fmla="+- 0 9521 9514"/>
                              <a:gd name="T165" fmla="*/ T164 w 97"/>
                              <a:gd name="T166" fmla="+- 0 -1318 -1346"/>
                              <a:gd name="T167" fmla="*/ -1318 h 148"/>
                              <a:gd name="T168" fmla="+- 0 9519 9514"/>
                              <a:gd name="T169" fmla="*/ T168 w 97"/>
                              <a:gd name="T170" fmla="+- 0 -1307 -1346"/>
                              <a:gd name="T171" fmla="*/ -1307 h 148"/>
                              <a:gd name="T172" fmla="+- 0 9523 9514"/>
                              <a:gd name="T173" fmla="*/ T172 w 97"/>
                              <a:gd name="T174" fmla="+- 0 -1307 -1346"/>
                              <a:gd name="T175" fmla="*/ -1307 h 148"/>
                              <a:gd name="T176" fmla="+- 0 9526 9514"/>
                              <a:gd name="T177" fmla="*/ T176 w 97"/>
                              <a:gd name="T178" fmla="+- 0 -1314 -1346"/>
                              <a:gd name="T179" fmla="*/ -1314 h 148"/>
                              <a:gd name="T180" fmla="+- 0 9531 9514"/>
                              <a:gd name="T181" fmla="*/ T180 w 97"/>
                              <a:gd name="T182" fmla="+- 0 -1320 -1346"/>
                              <a:gd name="T183" fmla="*/ -1320 h 148"/>
                              <a:gd name="T184" fmla="+- 0 9535 9514"/>
                              <a:gd name="T185" fmla="*/ T184 w 97"/>
                              <a:gd name="T186" fmla="+- 0 -1326 -1346"/>
                              <a:gd name="T187" fmla="*/ -1326 h 148"/>
                              <a:gd name="T188" fmla="+- 0 9545 9514"/>
                              <a:gd name="T189" fmla="*/ T188 w 97"/>
                              <a:gd name="T190" fmla="+- 0 -1330 -1346"/>
                              <a:gd name="T191" fmla="*/ -1330 h 148"/>
                              <a:gd name="T192" fmla="+- 0 9595 9514"/>
                              <a:gd name="T193" fmla="*/ T192 w 97"/>
                              <a:gd name="T194" fmla="+- 0 -1330 -1346"/>
                              <a:gd name="T195" fmla="*/ -1330 h 148"/>
                              <a:gd name="T196" fmla="+- 0 9589 9514"/>
                              <a:gd name="T197" fmla="*/ T196 w 97"/>
                              <a:gd name="T198" fmla="+- 0 -1337 -1346"/>
                              <a:gd name="T199" fmla="*/ -1337 h 148"/>
                              <a:gd name="T200" fmla="+- 0 9583 9514"/>
                              <a:gd name="T201" fmla="*/ T200 w 97"/>
                              <a:gd name="T202" fmla="+- 0 -1342 -1346"/>
                              <a:gd name="T203" fmla="*/ -1342 h 148"/>
                              <a:gd name="T204" fmla="+- 0 9571 9514"/>
                              <a:gd name="T205" fmla="*/ T204 w 97"/>
                              <a:gd name="T206" fmla="+- 0 -1346 -1346"/>
                              <a:gd name="T207" fmla="*/ -134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 h="148">
                                <a:moveTo>
                                  <a:pt x="81" y="16"/>
                                </a:moveTo>
                                <a:lnTo>
                                  <a:pt x="47" y="16"/>
                                </a:lnTo>
                                <a:lnTo>
                                  <a:pt x="54" y="19"/>
                                </a:lnTo>
                                <a:lnTo>
                                  <a:pt x="62" y="23"/>
                                </a:lnTo>
                                <a:lnTo>
                                  <a:pt x="66" y="30"/>
                                </a:lnTo>
                                <a:lnTo>
                                  <a:pt x="69" y="37"/>
                                </a:lnTo>
                                <a:lnTo>
                                  <a:pt x="69" y="47"/>
                                </a:lnTo>
                                <a:lnTo>
                                  <a:pt x="66" y="65"/>
                                </a:lnTo>
                                <a:lnTo>
                                  <a:pt x="54" y="86"/>
                                </a:lnTo>
                                <a:lnTo>
                                  <a:pt x="33" y="112"/>
                                </a:lnTo>
                                <a:lnTo>
                                  <a:pt x="0" y="143"/>
                                </a:lnTo>
                                <a:lnTo>
                                  <a:pt x="0" y="148"/>
                                </a:lnTo>
                                <a:lnTo>
                                  <a:pt x="87" y="148"/>
                                </a:lnTo>
                                <a:lnTo>
                                  <a:pt x="93" y="131"/>
                                </a:lnTo>
                                <a:lnTo>
                                  <a:pt x="24" y="131"/>
                                </a:lnTo>
                                <a:lnTo>
                                  <a:pt x="28" y="127"/>
                                </a:lnTo>
                                <a:lnTo>
                                  <a:pt x="33" y="122"/>
                                </a:lnTo>
                                <a:lnTo>
                                  <a:pt x="38" y="115"/>
                                </a:lnTo>
                                <a:lnTo>
                                  <a:pt x="47" y="105"/>
                                </a:lnTo>
                                <a:lnTo>
                                  <a:pt x="57" y="96"/>
                                </a:lnTo>
                                <a:lnTo>
                                  <a:pt x="69" y="82"/>
                                </a:lnTo>
                                <a:lnTo>
                                  <a:pt x="75" y="70"/>
                                </a:lnTo>
                                <a:lnTo>
                                  <a:pt x="83" y="58"/>
                                </a:lnTo>
                                <a:lnTo>
                                  <a:pt x="87" y="49"/>
                                </a:lnTo>
                                <a:lnTo>
                                  <a:pt x="87" y="28"/>
                                </a:lnTo>
                                <a:lnTo>
                                  <a:pt x="83" y="19"/>
                                </a:lnTo>
                                <a:lnTo>
                                  <a:pt x="81" y="16"/>
                                </a:lnTo>
                                <a:close/>
                                <a:moveTo>
                                  <a:pt x="97" y="120"/>
                                </a:moveTo>
                                <a:lnTo>
                                  <a:pt x="92" y="120"/>
                                </a:lnTo>
                                <a:lnTo>
                                  <a:pt x="90" y="124"/>
                                </a:lnTo>
                                <a:lnTo>
                                  <a:pt x="85" y="127"/>
                                </a:lnTo>
                                <a:lnTo>
                                  <a:pt x="83" y="129"/>
                                </a:lnTo>
                                <a:lnTo>
                                  <a:pt x="78" y="129"/>
                                </a:lnTo>
                                <a:lnTo>
                                  <a:pt x="71" y="131"/>
                                </a:lnTo>
                                <a:lnTo>
                                  <a:pt x="93" y="131"/>
                                </a:lnTo>
                                <a:lnTo>
                                  <a:pt x="97" y="120"/>
                                </a:lnTo>
                                <a:close/>
                                <a:moveTo>
                                  <a:pt x="57" y="0"/>
                                </a:moveTo>
                                <a:lnTo>
                                  <a:pt x="36" y="0"/>
                                </a:lnTo>
                                <a:lnTo>
                                  <a:pt x="26" y="4"/>
                                </a:lnTo>
                                <a:lnTo>
                                  <a:pt x="19" y="9"/>
                                </a:lnTo>
                                <a:lnTo>
                                  <a:pt x="12" y="19"/>
                                </a:lnTo>
                                <a:lnTo>
                                  <a:pt x="7" y="28"/>
                                </a:lnTo>
                                <a:lnTo>
                                  <a:pt x="5" y="39"/>
                                </a:lnTo>
                                <a:lnTo>
                                  <a:pt x="9" y="39"/>
                                </a:lnTo>
                                <a:lnTo>
                                  <a:pt x="12" y="32"/>
                                </a:lnTo>
                                <a:lnTo>
                                  <a:pt x="17" y="26"/>
                                </a:lnTo>
                                <a:lnTo>
                                  <a:pt x="21" y="20"/>
                                </a:lnTo>
                                <a:lnTo>
                                  <a:pt x="31" y="16"/>
                                </a:lnTo>
                                <a:lnTo>
                                  <a:pt x="81" y="16"/>
                                </a:lnTo>
                                <a:lnTo>
                                  <a:pt x="75" y="9"/>
                                </a:lnTo>
                                <a:lnTo>
                                  <a:pt x="69" y="4"/>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0"/>
                        <wps:cNvSpPr>
                          <a:spLocks/>
                        </wps:cNvSpPr>
                        <wps:spPr bwMode="auto">
                          <a:xfrm>
                            <a:off x="9514" y="-1347"/>
                            <a:ext cx="97" cy="148"/>
                          </a:xfrm>
                          <a:custGeom>
                            <a:avLst/>
                            <a:gdLst>
                              <a:gd name="T0" fmla="+- 0 9606 9514"/>
                              <a:gd name="T1" fmla="*/ T0 w 97"/>
                              <a:gd name="T2" fmla="+- 0 -1226 -1346"/>
                              <a:gd name="T3" fmla="*/ -1226 h 148"/>
                              <a:gd name="T4" fmla="+- 0 9604 9514"/>
                              <a:gd name="T5" fmla="*/ T4 w 97"/>
                              <a:gd name="T6" fmla="+- 0 -1222 -1346"/>
                              <a:gd name="T7" fmla="*/ -1222 h 148"/>
                              <a:gd name="T8" fmla="+- 0 9599 9514"/>
                              <a:gd name="T9" fmla="*/ T8 w 97"/>
                              <a:gd name="T10" fmla="+- 0 -1219 -1346"/>
                              <a:gd name="T11" fmla="*/ -1219 h 148"/>
                              <a:gd name="T12" fmla="+- 0 9597 9514"/>
                              <a:gd name="T13" fmla="*/ T12 w 97"/>
                              <a:gd name="T14" fmla="+- 0 -1217 -1346"/>
                              <a:gd name="T15" fmla="*/ -1217 h 148"/>
                              <a:gd name="T16" fmla="+- 0 9592 9514"/>
                              <a:gd name="T17" fmla="*/ T16 w 97"/>
                              <a:gd name="T18" fmla="+- 0 -1217 -1346"/>
                              <a:gd name="T19" fmla="*/ -1217 h 148"/>
                              <a:gd name="T20" fmla="+- 0 9585 9514"/>
                              <a:gd name="T21" fmla="*/ T20 w 97"/>
                              <a:gd name="T22" fmla="+- 0 -1215 -1346"/>
                              <a:gd name="T23" fmla="*/ -1215 h 148"/>
                              <a:gd name="T24" fmla="+- 0 9576 9514"/>
                              <a:gd name="T25" fmla="*/ T24 w 97"/>
                              <a:gd name="T26" fmla="+- 0 -1215 -1346"/>
                              <a:gd name="T27" fmla="*/ -1215 h 148"/>
                              <a:gd name="T28" fmla="+- 0 9538 9514"/>
                              <a:gd name="T29" fmla="*/ T28 w 97"/>
                              <a:gd name="T30" fmla="+- 0 -1215 -1346"/>
                              <a:gd name="T31" fmla="*/ -1215 h 148"/>
                              <a:gd name="T32" fmla="+- 0 9542 9514"/>
                              <a:gd name="T33" fmla="*/ T32 w 97"/>
                              <a:gd name="T34" fmla="+- 0 -1219 -1346"/>
                              <a:gd name="T35" fmla="*/ -1219 h 148"/>
                              <a:gd name="T36" fmla="+- 0 9547 9514"/>
                              <a:gd name="T37" fmla="*/ T36 w 97"/>
                              <a:gd name="T38" fmla="+- 0 -1224 -1346"/>
                              <a:gd name="T39" fmla="*/ -1224 h 148"/>
                              <a:gd name="T40" fmla="+- 0 9552 9514"/>
                              <a:gd name="T41" fmla="*/ T40 w 97"/>
                              <a:gd name="T42" fmla="+- 0 -1231 -1346"/>
                              <a:gd name="T43" fmla="*/ -1231 h 148"/>
                              <a:gd name="T44" fmla="+- 0 9561 9514"/>
                              <a:gd name="T45" fmla="*/ T44 w 97"/>
                              <a:gd name="T46" fmla="+- 0 -1241 -1346"/>
                              <a:gd name="T47" fmla="*/ -1241 h 148"/>
                              <a:gd name="T48" fmla="+- 0 9571 9514"/>
                              <a:gd name="T49" fmla="*/ T48 w 97"/>
                              <a:gd name="T50" fmla="+- 0 -1250 -1346"/>
                              <a:gd name="T51" fmla="*/ -1250 h 148"/>
                              <a:gd name="T52" fmla="+- 0 9583 9514"/>
                              <a:gd name="T53" fmla="*/ T52 w 97"/>
                              <a:gd name="T54" fmla="+- 0 -1264 -1346"/>
                              <a:gd name="T55" fmla="*/ -1264 h 148"/>
                              <a:gd name="T56" fmla="+- 0 9589 9514"/>
                              <a:gd name="T57" fmla="*/ T56 w 97"/>
                              <a:gd name="T58" fmla="+- 0 -1276 -1346"/>
                              <a:gd name="T59" fmla="*/ -1276 h 148"/>
                              <a:gd name="T60" fmla="+- 0 9597 9514"/>
                              <a:gd name="T61" fmla="*/ T60 w 97"/>
                              <a:gd name="T62" fmla="+- 0 -1288 -1346"/>
                              <a:gd name="T63" fmla="*/ -1288 h 148"/>
                              <a:gd name="T64" fmla="+- 0 9601 9514"/>
                              <a:gd name="T65" fmla="*/ T64 w 97"/>
                              <a:gd name="T66" fmla="+- 0 -1297 -1346"/>
                              <a:gd name="T67" fmla="*/ -1297 h 148"/>
                              <a:gd name="T68" fmla="+- 0 9601 9514"/>
                              <a:gd name="T69" fmla="*/ T68 w 97"/>
                              <a:gd name="T70" fmla="+- 0 -1309 -1346"/>
                              <a:gd name="T71" fmla="*/ -1309 h 148"/>
                              <a:gd name="T72" fmla="+- 0 9601 9514"/>
                              <a:gd name="T73" fmla="*/ T72 w 97"/>
                              <a:gd name="T74" fmla="+- 0 -1318 -1346"/>
                              <a:gd name="T75" fmla="*/ -1318 h 148"/>
                              <a:gd name="T76" fmla="+- 0 9597 9514"/>
                              <a:gd name="T77" fmla="*/ T76 w 97"/>
                              <a:gd name="T78" fmla="+- 0 -1327 -1346"/>
                              <a:gd name="T79" fmla="*/ -1327 h 148"/>
                              <a:gd name="T80" fmla="+- 0 9589 9514"/>
                              <a:gd name="T81" fmla="*/ T80 w 97"/>
                              <a:gd name="T82" fmla="+- 0 -1337 -1346"/>
                              <a:gd name="T83" fmla="*/ -1337 h 148"/>
                              <a:gd name="T84" fmla="+- 0 9583 9514"/>
                              <a:gd name="T85" fmla="*/ T84 w 97"/>
                              <a:gd name="T86" fmla="+- 0 -1342 -1346"/>
                              <a:gd name="T87" fmla="*/ -1342 h 148"/>
                              <a:gd name="T88" fmla="+- 0 9571 9514"/>
                              <a:gd name="T89" fmla="*/ T88 w 97"/>
                              <a:gd name="T90" fmla="+- 0 -1346 -1346"/>
                              <a:gd name="T91" fmla="*/ -1346 h 148"/>
                              <a:gd name="T92" fmla="+- 0 9561 9514"/>
                              <a:gd name="T93" fmla="*/ T92 w 97"/>
                              <a:gd name="T94" fmla="+- 0 -1346 -1346"/>
                              <a:gd name="T95" fmla="*/ -1346 h 148"/>
                              <a:gd name="T96" fmla="+- 0 9550 9514"/>
                              <a:gd name="T97" fmla="*/ T96 w 97"/>
                              <a:gd name="T98" fmla="+- 0 -1346 -1346"/>
                              <a:gd name="T99" fmla="*/ -1346 h 148"/>
                              <a:gd name="T100" fmla="+- 0 9519 9514"/>
                              <a:gd name="T101" fmla="*/ T100 w 97"/>
                              <a:gd name="T102" fmla="+- 0 -1307 -1346"/>
                              <a:gd name="T103" fmla="*/ -1307 h 148"/>
                              <a:gd name="T104" fmla="+- 0 9523 9514"/>
                              <a:gd name="T105" fmla="*/ T104 w 97"/>
                              <a:gd name="T106" fmla="+- 0 -1307 -1346"/>
                              <a:gd name="T107" fmla="*/ -1307 h 148"/>
                              <a:gd name="T108" fmla="+- 0 9526 9514"/>
                              <a:gd name="T109" fmla="*/ T108 w 97"/>
                              <a:gd name="T110" fmla="+- 0 -1314 -1346"/>
                              <a:gd name="T111" fmla="*/ -1314 h 148"/>
                              <a:gd name="T112" fmla="+- 0 9531 9514"/>
                              <a:gd name="T113" fmla="*/ T112 w 97"/>
                              <a:gd name="T114" fmla="+- 0 -1320 -1346"/>
                              <a:gd name="T115" fmla="*/ -1320 h 148"/>
                              <a:gd name="T116" fmla="+- 0 9535 9514"/>
                              <a:gd name="T117" fmla="*/ T116 w 97"/>
                              <a:gd name="T118" fmla="+- 0 -1326 -1346"/>
                              <a:gd name="T119" fmla="*/ -1326 h 148"/>
                              <a:gd name="T120" fmla="+- 0 9545 9514"/>
                              <a:gd name="T121" fmla="*/ T120 w 97"/>
                              <a:gd name="T122" fmla="+- 0 -1330 -1346"/>
                              <a:gd name="T123" fmla="*/ -1330 h 148"/>
                              <a:gd name="T124" fmla="+- 0 9554 9514"/>
                              <a:gd name="T125" fmla="*/ T124 w 97"/>
                              <a:gd name="T126" fmla="+- 0 -1330 -1346"/>
                              <a:gd name="T127" fmla="*/ -1330 h 148"/>
                              <a:gd name="T128" fmla="+- 0 9561 9514"/>
                              <a:gd name="T129" fmla="*/ T128 w 97"/>
                              <a:gd name="T130" fmla="+- 0 -1330 -1346"/>
                              <a:gd name="T131" fmla="*/ -1330 h 148"/>
                              <a:gd name="T132" fmla="+- 0 9568 9514"/>
                              <a:gd name="T133" fmla="*/ T132 w 97"/>
                              <a:gd name="T134" fmla="+- 0 -1327 -1346"/>
                              <a:gd name="T135" fmla="*/ -1327 h 148"/>
                              <a:gd name="T136" fmla="+- 0 9576 9514"/>
                              <a:gd name="T137" fmla="*/ T136 w 97"/>
                              <a:gd name="T138" fmla="+- 0 -1323 -1346"/>
                              <a:gd name="T139" fmla="*/ -1323 h 148"/>
                              <a:gd name="T140" fmla="+- 0 9580 9514"/>
                              <a:gd name="T141" fmla="*/ T140 w 97"/>
                              <a:gd name="T142" fmla="+- 0 -1316 -1346"/>
                              <a:gd name="T143" fmla="*/ -1316 h 148"/>
                              <a:gd name="T144" fmla="+- 0 9583 9514"/>
                              <a:gd name="T145" fmla="*/ T144 w 97"/>
                              <a:gd name="T146" fmla="+- 0 -1309 -1346"/>
                              <a:gd name="T147" fmla="*/ -1309 h 148"/>
                              <a:gd name="T148" fmla="+- 0 9583 9514"/>
                              <a:gd name="T149" fmla="*/ T148 w 97"/>
                              <a:gd name="T150" fmla="+- 0 -1299 -1346"/>
                              <a:gd name="T151" fmla="*/ -1299 h 148"/>
                              <a:gd name="T152" fmla="+- 0 9580 9514"/>
                              <a:gd name="T153" fmla="*/ T152 w 97"/>
                              <a:gd name="T154" fmla="+- 0 -1281 -1346"/>
                              <a:gd name="T155" fmla="*/ -1281 h 148"/>
                              <a:gd name="T156" fmla="+- 0 9568 9514"/>
                              <a:gd name="T157" fmla="*/ T156 w 97"/>
                              <a:gd name="T158" fmla="+- 0 -1260 -1346"/>
                              <a:gd name="T159" fmla="*/ -1260 h 148"/>
                              <a:gd name="T160" fmla="+- 0 9547 9514"/>
                              <a:gd name="T161" fmla="*/ T160 w 97"/>
                              <a:gd name="T162" fmla="+- 0 -1234 -1346"/>
                              <a:gd name="T163" fmla="*/ -1234 h 148"/>
                              <a:gd name="T164" fmla="+- 0 9514 9514"/>
                              <a:gd name="T165" fmla="*/ T164 w 97"/>
                              <a:gd name="T166" fmla="+- 0 -1203 -1346"/>
                              <a:gd name="T167" fmla="*/ -1203 h 148"/>
                              <a:gd name="T168" fmla="+- 0 9514 9514"/>
                              <a:gd name="T169" fmla="*/ T168 w 97"/>
                              <a:gd name="T170" fmla="+- 0 -1198 -1346"/>
                              <a:gd name="T171" fmla="*/ -1198 h 148"/>
                              <a:gd name="T172" fmla="+- 0 9601 9514"/>
                              <a:gd name="T173" fmla="*/ T172 w 97"/>
                              <a:gd name="T174" fmla="+- 0 -1198 -1346"/>
                              <a:gd name="T175" fmla="*/ -1198 h 148"/>
                              <a:gd name="T176" fmla="+- 0 9611 9514"/>
                              <a:gd name="T177" fmla="*/ T176 w 97"/>
                              <a:gd name="T178" fmla="+- 0 -1226 -1346"/>
                              <a:gd name="T179" fmla="*/ -1226 h 148"/>
                              <a:gd name="T180" fmla="+- 0 9606 9514"/>
                              <a:gd name="T181" fmla="*/ T180 w 97"/>
                              <a:gd name="T182" fmla="+- 0 -1226 -1346"/>
                              <a:gd name="T183" fmla="*/ -122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7" h="148">
                                <a:moveTo>
                                  <a:pt x="92" y="120"/>
                                </a:moveTo>
                                <a:lnTo>
                                  <a:pt x="90" y="124"/>
                                </a:lnTo>
                                <a:lnTo>
                                  <a:pt x="85" y="127"/>
                                </a:lnTo>
                                <a:lnTo>
                                  <a:pt x="83" y="129"/>
                                </a:lnTo>
                                <a:lnTo>
                                  <a:pt x="78" y="129"/>
                                </a:lnTo>
                                <a:lnTo>
                                  <a:pt x="71" y="131"/>
                                </a:lnTo>
                                <a:lnTo>
                                  <a:pt x="62" y="131"/>
                                </a:lnTo>
                                <a:lnTo>
                                  <a:pt x="24" y="131"/>
                                </a:lnTo>
                                <a:lnTo>
                                  <a:pt x="28" y="127"/>
                                </a:lnTo>
                                <a:lnTo>
                                  <a:pt x="33" y="122"/>
                                </a:lnTo>
                                <a:lnTo>
                                  <a:pt x="38" y="115"/>
                                </a:lnTo>
                                <a:lnTo>
                                  <a:pt x="47" y="105"/>
                                </a:lnTo>
                                <a:lnTo>
                                  <a:pt x="57" y="96"/>
                                </a:lnTo>
                                <a:lnTo>
                                  <a:pt x="69" y="82"/>
                                </a:lnTo>
                                <a:lnTo>
                                  <a:pt x="75" y="70"/>
                                </a:lnTo>
                                <a:lnTo>
                                  <a:pt x="83" y="58"/>
                                </a:lnTo>
                                <a:lnTo>
                                  <a:pt x="87" y="49"/>
                                </a:lnTo>
                                <a:lnTo>
                                  <a:pt x="87" y="37"/>
                                </a:lnTo>
                                <a:lnTo>
                                  <a:pt x="87" y="28"/>
                                </a:lnTo>
                                <a:lnTo>
                                  <a:pt x="83" y="19"/>
                                </a:lnTo>
                                <a:lnTo>
                                  <a:pt x="75" y="9"/>
                                </a:lnTo>
                                <a:lnTo>
                                  <a:pt x="69" y="4"/>
                                </a:lnTo>
                                <a:lnTo>
                                  <a:pt x="57" y="0"/>
                                </a:lnTo>
                                <a:lnTo>
                                  <a:pt x="47" y="0"/>
                                </a:lnTo>
                                <a:lnTo>
                                  <a:pt x="36" y="0"/>
                                </a:lnTo>
                                <a:lnTo>
                                  <a:pt x="5" y="39"/>
                                </a:lnTo>
                                <a:lnTo>
                                  <a:pt x="9" y="39"/>
                                </a:lnTo>
                                <a:lnTo>
                                  <a:pt x="12" y="32"/>
                                </a:lnTo>
                                <a:lnTo>
                                  <a:pt x="17" y="26"/>
                                </a:lnTo>
                                <a:lnTo>
                                  <a:pt x="21" y="20"/>
                                </a:lnTo>
                                <a:lnTo>
                                  <a:pt x="31" y="16"/>
                                </a:lnTo>
                                <a:lnTo>
                                  <a:pt x="40" y="16"/>
                                </a:lnTo>
                                <a:lnTo>
                                  <a:pt x="47" y="16"/>
                                </a:lnTo>
                                <a:lnTo>
                                  <a:pt x="54" y="19"/>
                                </a:lnTo>
                                <a:lnTo>
                                  <a:pt x="62" y="23"/>
                                </a:lnTo>
                                <a:lnTo>
                                  <a:pt x="66" y="30"/>
                                </a:lnTo>
                                <a:lnTo>
                                  <a:pt x="69" y="37"/>
                                </a:lnTo>
                                <a:lnTo>
                                  <a:pt x="69" y="47"/>
                                </a:lnTo>
                                <a:lnTo>
                                  <a:pt x="66" y="65"/>
                                </a:lnTo>
                                <a:lnTo>
                                  <a:pt x="54" y="86"/>
                                </a:lnTo>
                                <a:lnTo>
                                  <a:pt x="33" y="112"/>
                                </a:lnTo>
                                <a:lnTo>
                                  <a:pt x="0" y="143"/>
                                </a:lnTo>
                                <a:lnTo>
                                  <a:pt x="0" y="148"/>
                                </a:lnTo>
                                <a:lnTo>
                                  <a:pt x="87" y="148"/>
                                </a:lnTo>
                                <a:lnTo>
                                  <a:pt x="97" y="120"/>
                                </a:lnTo>
                                <a:lnTo>
                                  <a:pt x="92" y="120"/>
                                </a:lnTo>
                                <a:close/>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334B62" id="Group 69" o:spid="_x0000_s1026" style="position:absolute;margin-left:475.65pt;margin-top:-67.4pt;width:5pt;height:7.55pt;z-index:251658752;mso-position-horizontal-relative:page" coordorigin="9513,-1348" coordsize="10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uQkxEAAGppAAAOAAAAZHJzL2Uyb0RvYy54bWzsXW1vI7cR/l6g/2Ghjy0ci7taSWvEFyTn&#10;c1AgbQNk+wP2JNkSKmtVSXe+tOh/7zPkcsWXmRXPeWlT+D5Y8mmWHM7DGXLIZ+Qvv/r0tM0+rg7H&#10;Tbu7HakvxqNstVu0y83u8Xb0t/r+aj7Kjqdmt2y27W51O/pxdRx99eb3v/vyeX+zytt1u12uDhka&#10;2R1vnve3o/XptL+5vj4u1qun5vhFu1/t8OFDe3hqTvj18Hi9PDTPaP1pe52Px9Pr5/aw3B/axep4&#10;xP/emQ9Hb3T7Dw+rxemvDw/H1Snb3o6g20n/POif7+nn9Zsvm5vHQ7NfbxadGs0LtHhqNjt02jd1&#10;15ya7MNhEzX1tFkc2mP7cPpi0T5dtw8Pm8VKjwGjUeNgNN8e2g97PZbHm+fHfW8mmDaw04ubXfzl&#10;4/eHbLO8Hc3LUbZrnoCR7jabVmSc5/3jDWS+Pex/2H9/MCPE2+/axd+P+Pg6/Jx+fzTC2fvnP7dL&#10;tNd8OLXaOJ8eDk/UBIadfdIY/NhjsPp0yhb4z2lRjgHUAp9U5RxKaYQWa8BIz1SlKkYZPrxSxWRu&#10;P3zXPazso6pU9Nl1c2P61Hp2etGgMNmOZ3sef5o9f1g3+5WG6Ui2svacWnt+jfFrmWymtaLuIWcN&#10;enSt6XxCYkcY/aIdYZNJb5OZsYk1ZzUztlTGWL1BmpvFh+Pp21WrAWk+fnc8aUM/LvFOw7zsZkMN&#10;NB6etvCKP15l46wqqxI/0GMnb8WUFfvDdVaPs+cMXQciuRXRLQHBYpwRjtNQEBCbLtGWEVtn3Qjg&#10;Yr1mGLWn2VSxmmFi963VE1YzYOW0NKAZzNm3NaAZop7TXlVO56xmlRUjm81ZzZRvfvSZz3ijKRcB&#10;I8daTfkwVOVsyipHjtaPtVY5r56PAXVbCOq5MBg5Xj0fCwQBmnTMfHOhqNWUV88HAt1CED/jKadc&#10;LIwcq17u4wH1Cla93EWjzgWH8KFAt+OKVy93wTByvHo+HrJ6Lhp1zntF7kNxpfJKUs8Fw8jx6vl4&#10;iODmLhp1zrtG4UOBbueKt17hgmHkWPUKHw/RbwsXjbrgXaPwoUC3UyncuWAYOV49H4+qnMzYuVe4&#10;aNQF7xqFDwW6LSaC9VwwjByr3sTHg5yWVW/iolFPeNeY+FCg27EQWCYuGEaOV8/HQ1bPRaOe8K6B&#10;AOJG+CulqjlvvYkLhpHj1fPxqKZjfjWbuGjUE941Sh+KAfWwUTpH+QH1Sh8PqMfPvdJFoy551yh9&#10;KACaKnnrlS4YRo61XunjUZUFv+KWLhp1ybtG6UMxpJ4LxoB6Ux8PeG7OusbURaNGvOC2UVMfCupW&#10;CMtTFwwjx1pv6uMhBpapi0Y95V1j6kOBbrG8sGvu1AXDyPHq+XhUJaYVtyVAynKeyzX2XJz1Zj4U&#10;6LYQVg3s1s/NGTlWvZmPB1YN3nNnLhr1jHeNmQ8Fup1I6rlgGDlePR8P7PcE9Vw0amwKWev5UKDb&#10;UljUZi4YRo5Vb+7jIe5Y5i4aNTaFnHpzHwp0i0nKzr25C4aR49Xz8YB6FTv3KH0+75bnvGvMfSjQ&#10;LczMq+eCYeR49Xw8kJ3NePVcNOo57xqVDwW6hSCrXuWCYeRY9SofD3FRq1w06op3jcqHAt1isLx6&#10;LhhGjlfPx0NWz0WjrnjXqHwooJiSrOeCYeRY9fRxhpdHCuiqsYtHjedY71BjHw50nQsWVGMXESMo&#10;6OijIp8PjF1QoCPvImrsY4KupVMCNXZhMYKCjj401VTxIVCNXWSgI+8nKkrK81zwYxVk5STI6xim&#10;5dOxkJYHebmUmNOZkDN34AWyji4yRlDQ0ccG/sLv8JVykamVlJ0rHxfqOuc9GvtrOxx9JkSCvI5R&#10;go6cldssYNfktIjzDcFn8tBnxN0WdhJOixgMtmWCjj42YtTG6uq0CB0Fn4kTdSX5de4iQzrOJB19&#10;bKAjv+lCFPZ1FHwmztZFHcN0XdQxytfnwtmkn7Aj7PHxMU7ZpbxEFS4yZMdSsGMR+Qy/Qis/a1dC&#10;2q7ivF3W0UVmSMcwcxfjo5+6KyF3V3HyLsaeMHsX4+Mk9BlhG6smLjK1EhJ4FWXwOBQUYk+QwpMg&#10;79c4ZHdjLhIV4ezST+JxtM3PxyiNl3UM8nhZxzCRLwEiGx/9TF4JqbyKcvkCuS0WY+aINUjmSZC3&#10;Y5zN84esyk/nlZDPqyihLwopPpa+z5Agr2OU0mPmsnb0c3olJPUqyurlvVmQ1pOgoGPoM7mw7/ET&#10;eyVk9ipK7cUtrgpyexIUdAx9Bqsmb0cXGRz4Cz4T5fcFTqr4+Rgk+CTI6xhl+LjkYHX0U3wl5Pgq&#10;SvIHdHSjGYYh6xisM6U0H2fuDqBWQqKvZj4u6BrHuYIdXWSMIG/HKNfH0QtrRz/ZV0K2r6J0v8Au&#10;jtcxyPdJUNAx9JlC2FP4Gb8SUn4V5fyFuBbOXWQwDHEtnPvY4LxO0tFFplZC3q+ixF/OuYLMnwR5&#10;O4apv3hv7Of+Skj+VZT9D+gY+IysY+gzwuGOomv08+mOEk4AcAdgxfobbin2VC4ywFpaZ0By8doU&#10;z8fAH7GCdJuM59g9RR6fAUjrNW5cnBbJrYT1Oh+HPiPszXL/DADPCTr6uGiP5v06D88A3L0Z2A49&#10;n6FZW4rD4tOu4zjgXdYQUWms6Sn79kgUkxp2BMGkLoiVgCYgRYQIQRhTjYQ11+GiMDAnYZwJpDTd&#10;MV1qpUkwFxunnFu3rok7F8Up/SVxJK0pylAmqsXTRkpJIYkjlUtpnfIzLZ42VEqVtHjaUClrIXHk&#10;GinKUAKhxdOGSnt5Eu8pRxcmTDdUbIZTlKEdrm49bai02SRxbBFTWqd9nxZPGypdsJC44TFdnGK0&#10;G9LiaUOljYkWTxsq7RFIHCt7ylBpudbiaUOdd0PFepfSOi1i1HqVNlRaT7R42lD1+S7J07FsijqK&#10;Aq15IG24+uRTP5AanProlBqe+viEo7ykMdgIRedqaQ/YQeOQK+2BDmTsbdMesHGKjn+SerCRShWJ&#10;g7axSiUGK33coYHDKUWSSjZenTmSwwFL0UGA7iExZOms3DyQOGgbtVRi2FI2blGamTRoG7lUYuhS&#10;NnapWSLSNnopXHwmqWTjl0oMYMpGMIU8Ia0HO70Tg5iyUUwlhjG9L9ZIYzubopLepNIDtLdMe6Dz&#10;adroOQ+Ytafbxx1A8w4J3odRBoL3e3qmudk3J9r+2bfZM4jEiMBrMNZxZEf//dR+XNWtFjjRJrAD&#10;R2lqKjo7f77duXJ0NIjx9HL2U/u6163RGRlJWSPZT+2rkaITIEj10c5+al87KeyNIYXjdGMO+6l9&#10;7aQM9Ag/CVJ95LBt2FevR/jcUFvdGJHuDkl1AVThtmtIDDkP2auPgVYh+2oUs1KaBw6Q7Kf21UhR&#10;Vq0bGxbr5v55KbCt2FfTWt5B2a8Y9mP72okhE6RO+5XIfmxfjZg1By6ZhsxBZ/7UWr/U2lbsq2nN&#10;TkYs/kOtdVvKahipLmLiiGWoLURH0gyHbkNSdPgCKRzDDkoZoLA+JUjlF9oyPV7wuNDLrTkX2/a4&#10;ghKu3xsTdxs33BZ2SkqBgY4/9ASwgrZt+9q1181hTKvBQRszX5pOnZ3pSm6oNTra07pdEDMb7Ese&#10;keg4keWsIWRjdxPVWlAyNd2wYThWzLZrX42h6YoUQsNmpktmCA2bhS7qyXrDUmYuX5ilBtV+a2g1&#10;tq/dFNHdXRDqlMKF6BDw3RYcthiS6vbd/RS36thXoxZd0pIZhtuSPMxvq4siwxbtAtIwgsGUsd3Y&#10;OYZFgvYC+lyn3xTQXsIphjm2283yfrPdkv8fD4/v324P2ceGCsj0v852nthWHxHtWnrMmpYeRxlO&#10;t++gghxdEPavCtf442/y6up+Op9dTe4n5VU1G8+vxqr6hhgV1eTu/t+0KVGTm/VmuVztvtvsVrY4&#10;TU3SipW6MjlTVqbL0/Sup8Q5jh7XCwaJarTdEqNrbtarZvmue39qNlvz/trXWBsZw7av2hAoxDJV&#10;TaYK6327/BEVTofWFOahkBBv1u3hn6PsGUV5t6PjPz40h9Uo2/5phyqtCre5CJgn/cuknGGKZgf3&#10;k/fuJ81ugaZuR6cRTvno7duTqfz7sD9sHtfoSWlb7Fqq0HrYUAWU1s9o1f2CQrFfq2IMMcNU4N0f&#10;ViuqeczMuvrbLhgTiUzO4XJiwZhIYcJq3x/Pg+ggXZwEx9QSfQlhuW8tsWBMJC4B074t0kw4Qvcv&#10;DkC24S9BsT71raUWjMl8JUTwvjWih4h0JStnKwAlBouVowsIiZfmY0DdSlckLgxGjr9p8i8LZKKS&#10;C0VywZisnovFgHoUo4yVO+sJHCVadXs0kgvGxMKJiIsm8JMon/HUE6oBfSZaLlzc+FCQVYS6joiG&#10;JqkXOoZQ1+GT0JILxiT1aHPTg2GGwc69iICGKzLuQpvyvL699IIxqa4jIp8Jnhtyz37mgjHMAn01&#10;Rzsity4Xe9XzaGE9yLHWC2lnUl2HzzoTSGcx50yq68Cpgqce5Hj1QtcQ6jp8wpnAN4voZmJdB2Xx&#10;/VyB9VD/wasXuoZw6epzzQSqWcQ0E+s6AqIZybHqRTwzoVDWp5kJLLOIZCbWdQQcM5Lj1fNDlVjX&#10;QQlFj0Z6wZhU1xHQy6j+g1UvYpcJzH+fXCZwyyJqmVjXETDLSI5XL3ANqVjR55UJtLKIVSbWdQSk&#10;MpLj1QtcQ1TPDVTJBWNikXbEJxPCckgnk9Tz2WQCmSzmkkllJ5Rl91MZgVui5M1C1xDmnk8kE3hk&#10;MY0MbEV21QgKxkRWY0QiE0g7dPTQDze5YExkhtLZWt8cBiARduaBa0hfEODTxwT2WEwek8g6IXdM&#10;4upE1DFh1aD77364yQVjIj85pI25NB136xCxxoQ1lw4dz+oJnLGYMiZRvHHfdW5Oz04+sODMvJPr&#10;NvMCwZsOOx31UgvGRPVcMAbUiwvGJDKtTxb7jIIxkUwbksVEompEFpPItD5Z7DMKxmQdXVhgR1nH&#10;YAERybQvLRiTybRBwRgJsmscXaH5c1Ei0760YEwm0+Ie6jy9YUeRTIvT4UBHgaj60oIxmUxLZ/m9&#10;C5KOwk6LrnJ8HSUyrZ+hpxeMyUTVIEmXybRRll4KhXd+mp5eMDagY+AzIpkWdx2+HYXQ/eKCMVnH&#10;IF2X7Rjl68IXM2F5t4PRZ1nJBWNy0UaQs4vbGxR+2a67NUY4kXlxwZj8FU1B4k6CfOyJMnfpS5r8&#10;1D29YEz+nqYgeydBQcfEjdjLC8akL2tSQQpPCYOgY+gzQpKs/CQ+vWBM/MYmYn+58ZEEeR3jRP5n&#10;LhgTv7ZJhck8vt9J0DH0Gcmv/XQ+vWBM/O4mFWb0yMF5HaOUXvj2JuXn9OkFY+IXOBGtzsMa3/Qk&#10;6Bj6jPAVTpqA16+uOEznz4PjgjHxW5zCgjESFHQMfUbU0d0BfEbBmPhVTkQedO1IgryOqRm+phk6&#10;dhRy/LhgbEBHf282oGPgM2LRr5/npxeMibd1RJF07Sje16HwywqatVC8S/ST/fSCMVnHIN/3dARj&#10;4LWwRKqI6egjr4UlUWHRa2GJNGcsPTuRnW3J2YncbEvNTmRmd5yl18ISrjbutbBE85kulEzY8rcz&#10;d/LCAx0RuH4tLKGrZBiLLczs2H2oiLRUwQtmfS0sOc9Wojn2pa+/QMlExHiW+LpUbU7M0d8w57kr&#10;1Ti7tyWa2lfDkaVjOxrpa7GALoP5rxULXCiD6SpELpC1Lbnehh4LtX01kP/iVGa/u67kY5j7nkSQ&#10;R9qIqXqBZo687bLQ/yoXnQ4tyRuHGeu2iGZY6rWiC0x67dS2hAmoW+a7KZDzJ2pn+1+1ogs3F4T3&#10;hUKGaN2yin9O0UBP/acqNGLaqxmSlJcy7feH4+muOa5N2YGuNDAcu8sUfHRPvbKFB+Pq3fzdfHI1&#10;yafvribju7urr+/fTq6m9yhyvSvu3r69U37hAZUz/PTCg2Er3Ot/cVGFU01gijGwf/k/qSbQf40G&#10;f9BH7826Pz5EfzHI/R3v3T+R9OY/AAAA//8DAFBLAwQUAAYACAAAACEAqtxQTeIAAAANAQAADwAA&#10;AGRycy9kb3ducmV2LnhtbEyPy07DMBBF90j8gzVI7FrHhJYmxKmqClhVSLRIqLtpPE2ixnYUu0n6&#10;9zgrWM6do/vI1qNuWE+dq62RIOYRMDKFVbUpJXwf3mcrYM6jUdhYQxJu5GCd399lmCo7mC/q975k&#10;wcS4FCVU3rcp566oSKOb25ZM+J1tp9GHsyu56nAI5rrhT1G05BprExIqbGlbUXHZX7WEjwGHTSze&#10;+t3lvL0dD4vPn50gKR8fxs0rME+j/4Nhqh+qQx46nezVKMcaCclCxAGVMBPxcxgRkGQ5SadJEskL&#10;8Dzj/1fkvwAAAP//AwBQSwECLQAUAAYACAAAACEAtoM4kv4AAADhAQAAEwAAAAAAAAAAAAAAAAAA&#10;AAAAW0NvbnRlbnRfVHlwZXNdLnhtbFBLAQItABQABgAIAAAAIQA4/SH/1gAAAJQBAAALAAAAAAAA&#10;AAAAAAAAAC8BAABfcmVscy8ucmVsc1BLAQItABQABgAIAAAAIQAUnIuQkxEAAGppAAAOAAAAAAAA&#10;AAAAAAAAAC4CAABkcnMvZTJvRG9jLnhtbFBLAQItABQABgAIAAAAIQCq3FBN4gAAAA0BAAAPAAAA&#10;AAAAAAAAAAAAAO0TAABkcnMvZG93bnJldi54bWxQSwUGAAAAAAQABADzAAAA/BQAAAAA&#10;">
                <v:shape id="AutoShape 71" o:spid="_x0000_s1027" style="position:absolute;left:9514;top:-1347;width:97;height:148;visibility:visible;mso-wrap-style:square;v-text-anchor:top" coordsize="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3lwwAAANsAAAAPAAAAZHJzL2Rvd25yZXYueG1sRI9BawIx&#10;FITvBf9DeAUvRRMVFt0aRQSllx6qtedn8rq7dPOyJFG3/74pCB6HmfmGWa5714orhdh41jAZKxDE&#10;xtuGKw2fx91oDiImZIutZ9LwSxHWq8HTEkvrb/xB10OqRIZwLFFDnVJXShlNTQ7j2HfE2fv2wWHK&#10;MlTSBrxluGvlVKlCOmw4L9TY0bYm83O4OA3n/UnNzOX95OzL7CsoszgW1ULr4XO/eQWRqE+P8L39&#10;ZjXMC/j/kn+AXP0BAAD//wMAUEsBAi0AFAAGAAgAAAAhANvh9svuAAAAhQEAABMAAAAAAAAAAAAA&#10;AAAAAAAAAFtDb250ZW50X1R5cGVzXS54bWxQSwECLQAUAAYACAAAACEAWvQsW78AAAAVAQAACwAA&#10;AAAAAAAAAAAAAAAfAQAAX3JlbHMvLnJlbHNQSwECLQAUAAYACAAAACEA2FEt5cMAAADbAAAADwAA&#10;AAAAAAAAAAAAAAAHAgAAZHJzL2Rvd25yZXYueG1sUEsFBgAAAAADAAMAtwAAAPcCAAAAAA==&#10;" path="m81,16r-34,l54,19r8,4l66,30r3,7l69,47,66,65,54,86,33,112,,143r,5l87,148r6,-17l24,131r4,-4l33,122r5,-7l47,105,57,96,69,82,75,70,83,58r4,-9l87,28,83,19,81,16xm97,120r-5,l90,124r-5,3l83,129r-5,l71,131r22,l97,120xm57,l36,,26,4,19,9,12,19,7,28,5,39r4,l12,32r5,-6l21,20,31,16r50,l75,9,69,4,57,xe" fillcolor="black" stroked="f">
                  <v:path arrowok="t" o:connecttype="custom" o:connectlocs="81,-1330;47,-1330;54,-1327;62,-1323;66,-1316;69,-1309;69,-1299;66,-1281;54,-1260;33,-1234;0,-1203;0,-1198;87,-1198;93,-1215;24,-1215;28,-1219;33,-1224;38,-1231;47,-1241;57,-1250;69,-1264;75,-1276;83,-1288;87,-1297;87,-1318;83,-1327;81,-1330;97,-1226;92,-1226;90,-1222;85,-1219;83,-1217;78,-1217;71,-1215;93,-1215;97,-1226;57,-1346;36,-1346;26,-1342;19,-1337;12,-1327;7,-1318;5,-1307;9,-1307;12,-1314;17,-1320;21,-1326;31,-1330;81,-1330;75,-1337;69,-1342;57,-1346" o:connectangles="0,0,0,0,0,0,0,0,0,0,0,0,0,0,0,0,0,0,0,0,0,0,0,0,0,0,0,0,0,0,0,0,0,0,0,0,0,0,0,0,0,0,0,0,0,0,0,0,0,0,0,0"/>
                </v:shape>
                <v:shape id="Freeform 70" o:spid="_x0000_s1028" style="position:absolute;left:9514;top:-1347;width:97;height:148;visibility:visible;mso-wrap-style:square;v-text-anchor:top" coordsize="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JxwgAAANsAAAAPAAAAZHJzL2Rvd25yZXYueG1sRI9Bi8Iw&#10;FITvgv8hPMGLrKkeVukaxRUW7VHrD3g0b5uyzUtpYlv99UZY8DjMzDfMZjfYWnTU+sqxgsU8AUFc&#10;OF1xqeCa/3ysQfiArLF2TAru5GG3HY82mGrX85m6SyhFhLBPUYEJoUml9IUhi37uGuLo/brWYoiy&#10;LaVusY9wW8tlknxKixXHBYMNHQwVf5ebVXDOusXhPttnp0efXXOyho63b6Wmk2H/BSLQEN7h//ZJ&#10;K1iv4PUl/gC5fQIAAP//AwBQSwECLQAUAAYACAAAACEA2+H2y+4AAACFAQAAEwAAAAAAAAAAAAAA&#10;AAAAAAAAW0NvbnRlbnRfVHlwZXNdLnhtbFBLAQItABQABgAIAAAAIQBa9CxbvwAAABUBAAALAAAA&#10;AAAAAAAAAAAAAB8BAABfcmVscy8ucmVsc1BLAQItABQABgAIAAAAIQAiFrJxwgAAANsAAAAPAAAA&#10;AAAAAAAAAAAAAAcCAABkcnMvZG93bnJldi54bWxQSwUGAAAAAAMAAwC3AAAA9gIAAAAA&#10;" path="m92,120r-2,4l85,127r-2,2l78,129r-7,2l62,131r-38,l28,127r5,-5l38,115r9,-10l57,96,69,82,75,70,83,58r4,-9l87,37r,-9l83,19,75,9,69,4,57,,47,,36,,5,39r4,l12,32r5,-6l21,20,31,16r9,l47,16r7,3l62,23r4,7l69,37r,10l66,65,54,86,33,112,,143r,5l87,148,97,120r-5,xe" filled="f" strokeweight=".04925mm">
                  <v:path arrowok="t" o:connecttype="custom" o:connectlocs="92,-1226;90,-1222;85,-1219;83,-1217;78,-1217;71,-1215;62,-1215;24,-1215;28,-1219;33,-1224;38,-1231;47,-1241;57,-1250;69,-1264;75,-1276;83,-1288;87,-1297;87,-1309;87,-1318;83,-1327;75,-1337;69,-1342;57,-1346;47,-1346;36,-1346;5,-1307;9,-1307;12,-1314;17,-1320;21,-1326;31,-1330;40,-1330;47,-1330;54,-1327;62,-1323;66,-1316;69,-1309;69,-1299;66,-1281;54,-1260;33,-1234;0,-1203;0,-1198;87,-1198;97,-1226;92,-1226" o:connectangles="0,0,0,0,0,0,0,0,0,0,0,0,0,0,0,0,0,0,0,0,0,0,0,0,0,0,0,0,0,0,0,0,0,0,0,0,0,0,0,0,0,0,0,0,0,0"/>
                </v:shape>
                <w10:wrap anchorx="page"/>
              </v:group>
            </w:pict>
          </mc:Fallback>
        </mc:AlternateContent>
      </w:r>
      <w:r>
        <w:rPr>
          <w:noProof/>
          <w:lang w:bidi="ar-SA"/>
        </w:rPr>
        <w:drawing>
          <wp:anchor distT="0" distB="0" distL="0" distR="0" simplePos="0" relativeHeight="251659776" behindDoc="0" locked="0" layoutInCell="1" allowOverlap="1">
            <wp:simplePos x="0" y="0"/>
            <wp:positionH relativeFrom="page">
              <wp:posOffset>6182742</wp:posOffset>
            </wp:positionH>
            <wp:positionV relativeFrom="paragraph">
              <wp:posOffset>-838395</wp:posOffset>
            </wp:positionV>
            <wp:extent cx="87390" cy="79343"/>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87390" cy="79343"/>
                    </a:xfrm>
                    <a:prstGeom prst="rect">
                      <a:avLst/>
                    </a:prstGeom>
                  </pic:spPr>
                </pic:pic>
              </a:graphicData>
            </a:graphic>
          </wp:anchor>
        </w:drawing>
      </w:r>
      <w:r>
        <w:t>Om deze omzetting te laten plaatsvinden, is zuurstof nodig. Dat komt tijdens het kneden in het deeg terecht.</w:t>
      </w:r>
    </w:p>
    <w:p w:rsidR="003D7045" w:rsidRDefault="003D7045">
      <w:pPr>
        <w:pStyle w:val="Plattetekst"/>
        <w:spacing w:before="11"/>
        <w:rPr>
          <w:sz w:val="25"/>
        </w:rPr>
      </w:pPr>
    </w:p>
    <w:p w:rsidR="003D7045" w:rsidRDefault="005B713D">
      <w:pPr>
        <w:pStyle w:val="Plattetekst"/>
        <w:tabs>
          <w:tab w:val="left" w:pos="824"/>
          <w:tab w:val="left" w:pos="1277"/>
        </w:tabs>
        <w:spacing w:line="261" w:lineRule="auto"/>
        <w:ind w:left="1278" w:right="514" w:hanging="966"/>
      </w:pPr>
      <w:r>
        <w:rPr>
          <w:spacing w:val="3"/>
          <w:sz w:val="16"/>
        </w:rPr>
        <w:t>2p</w:t>
      </w:r>
      <w:r>
        <w:rPr>
          <w:spacing w:val="3"/>
          <w:sz w:val="16"/>
        </w:rPr>
        <w:tab/>
      </w:r>
      <w:r>
        <w:rPr>
          <w:b/>
          <w:sz w:val="20"/>
        </w:rPr>
        <w:t>5</w:t>
      </w:r>
      <w:r>
        <w:rPr>
          <w:b/>
          <w:sz w:val="20"/>
        </w:rPr>
        <w:tab/>
      </w:r>
      <w:r>
        <w:rPr>
          <w:spacing w:val="4"/>
        </w:rPr>
        <w:t xml:space="preserve">Leg uit, met behulp </w:t>
      </w:r>
      <w:r>
        <w:rPr>
          <w:spacing w:val="3"/>
        </w:rPr>
        <w:t xml:space="preserve">van </w:t>
      </w:r>
      <w:proofErr w:type="spellStart"/>
      <w:r>
        <w:rPr>
          <w:spacing w:val="5"/>
        </w:rPr>
        <w:t>Binas</w:t>
      </w:r>
      <w:proofErr w:type="spellEnd"/>
      <w:r>
        <w:rPr>
          <w:spacing w:val="5"/>
        </w:rPr>
        <w:t xml:space="preserve">-tabel </w:t>
      </w:r>
      <w:r>
        <w:rPr>
          <w:spacing w:val="4"/>
        </w:rPr>
        <w:t xml:space="preserve">67H1, welk </w:t>
      </w:r>
      <w:r>
        <w:rPr>
          <w:spacing w:val="5"/>
        </w:rPr>
        <w:t xml:space="preserve">aminozuur </w:t>
      </w:r>
      <w:r>
        <w:rPr>
          <w:spacing w:val="4"/>
        </w:rPr>
        <w:t xml:space="preserve">zwavelbruggen </w:t>
      </w:r>
      <w:r>
        <w:rPr>
          <w:spacing w:val="3"/>
        </w:rPr>
        <w:t>kan</w:t>
      </w:r>
      <w:r>
        <w:rPr>
          <w:spacing w:val="13"/>
        </w:rPr>
        <w:t xml:space="preserve"> </w:t>
      </w:r>
      <w:r>
        <w:rPr>
          <w:spacing w:val="4"/>
        </w:rPr>
        <w:t>vormen.</w:t>
      </w:r>
    </w:p>
    <w:p w:rsidR="003D7045" w:rsidRDefault="003D7045">
      <w:pPr>
        <w:pStyle w:val="Plattetekst"/>
        <w:spacing w:before="10"/>
        <w:rPr>
          <w:sz w:val="25"/>
        </w:rPr>
      </w:pPr>
    </w:p>
    <w:p w:rsidR="003D7045" w:rsidRDefault="005B713D">
      <w:pPr>
        <w:pStyle w:val="Plattetekst"/>
        <w:tabs>
          <w:tab w:val="left" w:pos="824"/>
          <w:tab w:val="left" w:pos="1277"/>
        </w:tabs>
        <w:spacing w:before="1" w:line="261" w:lineRule="auto"/>
        <w:ind w:left="1278" w:right="601" w:hanging="966"/>
      </w:pPr>
      <w:r>
        <w:rPr>
          <w:spacing w:val="3"/>
          <w:sz w:val="16"/>
        </w:rPr>
        <w:t>2p</w:t>
      </w:r>
      <w:r>
        <w:rPr>
          <w:spacing w:val="3"/>
          <w:sz w:val="16"/>
        </w:rPr>
        <w:tab/>
      </w:r>
      <w:r>
        <w:rPr>
          <w:b/>
          <w:sz w:val="20"/>
        </w:rPr>
        <w:t>6</w:t>
      </w:r>
      <w:r>
        <w:rPr>
          <w:b/>
          <w:sz w:val="20"/>
        </w:rPr>
        <w:tab/>
      </w:r>
      <w:r>
        <w:rPr>
          <w:spacing w:val="4"/>
        </w:rPr>
        <w:t xml:space="preserve">Reageert zuurstof </w:t>
      </w:r>
      <w:r>
        <w:rPr>
          <w:spacing w:val="3"/>
        </w:rPr>
        <w:t xml:space="preserve">bij </w:t>
      </w:r>
      <w:r>
        <w:rPr>
          <w:spacing w:val="2"/>
        </w:rPr>
        <w:t xml:space="preserve">de </w:t>
      </w:r>
      <w:r>
        <w:rPr>
          <w:spacing w:val="4"/>
        </w:rPr>
        <w:t xml:space="preserve">vorming </w:t>
      </w:r>
      <w:r>
        <w:rPr>
          <w:spacing w:val="3"/>
        </w:rPr>
        <w:t xml:space="preserve">van </w:t>
      </w:r>
      <w:r>
        <w:rPr>
          <w:spacing w:val="2"/>
        </w:rPr>
        <w:t xml:space="preserve">de </w:t>
      </w:r>
      <w:r>
        <w:rPr>
          <w:spacing w:val="4"/>
        </w:rPr>
        <w:t xml:space="preserve">zwavelbruggen als oxidator </w:t>
      </w:r>
      <w:r>
        <w:rPr>
          <w:spacing w:val="2"/>
        </w:rPr>
        <w:t xml:space="preserve">of </w:t>
      </w:r>
      <w:r>
        <w:rPr>
          <w:spacing w:val="3"/>
        </w:rPr>
        <w:t xml:space="preserve">als </w:t>
      </w:r>
      <w:r>
        <w:rPr>
          <w:spacing w:val="4"/>
        </w:rPr>
        <w:t xml:space="preserve">reductor? Motiveer </w:t>
      </w:r>
      <w:r>
        <w:t xml:space="preserve">je </w:t>
      </w:r>
      <w:r>
        <w:rPr>
          <w:spacing w:val="4"/>
        </w:rPr>
        <w:t xml:space="preserve">antwoord </w:t>
      </w:r>
      <w:r>
        <w:rPr>
          <w:spacing w:val="3"/>
        </w:rPr>
        <w:t xml:space="preserve">aan de hand van </w:t>
      </w:r>
      <w:r>
        <w:rPr>
          <w:spacing w:val="2"/>
        </w:rPr>
        <w:t xml:space="preserve">de </w:t>
      </w:r>
      <w:r>
        <w:rPr>
          <w:spacing w:val="4"/>
        </w:rPr>
        <w:t xml:space="preserve">bovenstaande </w:t>
      </w:r>
      <w:r>
        <w:rPr>
          <w:spacing w:val="5"/>
        </w:rPr>
        <w:t>halfreactie.</w:t>
      </w:r>
    </w:p>
    <w:p w:rsidR="003D7045" w:rsidRDefault="003D7045">
      <w:pPr>
        <w:pStyle w:val="Plattetekst"/>
        <w:spacing w:before="10"/>
        <w:rPr>
          <w:sz w:val="25"/>
        </w:rPr>
      </w:pPr>
    </w:p>
    <w:p w:rsidR="003D7045" w:rsidRDefault="005B713D">
      <w:pPr>
        <w:pStyle w:val="Plattetekst"/>
        <w:tabs>
          <w:tab w:val="left" w:pos="824"/>
          <w:tab w:val="left" w:pos="1277"/>
        </w:tabs>
        <w:ind w:left="312"/>
      </w:pPr>
      <w:r>
        <w:rPr>
          <w:spacing w:val="3"/>
          <w:sz w:val="16"/>
        </w:rPr>
        <w:t>1p</w:t>
      </w:r>
      <w:r>
        <w:rPr>
          <w:spacing w:val="3"/>
          <w:sz w:val="16"/>
        </w:rPr>
        <w:tab/>
      </w:r>
      <w:r>
        <w:rPr>
          <w:b/>
          <w:sz w:val="20"/>
        </w:rPr>
        <w:t>7</w:t>
      </w:r>
      <w:r>
        <w:rPr>
          <w:b/>
          <w:sz w:val="20"/>
        </w:rPr>
        <w:tab/>
      </w:r>
      <w:r>
        <w:rPr>
          <w:spacing w:val="3"/>
        </w:rPr>
        <w:t xml:space="preserve">Tot </w:t>
      </w:r>
      <w:r>
        <w:rPr>
          <w:spacing w:val="4"/>
        </w:rPr>
        <w:t xml:space="preserve">welk type binding </w:t>
      </w:r>
      <w:r>
        <w:rPr>
          <w:spacing w:val="5"/>
        </w:rPr>
        <w:t xml:space="preserve">behoren </w:t>
      </w:r>
      <w:r>
        <w:rPr>
          <w:spacing w:val="2"/>
        </w:rPr>
        <w:t>de</w:t>
      </w:r>
      <w:r>
        <w:rPr>
          <w:spacing w:val="47"/>
        </w:rPr>
        <w:t xml:space="preserve"> </w:t>
      </w:r>
      <w:r>
        <w:rPr>
          <w:spacing w:val="5"/>
        </w:rPr>
        <w:t>zwavelbruggen?</w:t>
      </w:r>
    </w:p>
    <w:p w:rsidR="003D7045" w:rsidRDefault="003D7045">
      <w:pPr>
        <w:sectPr w:rsidR="003D7045">
          <w:pgSz w:w="11910" w:h="16840"/>
          <w:pgMar w:top="780" w:right="1000" w:bottom="1160" w:left="820" w:header="0" w:footer="967" w:gutter="0"/>
          <w:cols w:space="708"/>
        </w:sectPr>
      </w:pPr>
    </w:p>
    <w:p w:rsidR="003D7045" w:rsidRDefault="005B713D">
      <w:pPr>
        <w:pStyle w:val="Kop3"/>
        <w:spacing w:before="73"/>
      </w:pPr>
      <w:r>
        <w:t>Het rijzen</w:t>
      </w:r>
    </w:p>
    <w:p w:rsidR="003D7045" w:rsidRDefault="005B713D">
      <w:pPr>
        <w:pStyle w:val="Plattetekst"/>
        <w:spacing w:before="24" w:line="261" w:lineRule="auto"/>
        <w:ind w:left="1278" w:right="1026"/>
      </w:pPr>
      <w:r>
        <w:t>Na het kneden laat men het deeg rijzen. Tijdens het rijzen wordt glucose onder invloed van gist omgezet tot ethanol (alcohol) en het gas koolstofdioxide:</w:t>
      </w:r>
    </w:p>
    <w:p w:rsidR="003D7045" w:rsidRDefault="003D7045">
      <w:pPr>
        <w:pStyle w:val="Plattetekst"/>
        <w:spacing w:before="3"/>
        <w:rPr>
          <w:sz w:val="21"/>
        </w:rPr>
      </w:pPr>
    </w:p>
    <w:p w:rsidR="003D7045" w:rsidRDefault="005B713D">
      <w:pPr>
        <w:ind w:left="1278"/>
        <w:rPr>
          <w:rFonts w:ascii="Times New Roman" w:hAnsi="Times New Roman"/>
          <w:sz w:val="17"/>
        </w:rPr>
      </w:pPr>
      <w:r>
        <w:rPr>
          <w:rFonts w:ascii="Times New Roman" w:hAnsi="Times New Roman"/>
          <w:sz w:val="26"/>
        </w:rPr>
        <w:t>C</w:t>
      </w:r>
      <w:r>
        <w:rPr>
          <w:rFonts w:ascii="Times New Roman" w:hAnsi="Times New Roman"/>
          <w:position w:val="-7"/>
          <w:sz w:val="17"/>
        </w:rPr>
        <w:t>6</w:t>
      </w:r>
      <w:r>
        <w:rPr>
          <w:rFonts w:ascii="Times New Roman" w:hAnsi="Times New Roman"/>
          <w:sz w:val="26"/>
        </w:rPr>
        <w:t>H</w:t>
      </w:r>
      <w:r>
        <w:rPr>
          <w:rFonts w:ascii="Times New Roman" w:hAnsi="Times New Roman"/>
          <w:position w:val="-7"/>
          <w:sz w:val="17"/>
        </w:rPr>
        <w:t>12</w:t>
      </w:r>
      <w:r>
        <w:rPr>
          <w:rFonts w:ascii="Times New Roman" w:hAnsi="Times New Roman"/>
          <w:sz w:val="26"/>
        </w:rPr>
        <w:t>O</w:t>
      </w:r>
      <w:r>
        <w:rPr>
          <w:rFonts w:ascii="Times New Roman" w:hAnsi="Times New Roman"/>
          <w:position w:val="-7"/>
          <w:sz w:val="17"/>
        </w:rPr>
        <w:t xml:space="preserve">6 </w:t>
      </w:r>
      <w:r w:rsidR="00977D36">
        <w:rPr>
          <w:rFonts w:ascii="Times New Roman" w:hAnsi="Times New Roman"/>
          <w:position w:val="-7"/>
          <w:sz w:val="26"/>
          <w:szCs w:val="26"/>
        </w:rPr>
        <w:t xml:space="preserve">   </w:t>
      </w:r>
      <w:r>
        <w:rPr>
          <w:rFonts w:ascii="Symbol" w:hAnsi="Symbol"/>
          <w:sz w:val="26"/>
        </w:rPr>
        <w:t></w:t>
      </w:r>
      <w:r w:rsidR="00977D36">
        <w:rPr>
          <w:rFonts w:ascii="Symbol" w:hAnsi="Symbol"/>
          <w:sz w:val="26"/>
        </w:rPr>
        <w:t></w:t>
      </w:r>
      <w:r w:rsidR="00977D36">
        <w:rPr>
          <w:rFonts w:ascii="Symbol" w:hAnsi="Symbol"/>
          <w:sz w:val="26"/>
        </w:rPr>
        <w:t></w:t>
      </w:r>
      <w:r w:rsidR="00977D36">
        <w:rPr>
          <w:rFonts w:ascii="Symbol" w:hAnsi="Symbol"/>
          <w:sz w:val="26"/>
        </w:rPr>
        <w:t></w:t>
      </w:r>
      <w:r>
        <w:rPr>
          <w:rFonts w:ascii="Times New Roman" w:hAnsi="Times New Roman"/>
          <w:sz w:val="26"/>
        </w:rPr>
        <w:t xml:space="preserve"> 2 C</w:t>
      </w:r>
      <w:r>
        <w:rPr>
          <w:rFonts w:ascii="Times New Roman" w:hAnsi="Times New Roman"/>
          <w:position w:val="-7"/>
          <w:sz w:val="17"/>
        </w:rPr>
        <w:t>2</w:t>
      </w:r>
      <w:r>
        <w:rPr>
          <w:rFonts w:ascii="Times New Roman" w:hAnsi="Times New Roman"/>
          <w:sz w:val="26"/>
        </w:rPr>
        <w:t>H</w:t>
      </w:r>
      <w:r>
        <w:rPr>
          <w:rFonts w:ascii="Times New Roman" w:hAnsi="Times New Roman"/>
          <w:position w:val="-7"/>
          <w:sz w:val="17"/>
        </w:rPr>
        <w:t>5</w:t>
      </w:r>
      <w:r>
        <w:rPr>
          <w:rFonts w:ascii="Times New Roman" w:hAnsi="Times New Roman"/>
          <w:sz w:val="26"/>
        </w:rPr>
        <w:t xml:space="preserve">OH </w:t>
      </w:r>
      <w:r w:rsidR="00977D36">
        <w:rPr>
          <w:rFonts w:ascii="Times New Roman" w:hAnsi="Times New Roman"/>
          <w:sz w:val="26"/>
        </w:rPr>
        <w:t xml:space="preserve">  </w:t>
      </w:r>
      <w:r>
        <w:rPr>
          <w:rFonts w:ascii="Times New Roman" w:hAnsi="Times New Roman"/>
          <w:sz w:val="26"/>
        </w:rPr>
        <w:t>+</w:t>
      </w:r>
      <w:r w:rsidR="00977D36">
        <w:rPr>
          <w:rFonts w:ascii="Times New Roman" w:hAnsi="Times New Roman"/>
          <w:sz w:val="26"/>
        </w:rPr>
        <w:t xml:space="preserve">  </w:t>
      </w:r>
      <w:r>
        <w:rPr>
          <w:rFonts w:ascii="Times New Roman" w:hAnsi="Times New Roman"/>
          <w:sz w:val="26"/>
        </w:rPr>
        <w:t xml:space="preserve"> 2 CO</w:t>
      </w:r>
      <w:r>
        <w:rPr>
          <w:rFonts w:ascii="Times New Roman" w:hAnsi="Times New Roman"/>
          <w:position w:val="-7"/>
          <w:sz w:val="17"/>
        </w:rPr>
        <w:t>2</w:t>
      </w:r>
    </w:p>
    <w:p w:rsidR="003D7045" w:rsidRDefault="005B713D">
      <w:pPr>
        <w:pStyle w:val="Plattetekst"/>
        <w:spacing w:before="249" w:line="252" w:lineRule="auto"/>
        <w:ind w:left="1278" w:right="1026"/>
      </w:pPr>
      <w:r>
        <w:t>Het ontstane koolstofdioxide zorgt voor belletjes in het deeg. Door de glutenstructuur houdt het deeg de belletjes vast, zodat het gerezen deeg niet meer in elkaar zakt.</w:t>
      </w:r>
    </w:p>
    <w:p w:rsidR="003D7045" w:rsidRDefault="003D7045">
      <w:pPr>
        <w:pStyle w:val="Plattetekst"/>
        <w:rPr>
          <w:sz w:val="26"/>
        </w:rPr>
      </w:pPr>
    </w:p>
    <w:p w:rsidR="003D7045" w:rsidRDefault="005B713D">
      <w:pPr>
        <w:pStyle w:val="Plattetekst"/>
        <w:tabs>
          <w:tab w:val="left" w:pos="824"/>
          <w:tab w:val="left" w:pos="1277"/>
        </w:tabs>
        <w:spacing w:line="269" w:lineRule="exact"/>
        <w:ind w:left="312"/>
      </w:pPr>
      <w:r>
        <w:rPr>
          <w:spacing w:val="3"/>
          <w:sz w:val="16"/>
        </w:rPr>
        <w:t>4p</w:t>
      </w:r>
      <w:r>
        <w:rPr>
          <w:spacing w:val="3"/>
          <w:sz w:val="16"/>
        </w:rPr>
        <w:tab/>
      </w:r>
      <w:r>
        <w:rPr>
          <w:b/>
          <w:sz w:val="20"/>
        </w:rPr>
        <w:t>8</w:t>
      </w:r>
      <w:r>
        <w:rPr>
          <w:b/>
          <w:sz w:val="20"/>
        </w:rPr>
        <w:tab/>
      </w:r>
      <w:r>
        <w:rPr>
          <w:spacing w:val="4"/>
        </w:rPr>
        <w:t>Bereken</w:t>
      </w:r>
      <w:r>
        <w:rPr>
          <w:spacing w:val="12"/>
        </w:rPr>
        <w:t xml:space="preserve"> </w:t>
      </w:r>
      <w:r>
        <w:rPr>
          <w:spacing w:val="4"/>
        </w:rPr>
        <w:t>hoeveel</w:t>
      </w:r>
      <w:r>
        <w:rPr>
          <w:spacing w:val="13"/>
        </w:rPr>
        <w:t xml:space="preserve"> </w:t>
      </w:r>
      <w:r>
        <w:rPr>
          <w:spacing w:val="4"/>
        </w:rPr>
        <w:t>gram</w:t>
      </w:r>
      <w:r>
        <w:rPr>
          <w:spacing w:val="16"/>
        </w:rPr>
        <w:t xml:space="preserve"> </w:t>
      </w:r>
      <w:r>
        <w:rPr>
          <w:spacing w:val="4"/>
        </w:rPr>
        <w:t>glucose</w:t>
      </w:r>
      <w:r>
        <w:rPr>
          <w:spacing w:val="16"/>
        </w:rPr>
        <w:t xml:space="preserve"> </w:t>
      </w:r>
      <w:r>
        <w:rPr>
          <w:spacing w:val="5"/>
        </w:rPr>
        <w:t>minstens</w:t>
      </w:r>
      <w:r>
        <w:rPr>
          <w:spacing w:val="14"/>
        </w:rPr>
        <w:t xml:space="preserve"> </w:t>
      </w:r>
      <w:r>
        <w:t>is</w:t>
      </w:r>
      <w:r>
        <w:rPr>
          <w:spacing w:val="14"/>
        </w:rPr>
        <w:t xml:space="preserve"> </w:t>
      </w:r>
      <w:r>
        <w:rPr>
          <w:spacing w:val="4"/>
        </w:rPr>
        <w:t>omgezet</w:t>
      </w:r>
      <w:r>
        <w:rPr>
          <w:spacing w:val="14"/>
        </w:rPr>
        <w:t xml:space="preserve"> </w:t>
      </w:r>
      <w:r>
        <w:rPr>
          <w:spacing w:val="4"/>
        </w:rPr>
        <w:t>voor</w:t>
      </w:r>
      <w:r>
        <w:rPr>
          <w:spacing w:val="11"/>
        </w:rPr>
        <w:t xml:space="preserve"> </w:t>
      </w:r>
      <w:r>
        <w:rPr>
          <w:spacing w:val="2"/>
        </w:rPr>
        <w:t>de</w:t>
      </w:r>
      <w:r>
        <w:rPr>
          <w:spacing w:val="17"/>
        </w:rPr>
        <w:t xml:space="preserve"> </w:t>
      </w:r>
      <w:r>
        <w:rPr>
          <w:spacing w:val="4"/>
        </w:rPr>
        <w:t>vorming</w:t>
      </w:r>
      <w:r>
        <w:rPr>
          <w:spacing w:val="15"/>
        </w:rPr>
        <w:t xml:space="preserve"> </w:t>
      </w:r>
      <w:r>
        <w:rPr>
          <w:spacing w:val="3"/>
        </w:rPr>
        <w:t>van</w:t>
      </w:r>
    </w:p>
    <w:p w:rsidR="003D7045" w:rsidRDefault="005B713D">
      <w:pPr>
        <w:spacing w:line="97" w:lineRule="exact"/>
        <w:ind w:right="1340"/>
        <w:jc w:val="right"/>
        <w:rPr>
          <w:sz w:val="16"/>
        </w:rPr>
      </w:pPr>
      <w:r>
        <w:rPr>
          <w:sz w:val="16"/>
        </w:rPr>
        <w:t>3</w:t>
      </w:r>
    </w:p>
    <w:p w:rsidR="003D7045" w:rsidRDefault="005B713D">
      <w:pPr>
        <w:pStyle w:val="Plattetekst"/>
        <w:spacing w:line="156" w:lineRule="auto"/>
        <w:ind w:left="1278"/>
      </w:pPr>
      <w:r>
        <w:rPr>
          <w:spacing w:val="2"/>
        </w:rPr>
        <w:t xml:space="preserve">de </w:t>
      </w:r>
      <w:r>
        <w:rPr>
          <w:spacing w:val="4"/>
        </w:rPr>
        <w:t xml:space="preserve">hoeveelheid </w:t>
      </w:r>
      <w:r>
        <w:rPr>
          <w:rFonts w:ascii="Times New Roman"/>
          <w:spacing w:val="4"/>
          <w:sz w:val="26"/>
        </w:rPr>
        <w:t>CO</w:t>
      </w:r>
      <w:r>
        <w:rPr>
          <w:rFonts w:ascii="Times New Roman"/>
          <w:spacing w:val="4"/>
          <w:position w:val="-7"/>
          <w:sz w:val="17"/>
        </w:rPr>
        <w:t xml:space="preserve">2  </w:t>
      </w:r>
      <w:r>
        <w:rPr>
          <w:spacing w:val="3"/>
        </w:rPr>
        <w:t xml:space="preserve">als het </w:t>
      </w:r>
      <w:r>
        <w:rPr>
          <w:spacing w:val="4"/>
        </w:rPr>
        <w:t xml:space="preserve">gerezen deeg </w:t>
      </w:r>
      <w:r>
        <w:rPr>
          <w:spacing w:val="3"/>
        </w:rPr>
        <w:t xml:space="preserve">een </w:t>
      </w:r>
      <w:r>
        <w:rPr>
          <w:spacing w:val="4"/>
        </w:rPr>
        <w:t xml:space="preserve">volume </w:t>
      </w:r>
      <w:r>
        <w:rPr>
          <w:spacing w:val="3"/>
        </w:rPr>
        <w:t xml:space="preserve">van </w:t>
      </w:r>
      <w:r>
        <w:rPr>
          <w:spacing w:val="4"/>
        </w:rPr>
        <w:t xml:space="preserve">2,7 </w:t>
      </w:r>
      <w:r>
        <w:rPr>
          <w:spacing w:val="2"/>
        </w:rPr>
        <w:t xml:space="preserve">dm    </w:t>
      </w:r>
      <w:r>
        <w:rPr>
          <w:spacing w:val="4"/>
        </w:rPr>
        <w:t>heeft.</w:t>
      </w:r>
    </w:p>
    <w:p w:rsidR="003D7045" w:rsidRDefault="005B713D">
      <w:pPr>
        <w:pStyle w:val="Plattetekst"/>
        <w:spacing w:line="251" w:lineRule="exact"/>
        <w:ind w:left="1278"/>
      </w:pPr>
      <w:r>
        <w:rPr>
          <w:spacing w:val="2"/>
        </w:rPr>
        <w:t xml:space="preserve">Ga </w:t>
      </w:r>
      <w:r>
        <w:rPr>
          <w:spacing w:val="3"/>
        </w:rPr>
        <w:t xml:space="preserve">er bij je </w:t>
      </w:r>
      <w:r>
        <w:rPr>
          <w:spacing w:val="4"/>
        </w:rPr>
        <w:t xml:space="preserve">berekening </w:t>
      </w:r>
      <w:r>
        <w:rPr>
          <w:spacing w:val="3"/>
        </w:rPr>
        <w:t>van uit</w:t>
      </w:r>
      <w:r>
        <w:rPr>
          <w:spacing w:val="61"/>
        </w:rPr>
        <w:t xml:space="preserve"> </w:t>
      </w:r>
      <w:r>
        <w:rPr>
          <w:spacing w:val="4"/>
        </w:rPr>
        <w:t>dat:</w:t>
      </w:r>
    </w:p>
    <w:p w:rsidR="003D7045" w:rsidRDefault="005B713D">
      <w:pPr>
        <w:pStyle w:val="Lijstalinea"/>
        <w:numPr>
          <w:ilvl w:val="0"/>
          <w:numId w:val="3"/>
        </w:numPr>
        <w:tabs>
          <w:tab w:val="left" w:pos="1673"/>
          <w:tab w:val="left" w:pos="1674"/>
        </w:tabs>
        <w:spacing w:line="276" w:lineRule="exact"/>
        <w:rPr>
          <w:sz w:val="24"/>
        </w:rPr>
      </w:pPr>
      <w:r>
        <w:rPr>
          <w:spacing w:val="4"/>
          <w:sz w:val="24"/>
        </w:rPr>
        <w:t xml:space="preserve">het volumepercentage </w:t>
      </w:r>
      <w:r>
        <w:rPr>
          <w:rFonts w:ascii="Times New Roman" w:hAnsi="Times New Roman"/>
          <w:spacing w:val="3"/>
          <w:sz w:val="26"/>
        </w:rPr>
        <w:t>CO</w:t>
      </w:r>
      <w:r>
        <w:rPr>
          <w:rFonts w:ascii="Times New Roman" w:hAnsi="Times New Roman"/>
          <w:spacing w:val="3"/>
          <w:position w:val="-7"/>
          <w:sz w:val="17"/>
        </w:rPr>
        <w:t xml:space="preserve">2 </w:t>
      </w:r>
      <w:r>
        <w:rPr>
          <w:sz w:val="24"/>
        </w:rPr>
        <w:t xml:space="preserve">in </w:t>
      </w:r>
      <w:r>
        <w:rPr>
          <w:spacing w:val="4"/>
          <w:sz w:val="24"/>
        </w:rPr>
        <w:t xml:space="preserve">het deeg </w:t>
      </w:r>
      <w:r>
        <w:rPr>
          <w:spacing w:val="3"/>
          <w:sz w:val="24"/>
        </w:rPr>
        <w:t>75%</w:t>
      </w:r>
      <w:r>
        <w:rPr>
          <w:spacing w:val="48"/>
          <w:sz w:val="24"/>
        </w:rPr>
        <w:t xml:space="preserve"> </w:t>
      </w:r>
      <w:r>
        <w:rPr>
          <w:spacing w:val="3"/>
          <w:sz w:val="24"/>
        </w:rPr>
        <w:t>is;</w:t>
      </w:r>
    </w:p>
    <w:p w:rsidR="003D7045" w:rsidRDefault="005B713D">
      <w:pPr>
        <w:spacing w:line="96" w:lineRule="exact"/>
        <w:ind w:left="1748"/>
        <w:jc w:val="center"/>
        <w:rPr>
          <w:sz w:val="16"/>
        </w:rPr>
      </w:pPr>
      <w:r>
        <w:rPr>
          <w:sz w:val="16"/>
        </w:rPr>
        <w:t>3</w:t>
      </w:r>
    </w:p>
    <w:p w:rsidR="003D7045" w:rsidRDefault="005B713D">
      <w:pPr>
        <w:pStyle w:val="Lijstalinea"/>
        <w:numPr>
          <w:ilvl w:val="0"/>
          <w:numId w:val="3"/>
        </w:numPr>
        <w:tabs>
          <w:tab w:val="left" w:pos="1673"/>
          <w:tab w:val="left" w:pos="1674"/>
        </w:tabs>
        <w:spacing w:line="156" w:lineRule="auto"/>
        <w:rPr>
          <w:sz w:val="24"/>
        </w:rPr>
      </w:pPr>
      <w:r>
        <w:rPr>
          <w:spacing w:val="4"/>
          <w:sz w:val="24"/>
        </w:rPr>
        <w:t xml:space="preserve">het volume </w:t>
      </w:r>
      <w:r>
        <w:rPr>
          <w:spacing w:val="3"/>
          <w:sz w:val="24"/>
        </w:rPr>
        <w:t xml:space="preserve">van een </w:t>
      </w:r>
      <w:r>
        <w:rPr>
          <w:spacing w:val="4"/>
          <w:sz w:val="24"/>
        </w:rPr>
        <w:t xml:space="preserve">mol </w:t>
      </w:r>
      <w:r>
        <w:rPr>
          <w:rFonts w:ascii="Times New Roman" w:hAnsi="Times New Roman"/>
          <w:spacing w:val="2"/>
          <w:sz w:val="26"/>
        </w:rPr>
        <w:t>CO</w:t>
      </w:r>
      <w:r>
        <w:rPr>
          <w:rFonts w:ascii="Times New Roman" w:hAnsi="Times New Roman"/>
          <w:spacing w:val="2"/>
          <w:position w:val="-7"/>
          <w:sz w:val="17"/>
        </w:rPr>
        <w:t xml:space="preserve">2 </w:t>
      </w:r>
      <w:r>
        <w:rPr>
          <w:spacing w:val="4"/>
          <w:sz w:val="24"/>
        </w:rPr>
        <w:t xml:space="preserve">25,4 </w:t>
      </w:r>
      <w:r>
        <w:rPr>
          <w:spacing w:val="2"/>
          <w:sz w:val="24"/>
        </w:rPr>
        <w:t>dm</w:t>
      </w:r>
      <w:r>
        <w:rPr>
          <w:spacing w:val="14"/>
          <w:sz w:val="24"/>
        </w:rPr>
        <w:t xml:space="preserve"> </w:t>
      </w:r>
      <w:r>
        <w:rPr>
          <w:spacing w:val="3"/>
          <w:sz w:val="24"/>
        </w:rPr>
        <w:t>is.</w:t>
      </w:r>
    </w:p>
    <w:p w:rsidR="003D7045" w:rsidRDefault="003D7045">
      <w:pPr>
        <w:pStyle w:val="Plattetekst"/>
        <w:spacing w:before="7"/>
        <w:rPr>
          <w:sz w:val="16"/>
        </w:rPr>
      </w:pPr>
    </w:p>
    <w:p w:rsidR="003D7045" w:rsidRDefault="005B713D">
      <w:pPr>
        <w:pStyle w:val="Kop3"/>
        <w:spacing w:before="93"/>
      </w:pPr>
      <w:r>
        <w:t>Het bakken</w:t>
      </w:r>
    </w:p>
    <w:p w:rsidR="003D7045" w:rsidRDefault="005B713D">
      <w:pPr>
        <w:pStyle w:val="Plattetekst"/>
        <w:spacing w:before="24" w:line="261" w:lineRule="auto"/>
        <w:ind w:left="1278" w:right="854"/>
      </w:pPr>
      <w:r>
        <w:rPr>
          <w:spacing w:val="3"/>
        </w:rPr>
        <w:t xml:space="preserve">Als het </w:t>
      </w:r>
      <w:r>
        <w:rPr>
          <w:spacing w:val="4"/>
        </w:rPr>
        <w:t xml:space="preserve">deeg voldoende </w:t>
      </w:r>
      <w:r>
        <w:rPr>
          <w:spacing w:val="3"/>
        </w:rPr>
        <w:t xml:space="preserve">is </w:t>
      </w:r>
      <w:r>
        <w:rPr>
          <w:spacing w:val="4"/>
        </w:rPr>
        <w:t xml:space="preserve">gerezen, </w:t>
      </w:r>
      <w:r>
        <w:rPr>
          <w:spacing w:val="3"/>
        </w:rPr>
        <w:t xml:space="preserve">wordt </w:t>
      </w:r>
      <w:r>
        <w:rPr>
          <w:spacing w:val="4"/>
        </w:rPr>
        <w:t xml:space="preserve">het gebakken </w:t>
      </w:r>
      <w:r>
        <w:t xml:space="preserve">in </w:t>
      </w:r>
      <w:r>
        <w:rPr>
          <w:spacing w:val="3"/>
        </w:rPr>
        <w:t xml:space="preserve">een </w:t>
      </w:r>
      <w:r>
        <w:rPr>
          <w:spacing w:val="4"/>
        </w:rPr>
        <w:t xml:space="preserve">oven bij </w:t>
      </w:r>
      <w:r>
        <w:rPr>
          <w:spacing w:val="3"/>
        </w:rPr>
        <w:t xml:space="preserve">een </w:t>
      </w:r>
      <w:r>
        <w:rPr>
          <w:spacing w:val="4"/>
        </w:rPr>
        <w:t xml:space="preserve">temperatuur </w:t>
      </w:r>
      <w:r>
        <w:rPr>
          <w:spacing w:val="2"/>
        </w:rPr>
        <w:t xml:space="preserve">van </w:t>
      </w:r>
      <w:r>
        <w:rPr>
          <w:spacing w:val="4"/>
        </w:rPr>
        <w:t xml:space="preserve">circa </w:t>
      </w:r>
      <w:r>
        <w:rPr>
          <w:spacing w:val="3"/>
        </w:rPr>
        <w:t>230</w:t>
      </w:r>
      <w:r>
        <w:rPr>
          <w:spacing w:val="57"/>
        </w:rPr>
        <w:t xml:space="preserve"> </w:t>
      </w:r>
      <w:r>
        <w:rPr>
          <w:spacing w:val="3"/>
        </w:rPr>
        <w:t>°C.</w:t>
      </w:r>
    </w:p>
    <w:p w:rsidR="003D7045" w:rsidRDefault="005B713D">
      <w:pPr>
        <w:pStyle w:val="Plattetekst"/>
        <w:spacing w:line="261" w:lineRule="auto"/>
        <w:ind w:left="1278" w:right="1026"/>
      </w:pPr>
      <w:r>
        <w:t>Tijdens het rijzen van het deeg is alcohol ontstaan, maar in gebakken brood is geen alcohol aanwezig.</w:t>
      </w:r>
    </w:p>
    <w:p w:rsidR="003D7045" w:rsidRDefault="003D7045">
      <w:pPr>
        <w:pStyle w:val="Plattetekst"/>
        <w:spacing w:before="9"/>
        <w:rPr>
          <w:sz w:val="25"/>
        </w:rPr>
      </w:pPr>
    </w:p>
    <w:p w:rsidR="003D7045" w:rsidRDefault="005B713D">
      <w:pPr>
        <w:pStyle w:val="Plattetekst"/>
        <w:tabs>
          <w:tab w:val="left" w:pos="824"/>
          <w:tab w:val="left" w:pos="1277"/>
        </w:tabs>
        <w:spacing w:line="261" w:lineRule="auto"/>
        <w:ind w:left="1278" w:right="1026" w:hanging="966"/>
      </w:pPr>
      <w:r>
        <w:rPr>
          <w:spacing w:val="3"/>
          <w:sz w:val="16"/>
        </w:rPr>
        <w:t>2p</w:t>
      </w:r>
      <w:r>
        <w:rPr>
          <w:spacing w:val="3"/>
          <w:sz w:val="16"/>
        </w:rPr>
        <w:tab/>
      </w:r>
      <w:r>
        <w:rPr>
          <w:b/>
          <w:sz w:val="20"/>
        </w:rPr>
        <w:t>9</w:t>
      </w:r>
      <w:r>
        <w:rPr>
          <w:b/>
          <w:sz w:val="20"/>
        </w:rPr>
        <w:tab/>
      </w:r>
      <w:r>
        <w:rPr>
          <w:spacing w:val="4"/>
        </w:rPr>
        <w:t xml:space="preserve">Leg uit, aan </w:t>
      </w:r>
      <w:r>
        <w:rPr>
          <w:spacing w:val="2"/>
        </w:rPr>
        <w:t xml:space="preserve">de </w:t>
      </w:r>
      <w:r>
        <w:rPr>
          <w:spacing w:val="3"/>
        </w:rPr>
        <w:t xml:space="preserve">hand van een </w:t>
      </w:r>
      <w:r>
        <w:rPr>
          <w:spacing w:val="4"/>
        </w:rPr>
        <w:t xml:space="preserve">gegeven </w:t>
      </w:r>
      <w:r>
        <w:rPr>
          <w:spacing w:val="3"/>
        </w:rPr>
        <w:t xml:space="preserve">uit </w:t>
      </w:r>
      <w:proofErr w:type="spellStart"/>
      <w:r>
        <w:rPr>
          <w:spacing w:val="4"/>
        </w:rPr>
        <w:t>Binas</w:t>
      </w:r>
      <w:proofErr w:type="spellEnd"/>
      <w:r>
        <w:rPr>
          <w:spacing w:val="4"/>
        </w:rPr>
        <w:t xml:space="preserve">, waarom </w:t>
      </w:r>
      <w:r>
        <w:t xml:space="preserve">in </w:t>
      </w:r>
      <w:r>
        <w:rPr>
          <w:spacing w:val="4"/>
        </w:rPr>
        <w:t xml:space="preserve">gebakken brood </w:t>
      </w:r>
      <w:r>
        <w:rPr>
          <w:spacing w:val="3"/>
        </w:rPr>
        <w:t xml:space="preserve">geen </w:t>
      </w:r>
      <w:r>
        <w:rPr>
          <w:spacing w:val="5"/>
        </w:rPr>
        <w:t xml:space="preserve">alcohol </w:t>
      </w:r>
      <w:r>
        <w:rPr>
          <w:spacing w:val="4"/>
        </w:rPr>
        <w:t xml:space="preserve">aanwezig </w:t>
      </w:r>
      <w:r>
        <w:rPr>
          <w:spacing w:val="3"/>
        </w:rPr>
        <w:t xml:space="preserve">is. </w:t>
      </w:r>
      <w:r>
        <w:rPr>
          <w:spacing w:val="4"/>
        </w:rPr>
        <w:t>Vermeld ook het gebruikte</w:t>
      </w:r>
      <w:r>
        <w:rPr>
          <w:spacing w:val="21"/>
        </w:rPr>
        <w:t xml:space="preserve"> </w:t>
      </w:r>
      <w:r>
        <w:rPr>
          <w:spacing w:val="4"/>
        </w:rPr>
        <w:t>gegeven.</w:t>
      </w:r>
    </w:p>
    <w:p w:rsidR="003D7045" w:rsidRDefault="003D7045">
      <w:pPr>
        <w:spacing w:line="261" w:lineRule="auto"/>
        <w:sectPr w:rsidR="003D7045">
          <w:pgSz w:w="11910" w:h="16840"/>
          <w:pgMar w:top="780" w:right="1000" w:bottom="1160" w:left="820" w:header="0" w:footer="967" w:gutter="0"/>
          <w:cols w:space="708"/>
        </w:sectPr>
      </w:pPr>
    </w:p>
    <w:p w:rsidR="003D7045" w:rsidRDefault="00FE7802">
      <w:pPr>
        <w:pStyle w:val="Kop1"/>
      </w:pPr>
      <w:r>
        <w:rPr>
          <w:noProof/>
          <w:lang w:bidi="ar-SA"/>
        </w:rPr>
        <mc:AlternateContent>
          <mc:Choice Requires="wps">
            <w:drawing>
              <wp:anchor distT="0" distB="0" distL="0" distR="0" simplePos="0" relativeHeight="251668992" behindDoc="1" locked="0" layoutInCell="1" allowOverlap="1">
                <wp:simplePos x="0" y="0"/>
                <wp:positionH relativeFrom="page">
                  <wp:posOffset>701040</wp:posOffset>
                </wp:positionH>
                <wp:positionV relativeFrom="paragraph">
                  <wp:posOffset>316865</wp:posOffset>
                </wp:positionV>
                <wp:extent cx="6158230" cy="0"/>
                <wp:effectExtent l="34290" t="37465" r="36830" b="29210"/>
                <wp:wrapTopAndBottom/>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3C9A459" id="Line 68"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95pt" to="540.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WcIQIAAEQEAAAOAAAAZHJzL2Uyb0RvYy54bWysU8GO2jAQvVfqP1i+QxIINBsRVlUCvdB2&#10;pd1+gLEdYtWxLdsQUNV/79gBtNteqqpCMuPMzJs3M8+rx3Mv0YlbJ7SqcDZNMeKKaibUocLfXraT&#10;AiPniWJEasUrfOEOP67fv1sNpuQz3WnJuEUAolw5mAp33psySRzteE/cVBuuwNlq2xMPV3tImCUD&#10;oPcymaXpMhm0ZcZqyp2Dr83oxOuI37ac+q9t67hHssLAzcfTxnMfzmS9IuXBEtMJeqVB/oFFT4SC&#10;oneohniCjlb8AdULarXTrZ9S3Se6bQXlsQfoJkt/6+a5I4bHXmA4ztzH5P4fLP1yerJIsAoXOUaK&#10;9LCjnVAcLYswm8G4EkJq9WRDd/Ssns1O0+8OKV13RB145PhyMZCXhYzkTUq4OAMV9sNnzSCGHL2O&#10;gzq3tg+QMAJ0jvu43PfBzx5R+LjMFsVsDmujN19Cyluisc5/4rpHwaiwBNIRmJx2zgcipLyFhDpK&#10;b4WUcd1SoaHCi+W8KGKG01Kw4A1xzh72tbToREAxdRp+sS3wvA4L0A1x3RgXXaOWrD4qFst0nLDN&#10;1fZEyNEGWlKFQtAkEL1ao1Z+PKQPm2JT5JN8ttxM8rRpJh+3dT5ZbrMPi2be1HWT/Qycs7zsBGNc&#10;Bdo33Wb53+ni+oJGxd2Vex9Q8hY9ThLI3v4j6bjlsNhRInvNLk/2tn2Qagy+PqvwFl7fwX79+Ne/&#10;AAAA//8DAFBLAwQUAAYACAAAACEAuhNn6N8AAAAKAQAADwAAAGRycy9kb3ducmV2LnhtbEyPTUsD&#10;MRCG74L/IYzgzSYtRbrrZosWigVR6PoB3tLNuFlMJkuStuu/N6UHPb4zD+88Uy1HZ9kBQ+w9SZhO&#10;BDCk1uueOglvr+ubBbCYFGllPaGEH4ywrC8vKlVqf6QtHprUsVxCsVQSTEpDyXlsDToVJ35Ayrsv&#10;H5xKOYaO66COudxZPhPiljvVU75g1IArg+13s3cS1unj+fEzBrPZYvHw8tS8D5uVlfL6ary/A5Zw&#10;TH8wnPSzOtTZaef3pCOzOU/FPKMS5kUB7ASIhZgB250nvK74/xfqXwAAAP//AwBQSwECLQAUAAYA&#10;CAAAACEAtoM4kv4AAADhAQAAEwAAAAAAAAAAAAAAAAAAAAAAW0NvbnRlbnRfVHlwZXNdLnhtbFBL&#10;AQItABQABgAIAAAAIQA4/SH/1gAAAJQBAAALAAAAAAAAAAAAAAAAAC8BAABfcmVscy8ucmVsc1BL&#10;AQItABQABgAIAAAAIQCGaWWcIQIAAEQEAAAOAAAAAAAAAAAAAAAAAC4CAABkcnMvZTJvRG9jLnht&#10;bFBLAQItABQABgAIAAAAIQC6E2fo3wAAAAoBAAAPAAAAAAAAAAAAAAAAAHsEAABkcnMvZG93bnJl&#10;di54bWxQSwUGAAAAAAQABADzAAAAhwUAAAAA&#10;" strokecolor="silver" strokeweight="4.44pt">
                <w10:wrap type="topAndBottom" anchorx="page"/>
              </v:line>
            </w:pict>
          </mc:Fallback>
        </mc:AlternateContent>
      </w:r>
      <w:r w:rsidR="005B713D">
        <w:t>Een papieren lithiumbatterij</w:t>
      </w:r>
    </w:p>
    <w:p w:rsidR="003D7045" w:rsidRDefault="003727E8">
      <w:pPr>
        <w:pStyle w:val="Plattetekst"/>
        <w:spacing w:before="5"/>
        <w:rPr>
          <w:b/>
          <w:sz w:val="17"/>
        </w:rPr>
      </w:pPr>
      <w:r>
        <w:rPr>
          <w:noProof/>
          <w:lang w:bidi="ar-SA"/>
        </w:rPr>
        <w:drawing>
          <wp:anchor distT="0" distB="0" distL="0" distR="0" simplePos="0" relativeHeight="251643392" behindDoc="0" locked="0" layoutInCell="1" allowOverlap="1">
            <wp:simplePos x="0" y="0"/>
            <wp:positionH relativeFrom="page">
              <wp:posOffset>4904105</wp:posOffset>
            </wp:positionH>
            <wp:positionV relativeFrom="paragraph">
              <wp:posOffset>361950</wp:posOffset>
            </wp:positionV>
            <wp:extent cx="1662678" cy="1225296"/>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1662678" cy="1225296"/>
                    </a:xfrm>
                    <a:prstGeom prst="rect">
                      <a:avLst/>
                    </a:prstGeom>
                  </pic:spPr>
                </pic:pic>
              </a:graphicData>
            </a:graphic>
          </wp:anchor>
        </w:drawing>
      </w:r>
    </w:p>
    <w:p w:rsidR="003D7045" w:rsidRDefault="003D7045">
      <w:pPr>
        <w:rPr>
          <w:sz w:val="17"/>
        </w:rPr>
        <w:sectPr w:rsidR="003D7045">
          <w:pgSz w:w="11910" w:h="16840"/>
          <w:pgMar w:top="760" w:right="1000" w:bottom="1160" w:left="820" w:header="0" w:footer="967" w:gutter="0"/>
          <w:cols w:space="708"/>
        </w:sectPr>
      </w:pPr>
    </w:p>
    <w:p w:rsidR="003D7045" w:rsidRDefault="005B713D">
      <w:pPr>
        <w:pStyle w:val="Plattetekst"/>
        <w:spacing w:before="92" w:line="261" w:lineRule="auto"/>
        <w:ind w:left="1278" w:right="120"/>
      </w:pPr>
      <w:r>
        <w:t>De batterij in figuur 1 is amper groter dan een postzegel en ongeveer zo dik als een blaadje papier. Toch kan deze nieuwe batterij van papier voldoende energie leveren om een klein lampje te laten branden. Hoe werkt deze batterij?</w:t>
      </w:r>
    </w:p>
    <w:p w:rsidR="003D7045" w:rsidRDefault="003D7045">
      <w:pPr>
        <w:pStyle w:val="Plattetekst"/>
        <w:spacing w:before="8"/>
        <w:rPr>
          <w:sz w:val="25"/>
        </w:rPr>
      </w:pPr>
    </w:p>
    <w:p w:rsidR="003D7045" w:rsidRDefault="005B713D">
      <w:pPr>
        <w:pStyle w:val="Plattetekst"/>
        <w:spacing w:line="261" w:lineRule="auto"/>
        <w:ind w:left="1278"/>
      </w:pPr>
      <w:r>
        <w:t>In figuur 2 is een schematische voorstelling van de batterij tijdens stroomlevering te zien. Eén pool is gemaakt van lithium, de andere van koolstof. Tussen de polen bevindt zich papier dat doordrenkt is met een geleidende vloeistof.</w:t>
      </w:r>
      <w:r w:rsidR="003727E8" w:rsidRPr="003727E8">
        <w:rPr>
          <w:rFonts w:ascii="Helvetica" w:hAnsi="Helvetica" w:cs="Helvetica"/>
          <w:color w:val="333333"/>
          <w:sz w:val="21"/>
          <w:szCs w:val="21"/>
        </w:rPr>
        <w:t xml:space="preserve"> </w:t>
      </w:r>
    </w:p>
    <w:p w:rsidR="003D7045" w:rsidRDefault="003D7045">
      <w:pPr>
        <w:pStyle w:val="Plattetekst"/>
        <w:spacing w:before="4"/>
        <w:rPr>
          <w:sz w:val="23"/>
        </w:rPr>
      </w:pPr>
    </w:p>
    <w:p w:rsidR="003D7045" w:rsidRDefault="005B713D">
      <w:pPr>
        <w:pStyle w:val="Kop3"/>
        <w:spacing w:before="1"/>
      </w:pPr>
      <w:r>
        <w:t>figuur 2</w:t>
      </w:r>
    </w:p>
    <w:p w:rsidR="003D7045" w:rsidRDefault="005B713D">
      <w:pPr>
        <w:spacing w:before="111"/>
        <w:ind w:left="466"/>
        <w:rPr>
          <w:b/>
          <w:sz w:val="24"/>
        </w:rPr>
      </w:pPr>
      <w:r>
        <w:br w:type="column"/>
      </w:r>
      <w:r>
        <w:rPr>
          <w:b/>
          <w:sz w:val="24"/>
        </w:rPr>
        <w:t>figuur 1</w:t>
      </w:r>
    </w:p>
    <w:p w:rsidR="003D7045" w:rsidRDefault="003727E8">
      <w:pPr>
        <w:pStyle w:val="Plattetekst"/>
        <w:rPr>
          <w:b/>
          <w:sz w:val="20"/>
        </w:rPr>
      </w:pPr>
      <w:r>
        <w:rPr>
          <w:rFonts w:ascii="Helvetica" w:hAnsi="Helvetica" w:cs="Helvetica"/>
          <w:noProof/>
          <w:color w:val="333333"/>
          <w:sz w:val="21"/>
          <w:szCs w:val="21"/>
          <w:lang w:bidi="ar-SA"/>
        </w:rPr>
        <w:drawing>
          <wp:anchor distT="0" distB="0" distL="114300" distR="114300" simplePos="0" relativeHeight="251677184" behindDoc="0" locked="0" layoutInCell="1" allowOverlap="1">
            <wp:simplePos x="0" y="0"/>
            <wp:positionH relativeFrom="column">
              <wp:posOffset>1196975</wp:posOffset>
            </wp:positionH>
            <wp:positionV relativeFrom="paragraph">
              <wp:posOffset>7620</wp:posOffset>
            </wp:positionV>
            <wp:extent cx="1336675" cy="1336675"/>
            <wp:effectExtent l="0" t="0" r="0" b="0"/>
            <wp:wrapSquare wrapText="bothSides"/>
            <wp:docPr id="45" name="Afbeelding 45" descr="https://gratisqrcode.nl/qr/qrcodes/83d462d5f6ef2a685694fb6fa45f316c.png?154857631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ratisqrcode.nl/qr/qrcodes/83d462d5f6ef2a685694fb6fa45f316c.png?15485763173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7045" w:rsidRDefault="003D7045">
      <w:pPr>
        <w:pStyle w:val="Plattetekst"/>
        <w:rPr>
          <w:b/>
          <w:sz w:val="20"/>
        </w:rPr>
      </w:pPr>
    </w:p>
    <w:p w:rsidR="003D7045" w:rsidRDefault="003D7045">
      <w:pPr>
        <w:pStyle w:val="Plattetekst"/>
        <w:spacing w:before="4"/>
        <w:rPr>
          <w:b/>
          <w:sz w:val="12"/>
        </w:rPr>
      </w:pPr>
    </w:p>
    <w:p w:rsidR="003D7045" w:rsidRDefault="003D7045">
      <w:pPr>
        <w:rPr>
          <w:sz w:val="12"/>
        </w:rPr>
        <w:sectPr w:rsidR="003D7045">
          <w:type w:val="continuous"/>
          <w:pgSz w:w="11910" w:h="16840"/>
          <w:pgMar w:top="1000" w:right="1000" w:bottom="280" w:left="820" w:header="708" w:footer="708" w:gutter="0"/>
          <w:cols w:num="2" w:space="708" w:equalWidth="0">
            <w:col w:w="6115" w:space="40"/>
            <w:col w:w="3935"/>
          </w:cols>
        </w:sectPr>
      </w:pPr>
    </w:p>
    <w:p w:rsidR="003D7045" w:rsidRDefault="003D7045">
      <w:pPr>
        <w:pStyle w:val="Plattetekst"/>
        <w:rPr>
          <w:b/>
          <w:sz w:val="20"/>
        </w:rPr>
      </w:pPr>
    </w:p>
    <w:p w:rsidR="003D7045" w:rsidRDefault="003D7045">
      <w:pPr>
        <w:pStyle w:val="Plattetekst"/>
        <w:spacing w:before="3"/>
        <w:rPr>
          <w:b/>
          <w:sz w:val="10"/>
        </w:rPr>
      </w:pPr>
    </w:p>
    <w:p w:rsidR="003D7045" w:rsidRDefault="00FE7802">
      <w:pPr>
        <w:pStyle w:val="Plattetekst"/>
        <w:ind w:left="1382"/>
        <w:rPr>
          <w:sz w:val="20"/>
        </w:rPr>
      </w:pPr>
      <w:r>
        <w:rPr>
          <w:noProof/>
          <w:sz w:val="20"/>
          <w:lang w:bidi="ar-SA"/>
        </w:rPr>
        <mc:AlternateContent>
          <mc:Choice Requires="wpg">
            <w:drawing>
              <wp:inline distT="0" distB="0" distL="0" distR="0">
                <wp:extent cx="5030470" cy="1003300"/>
                <wp:effectExtent l="0" t="0" r="635" b="1270"/>
                <wp:docPr id="7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0470" cy="1003300"/>
                          <a:chOff x="0" y="0"/>
                          <a:chExt cx="7922" cy="1580"/>
                        </a:xfrm>
                      </wpg:grpSpPr>
                      <pic:pic xmlns:pic="http://schemas.openxmlformats.org/drawingml/2006/picture">
                        <pic:nvPicPr>
                          <pic:cNvPr id="77"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11" y="0"/>
                            <a:ext cx="163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16" y="357"/>
                            <a:ext cx="167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14" y="1158"/>
                            <a:ext cx="1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4"/>
                        <wps:cNvSpPr>
                          <a:spLocks noChangeArrowheads="1"/>
                        </wps:cNvSpPr>
                        <wps:spPr bwMode="auto">
                          <a:xfrm>
                            <a:off x="1642" y="110"/>
                            <a:ext cx="4249" cy="90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3"/>
                        <wps:cNvSpPr>
                          <a:spLocks noChangeArrowheads="1"/>
                        </wps:cNvSpPr>
                        <wps:spPr bwMode="auto">
                          <a:xfrm>
                            <a:off x="1642" y="20"/>
                            <a:ext cx="4247" cy="92"/>
                          </a:xfrm>
                          <a:prstGeom prst="rect">
                            <a:avLst/>
                          </a:prstGeom>
                          <a:solidFill>
                            <a:srgbClr val="7C9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614"/>
                            <a:ext cx="53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1" y="57"/>
                            <a:ext cx="5606"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E071ACC" id="Group 60" o:spid="_x0000_s1026" style="width:396.1pt;height:79pt;mso-position-horizontal-relative:char;mso-position-vertical-relative:line" coordsize="7922,1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8jegUAACYkAAAOAAAAZHJzL2Uyb0RvYy54bWzsWulu4zYQ/l+g7yDo&#10;v2JJpi4jziLxESyQtkG3fQBaoi1iJVEl5Thp0XfvDCn5bpMmuwtsIAd2SIqk5ubMJ11+eCwL64FJ&#10;xUU1tr0L17ZYlYqMV6ux/ftvcye2LdXQKqOFqNjYfmLK/nD14w+Xm3rEfJGLImPSgk0qNdrUYztv&#10;mno0GKg0ZyVVF6JmFVxcClnSBrpyNcgk3cDuZTHwXTccbITMailSphSMTs1F+0rvv1yytPlluVSs&#10;sYqxDbQ1+lfq3wX+Dq4u6WglaZ3ztCWDvoKKkvIKbrrdakobaq0lP9mq5KkUSiybi1SUA7Fc8pRp&#10;HoAbzz3i5laKda15WY02q3orJhDtkZxevW3688O9tHg2tqPQtipago70ba1QC2dTr0Yw51bWn+p7&#10;aTiE5p1IPyuQ3eD4OvZXZrK12PwkMtiPrhuhhfO4lCVuAWxbj1oHT1sdsMfGSmEwcIcuiUBVKVzz&#10;XHc4dFstpTmo8mRdms/alVHi++2yINZrBnRkbqnJbMm6uqx5OoJvK05onYjzebODVc1aMrvdpHzR&#10;HiWVn9e1A5qvacMXvODNk7ZikA4SVT3c8xSljJ09zUSdZuAy3tUKIzTcbpZZQ5EnrRerEpOcVit2&#10;rWpwABAjrO+GpBSbnNFM4TBq8HAX3T2gY1Hwes6LAhWH7ZZj8KEjGzwjNGPfU5GuS1Y1xmElK4B5&#10;Uamc18q25IiVCwb2Jz9mnrYSsIQ71eDt0Ca0E/3lx9eum/g3ziRwJw5xo5lznZDIidxZRFwSexNv&#10;8jeu9shorRiIgRbTmre0wugJtWc9po0txhe1T1sPVEcOlJQmqPuvSYQhFAnSqmT6Kwgb5kG7kaxJ&#10;c2wuQXLtOEzeXtBi3kkWdaDAv551mdD3QJmnXuOFQzAS7TJxoNXamT6YhVTNLROlhQ2QM1Cp5Uwf&#10;gAfDVzcFKa4EalvzUVQHA8CAGTmnocRNZvEsJg7xwxloaDp1rucT4oRzLwqmw+lkMvU6DeU8y1iF&#10;t3m7grS8RcGzzkaVXC0mhTSKm+tPKxC1mzZAQ9mR0SkVN9sZXeL5xL3xE2cexpFD5iRwksiNHddL&#10;bpLQJQmZzg9ZuuMVeztL1mZsJ4EfaC3tEY1Gtsebqz+nvNFRyRs4VAteju14O4mO0O1nVaZV21Be&#10;mPaeKJD8nSiMvRs77wwUrmITvt9hGIVUxBxw910YDVF6yBAG23cTRv0+jD6TeUAYhWwHwugw0Cep&#10;8XpMP7wwggDbB1I8xfaDTR9I+0C6rRSSk0Cqc453F0iHfSB9PpASHUg9L4jxMN2LpJAqdZF02GYp&#10;XQHY5Zt9StqnpF8yJd3UgCKprkSF3svKPsSQzuEvn3JaM4gBuO2uHAdsoc0jsbCDOruAgpyghbfz&#10;OqREGZjkP2rvgwXYeVER6IUEgA6ER7wWGsGaBbMX4hOIzZi9JK6p7l9dBv573TEj+Nd69MG0/1Uv&#10;9sVVi3MAOGUUbwxoIbInQAKkgFodLA2wVWjkQv5pWxvAKce2+mNNEXkqPlZg34lHCAKbukOCyIeO&#10;3L+y2L9CqxS2GtuNbZnmpDFg6LqWfJXDnQwGU4lrAO2WXOMDSJ+hCso/7ICLGVq/vq8hdKVByT1f&#10;06cJ0gE++c18DeR6cLyBq7WIS+K/7XQ7cKGDpDuaAKrSe9qXgzG+T0/DvBq+LbAErZNT7Qz0evSY&#10;BFZ9M7w6htPpCGjRLoJ8vCughfT1wTP1ARxGkIyEng5iu9ogGAL80oMsPciCBWOPVp976BcPT4Ko&#10;zujfXRA1jznOPVLqH/qZ590BQtIQRo+x6iB0uzAawKNvSE/hkU0PsYztHqz+emC1fpUCXkbRxta+&#10;OINvu+z3dZm4e73n6h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TOA7b3AAAAAUBAAAPAAAAZHJzL2Rvd25yZXYueG1sTI9B&#10;S8NAEIXvgv9hGcGb3SRSrTGbUop6KkJbQbxNk2kSmp0N2W2S/ntHL3p5MLzHe99ky8m2aqDeN44N&#10;xLMIFHHhyoYrAx/717sFKB+QS2wdk4ELeVjm11cZpqUbeUvDLlRKStinaKAOoUu19kVNFv3MdcTi&#10;HV1vMcjZV7rscZRy2+okih60xYZlocaO1jUVp93ZGngbcVzdxy/D5nRcX7728/fPTUzG3N5Mq2dQ&#10;gabwF4YffEGHXJgO7sylV60BeST8qniPT0kC6iCh+SICnWf6P33+DQAA//8DAFBLAwQKAAAAAAAA&#10;ACEApyAFRSgIAAAoCAAAFAAAAGRycy9tZWRpYS9pbWFnZTQucG5niVBORw0KGgoAAAANSUhEUgAA&#10;AEcAAAAZCAYAAABjNDOYAAAABmJLR0QA/wD/AP+gvaeTAAAACXBIWXMAAA7EAAAOxAGVKw4bAAAH&#10;yElEQVRYhd1YfVBT2RU/772EYPhME8MEKosgKqIxW4wMdLVgRacuoh1rKXbBIh2H1QVkqm23qDAY&#10;UZGZByvFjsq6BbujM7aKBceBARQUi2ZAFFDQKKkihaxATGIgvLzbP/A6r68hgGvV7Zk5M+/e8/HO&#10;/b17zj33gU6nC0xNTT0qFAptAIAAAD158sQPIQTfZc7Pz9+F10NRFHPv3r150/UhCAoK0gGPEEIE&#10;f+67RnV1dSvws91upxobG5fNmzevazo+yDcf1vtB8+fPv8cdz507t3vaThBCkJyc/CVFUQy83IaP&#10;Hz/+/rtOi2/LNptNqNFosrZv317c0NCw7HV8CAAASJJk38jneo9IKBSOZWVl7f82PqaVVs+ePZNe&#10;vnw5amBgQO5Mz2q1zqitrf3xixcvxAAALMuSbW1ti+/fvx/sSF+n0wXdvXs3ZCJ/CCFCq9UuuX79&#10;egSe6+joCG1vb1/orD4ihIhr1679sLW19UNnOjqdLqixsXGZ1WqdwRdCSkrKiYnSymAwyPbt27d7&#10;wYIFHVgOACgoKOhBSUnJp9xtaDQaPQ8dOvRbmUxmAACUn5+/q7a2doWvr28vtlMqlW0XLlxYyzAM&#10;VVRUlL548eJbWKZSqVq1Wm0Y9seyLFFZWflxeHj4P7DOnj17cufMmdONx3K5vD8jI6PQZrMJuSlV&#10;Xl7+CTdms9nsxk87mqZ3yOXyfqzj4uIyunLlypqmpqYIhJBzcKxWq6tSqWzjgsJnmqZ3IIRAo9Fk&#10;ceZZJzasu7u7ad26def5MpIk7RKJZLC3t9e3ra1NOUV/CADQ5s2bv0IIQW1t7Qo8RxDEK7vBwUEJ&#10;BmZkZES0fv36v3HtCYKw4xhIkrRfvHjxJ07BOXHiRArXwdGjR1Nv3LihVigUvdwXW61W14CAgEcT&#10;BY57KJIk7XyZu7u7SSwWm7kAbdq06S9Hjhz5bDJA8IIw19fXRxUUFPzGkS4GZ2hoyJu7W7ds2VJK&#10;0/SOsLAwLTcGhULR6xSc/fv3/4H7Ap1OF4gQApqmd3DnzWazm9lsdmtvbw/lB6XRaLIYhqG6u7uD&#10;uY0mAKD09PSikZERkclkcpdIJIN4XiQSjYyOjgofPHgQBC+bOCzz9vYeqq6ujikpKflUIpEMYsBJ&#10;krRHRkZetdvtRE9PzwdisdjCBQ+DU1paugXvRqVS2TY8POw1PDzsZTAYZG5ubub/iN8ZONXV1TFc&#10;5bGxMUF/f79coVA85YODt6yPj08fns/KytJw8zwwMFDHtePKoqOj6xz55MfW2Nj4EbY5derUL/kf&#10;o6Wl5UOEEOTl5X3uaOckJSX92dEOdsROT6uYmJiampqaGJqmM8+dO/fTlJSUUoVC0dfX16dwZodJ&#10;IBAw3DFBEAg/e3h4mCaSOSNvb+9h/BwfH39m9uzZD7mtyODg4PcAAGbOnGlwZN/Q0LCcZdkpndKC&#10;yRRUKtWtY8eObc3MzKSn4vBtkkAgYDZu3Hj28OHDu/CcSCQadWZjMpk88HNmZiadmpr6J0d6JEmy&#10;TsGxWq0zwsPDmx89ejQbAMDHx6d/69atx+Ry+UBaWtqR6S3lf0MURdm546nenyiKsj99+tTX0bVi&#10;dHRUVFVV9bHT7UXTdObDhw8DAQCpVKpbPT09Abm5uXulUumzaa3gLZFEIhmaKJ34ZLfbqbq6umiz&#10;2ezOl+3cubNgw4YNf50QHJvN5lJQULATAIAkSaRWq2+6urqOAIx3vFxdi8Xihrvht023b99eRBAE&#10;IggCLVq06M5k+qGhoR24RhkMBnlycvJJhmFeZdCVK1d+VFxc/BmAk5rDsiyJF4wQgtOnT/8iKSmp&#10;rK+vT5GWlvYFjFd0AmA83QAAmpqaIo1GozfAeM729vb6vf6yHRP36tLe3r6wqqoqFmC8oKvV6puT&#10;2e/evVuzatWqajw+e/bsz65evfpRXFzchYGBAXllZWUswMsDQ6/X+wOvQcvJyck2Go2eS5YsuQkv&#10;u9OpHH8ZGRmF/LmOjo4FY2NjAn5bAADo/Pnz6ywWi/jMmTM/58vKysoSGYahuEc5QRCsXC7/V1lZ&#10;WaJWqw3z8/N7jGObNWvWP4eGhrzxMX/8+PFfc/3ho5xlWWLp0qXN/PXgzhiPi4qK0oGvwAs+TiQS&#10;jUwFGG4v8qZ427Ztf+T3OTxmAQAFBwd3dXZ2hnD7ponAQQhBV1fX3JCQkE6+P9z1x8fHn2YYhgKp&#10;VPqNv7+/PiEh4euEhISvY2Nj/w4AaPny5VdYliU6OztD1q5dWyEQCMZkMpkhOzs7x2azCYuLi7fL&#10;ZDJDVFRUfUNDw7KDBw/+DgDQmjVrqrAvfPE7cODA7wEAqdXqG1gWFRVVDwAoMjLyGgCguLi4Cixb&#10;vXr1JQBAly5dWs0HRyqVfoMXQVEUk5aW9gX/UjkZOAghsFgs4uzs7BwvL69hru+TJ0/+imVZ4tXF&#10;831mPjh37txZOBU7LjguLi6jVqvVdbrv/r/5TdrS0vKDvXv35vb09AQAAOj1+g8Axgt1dHR0HT5p&#10;p0XvemdMxomJiWWT7RyLxSLGcg8Pj+fl5eWfcO9xhYWFGa/z7ne++Im4oqIiTqVStQL8dyHOy8v7&#10;HNcFhBA0NzcvxTLurxQYr52XXyel3mtw+IDwT0y9Xu+PdZ8/f+7h6elp5IMTERHR5KhYT5X/DQPq&#10;PCjO6ZwNAAAAAElFTkSuQmCCUEsDBAoAAAAAAAAAIQBw0WDMVBgAAFQYAAAUAAAAZHJzL21lZGlh&#10;L2ltYWdlMy5wbmeJUE5HDQoaCgAAAA1JSERSAAAA5AAAABgIBgAAAOoHUe8AAAAGYktHRAD/AP8A&#10;/6C9p5MAAAAJcEhZcwAADsQAAA7EAZUrDhsAABf0SURBVHic7Vx3VFTH95/33rIsZekl1BUVEUlA&#10;lJ8SBFREUQQhYomoQY4aiaJGg/0Xo0axJbEmauQL9mjUoEDUWBEQgyAiTQVUFkGK1AW2vze/P2By&#10;Ji9bIPEbPefnnHOP7NyZO3fu3M+UO/ME27dvX9mvX78KAABEBCEEbwulpKSEhoeHJ3M4HAXSb9u2&#10;bavetF5sommaXLp06W7cjgAAyOVyZbGxsftkMhlXm4yamhrb9evXb+zTp89zXEZP6rIpNTU1JCIi&#10;4hyXy5UhOUuWLNnzpu3UW7px40ZAZGTkSR6PJ0H9mDNnTtJ/u12GYYiDBw8uQG3OmDHjlKGhYfvo&#10;0aNvRkVFHVFHS5Ys2XP06NFPqqur7dgyGxsbzZG8qKioIyKRiM8uA9gOJBAInr/pQUD07NkzJ7Z+&#10;AAC4devW1W9aNzatXLlyuypdEcXFxe3UJmPs2LFXVdXtLSCfPn3aly2DJEnl4sWL975pO/WGWltb&#10;jdn9oChKGRUVdeS/2W5zc7Pp6NGjb6I27e3tq1TpQRAEo4oAAJAgCMbf3/92RkaGH5LLMAwxYsSI&#10;LCTD1dW19OnTp33xtt9qQDIMQ3h7e999nYAUCoWOAAC4bNmy716XnkKh0FFHR0cOAIDGxsatHR0d&#10;Bj/++ON8kiRppHN4eHiyNjlXr14d+zoAyTAM8eGHH2azHag3gJTJZFwAAHR0dBS+SR+YPHny+X8T&#10;kEqlkgoKCrqC2lu2bNl3CoWCU11dbZeWljaxO59BfENDw3YfH5+s0NDQFHNz88ZuMNLdkyDN5XJl&#10;N2/eHI3kS6VS3UmTJl1A9fv27VvR1tZmhPgAQghcXFweI2S/TYBEVFZW5vy6ALlkyZI9r9vRFixY&#10;cBDZz8nJ6SnKP3HixEyk82+//Taup/KsrKzq/+mWFUIIbt68OfrvAvLAgQMxb8sRpqio6P1/C5Dr&#10;1q3bjNpaunTpboZhCJw/bty439BYAwDg4cOH5yEewzBEaWmp69ChQ/OwnQnt6upaio+hXC7X+eij&#10;j/6YaGbPnn0M8QCEEERFRR2hKEr5tgISQgj4fL7onwLy1q1bo9BKFhwc/Ovr0s3Y2LgF6TZo0KAS&#10;nNfU1GT28uVLm97IY69u/zYgHz16NBD1yczMrOlNj/2/BcgrV64E4Wf/pqYmM3YZTYDExxw/uwMA&#10;YGJiYjReRiKR8IyMjNoQ/9atW6MghIADAAAkSTJARWpsbLRoaWkxxfP09fXFdnZ2NXgehJDIz88f&#10;kpWV5du3b99n/v7+GcbGxm2qZOKppqbG7vr164FKpZITEBBw08nJ6bm6sup0RKm4uPj9ixcvhjEM&#10;Q77//vvFfn5+madOnYr86KOPkh0cHF48fvx4YERExHmapimCIGBnZ6dBeXm5MwAAODk5PedwOEq8&#10;Pw8fPvTIzMz0s7e3rx41alS6qalpC7vN+vp6a5FIZNTW1mYCAAAEQUBDQ8MOJFcgEAjNzMyaUXm5&#10;XM69f//+0Ly8PC9ra+v6gICAmxYWFo3a7KQuCYVCwa1bt0bTNE0FBgZeFwgEwp7Uk8vlXKFQKGDn&#10;W1lZNXR2dhqEh4dfaG9vNwIAAJqmqfLycmcOh6Ps06dPJUEQUC6Xc8+ePTu1trbWJiYm5qBQKBRc&#10;unQp2NLS8lVkZOQpLpcrRzIhhEReXp5Xdna2j7Ozc7m/v3+GoaFhhzYdRSKRUVpaWghFUXRP+1VZ&#10;Wdnn3r17w2pra218fX2zPD09H2jzGzxt2bJlHUmSDISQ8PHxycbHrjfJzMys2dfXNys9PX0UwzAk&#10;AAC0traa4GV4PJ40NjZ2f3x8/FoAAIiJiTlQVFTkDiCEIDo6OpG9QopEIj5QE6DIyckZBiEEnZ2d&#10;+klJSXPc3NyKcT5JkrSPj8+dO3fu+KiaidLT00fOmDHjJD7TAACgg4ND1Z49e5YoFAqOilWoFZXD&#10;V0ipVKq7fPnyb9Xpun79+o2ff/75Llb+n9qNiYk5gPocHx+/pk+fPs/Y/fH19c38/fffh6N20VlU&#10;E02fPv00hF3nsXnz5v2oq6srYcsNCwu7wD7Ya1shU1NTQwYMGPCE3Z63t/fdu3fvemtbIT/++OOf&#10;tOmuivbs2bN4x44dK6ytretQHh78AKAregghBG1tbUaHDh36dODAgY9wPkVRyrFjx159+PChuyrf&#10;yMvLGzpy5Mh0/PzNrs9eIa9duxbo5OT0jF3Wzs6uOiEhYS5726ltFQYAwNOnT09XVa6nKyS++gEA&#10;4LVr1wLZ5SorKwV4mV27dn2uFpASiYSnbmAePXo0kKZpMiAg4Aaer6urK8WdDQAAV6xYsQNXAg8l&#10;AwAgh8NREARB45308vLKraurs+4JIBctWrSfPWD477Vr125W1w9En3zyyVGGYYgxY8ZcxwHL7g9B&#10;EExsbOw+hmEI9rlWFYWGhqYwDENggQkUgaNxuebm5o319fVWPQHktm3bVqmbXEiSpCmKUubm5npp&#10;AuSyZcu++zuA7AmZmZk1yeVyHfwcpcqWJEnS69at24yPcUFBgQeXy5UhX+iOZP4JmGxAZmRk+KFj&#10;CMu2f0Q8t2/fvlIbIBcuXPg9Ks/n80U0TZN/B5DFxcVuwcHBv6IyJEnSdnZ21RKJhMeWxTAMYWFh&#10;8apbb8bb2ztbLSCzsrJG4IaYPn36T8+ePXNCwr777rtlSJC+vn4HWg0PHjy4gMfjSXBD3rhxIwDC&#10;ruBM930SAwCAq1at2kbTNFlYWPiBs7NzGWZU5tNPPz2kDZASiYSHDzS61/n555+nov6sW7du88OH&#10;D93PnTsXgTvE0KFD81JTU0NSU1NDGhoaLBMSEuaitg0MDDrQnj4hIWEue7ZOTU0NQTZKTU0NQXdk&#10;BEEwERER55Dcly9f2iQlJc1BPIFAUHn//v0hYrFYz83NrRjJJQiCiY6OTtQGyIKCAo/uOoyenl5n&#10;UlLSHKlUqrt9+/aVeN+8vLxyGYYhVAFSKpXqhoeH/4Ly9fT0xPHx8Ws6Ozv1y8rKnFNTU0Pw8zqf&#10;zxelpqaG7N69e0lPAOnt7X13zZo18ahfJiYmzTk5OcMYhiHWr1+/kV3+9u3b/hBC0N7ebujs7PwE&#10;+U1wcPCvcrlcp6WlxSQsLOwCDlIESKlUqisQCCoRb+PGjevb29sNjx07Nhtvg8vlyqqqqhw0ARK/&#10;+x0yZMh9deXYgAQAQD8/v4zAwMBrJiYmKJbA4P9euHAhTJ28kSNHpuN9UwlIdoeOHDkShQtpa2sz&#10;0tPTEyP+/v37F+H8M2fOTMMdxNvbO5thGGLKlClnceduaGiwRHVaWlpM8GWeoiglPgGoAmRDQ4Ml&#10;rufevXsXo/IomoquN8RisR6uEx7UkUgkPFNT0yZkwB9++OEzvD+bN29eh9cdN27cFZxvaGjYjhxw&#10;1apV21C+XC7Xsbe3f4Hkrl69emtiYmJ0YmJi9LRp087gupMkSdfU1NhqAmT3zEsD0LVVRLIOHz48&#10;j+3o2dnZH7IBGRkZeXLEiBGZKO+9996rffLkyQC2k6DwPQAAmpubN+K877//fiHeDo/HE1dVVTms&#10;WbMmfuXKldsLCgrc8TFmb/0WL168F++zn59fBoQQxMTEHOi2If3BBx8UdnZ26qM6d+7c8cH7gQC5&#10;b9++WFwXZI/ExMRoPJ8gCGb58uXfqgNFR0eHAb6ihYaGpvQCkAzb9mwqLy/vr07e/Pnzf/zTro4N&#10;SDb6T548GckWwh4U/NwCYdddDr5yAQDg5cuXg/CGBwwY8Jgtd/bs2cdwPb744otvNAESf/mAKCQk&#10;JPXMmTPTLl68OAkAADdt2vSlNkDi1xPImXG9ZDIZF98W6erqSvFtpDpApqenj9Q2WDihc5UqQLa0&#10;tJiwx0YTJScnh7MBifNtbW1rKioq+qlykt4AMikpaQ7O//rrr/8X5z9+/NgF54tEIj67H7dv3/bD&#10;X+Kwt7Lqoqze3t7ZPbEJQRBMZGTkSXWgyM3N9cJ9Y9KkSRd7CsgxY8ZcX7169dZp06adcXR0FLL1&#10;IUmS5vF4kqKiovdVyVu+fPm3+ATGAawEISTQ3/Pnzz8cGRl5il2mpKTEjSRJmmEYCoCuSBzOpyiK&#10;Hjx48IOcnBxvlFdYWOiOylEURQ8fPvweW+7QoUPvHz9+fDYAXVHVxsZGC3YZPJmZmTUHBgZev3nz&#10;ZgCKZl26dCk4LS0txNzcvOn27dsj/fz8MjXJAACAq1evjqMoikb6sSNzXC5X3r9//4pHjx65AgCA&#10;TCbTLSkpcfP09HygSe79+/eH4r8HDhz4mCAIiOfp6OjICYIApqamzZqizEVFRR/gYyMQCIT6+vpi&#10;liwFQRBQX1+/08PD42FlZWUfxGOPUUJCwrx+/fo91aR/TxI7YlpaWjpIky35fH57v379nlZUVPRH&#10;eRkZGf5SqZSHfvN4PGlP2i4oKPBENjE3N2+ysrJqwPkURdEURdEAADBhwoTL6uQUFxe/35P2VKWP&#10;P/749Lx58xLQb7FYrL9mzZqte/fuXQIAAAzDkHK5nBsbG7svPT19tDZ5fwEknv7zn//MjYiIOB8U&#10;FPQbm0cQf/gGKCoq+mDEiBF3cL6np2dBbm7uMAQUPDEMQ6oKuw8ePLhAm8IsHeCRI0fmTJgw4XJR&#10;UdEHSDYAALS0tJiGhYVdTEpKig4PD7+gSQ4+WahLurq6Mvx3dXW1vTZAsmXm5eV5GRgYdGqqoy7h&#10;YAQAgP3798eGhISkaaqDAxJPJEkyn3322YG8vDyvf3Lt8nfT4MGDC54/f+6E7KPN9uoS7lvz5s1L&#10;2LZt2+q/I4c9Sf6TpK+vL961a9eygoICj6ysLD+GYUiGYciMjIyRzc3NZtquUv4CFnaaMmXKudLS&#10;0kHsfOQgFEXRd+7cGcHmW1hYNKoCI6qbk5MzXC6Xc9l1tOnDThcvXgzbsWPHyi+//PJrHR0dBcpn&#10;GIZsa2sznjlz5kmJRKKnSYaLi8sTNJMCAMCrV68stbXr4eHxsLe6Xrp0KVhV/rfffvvF5MmTzyuV&#10;SrUTpLOzczn6myRJpnvbTrDLXb16dZy/v39GW1ubMZ6P+keSJMMwDPnixQuHsLCwCzKZTLe3/ehN&#10;unfv3jB2npmZWbMq3VHqrU4kSTLXrl0bqwrYL1++tPXx8cnOzMz0U1ff3d29sDft9USfuLi4b3H/&#10;hxASHR0dhlrrsjOsra3r3NzcStDAicVi/fHjx1+uqqpyRGU8PT0foMZomqZu3Lgxhm3g/Pz8IWi7&#10;QpIkM378+Cs4YGQymS57S5efnz8E/U3TNKVtxWxqajJftGjR9xMmTLi8adOm9ZWVlX1WrFixs3vr&#10;xkAICbFYrH/58uUJmuT4+fllosEkCAJeuHAhnF0G4zOurq6PHBwcXmiSCQAAlpaWr9DfJEkyCxYs&#10;OMTeGQiFQkFcXNw3ycnJkzVNBDY2NrXW1tb1AHRNNtnZ2SN++eWXyXgZuVzODQoK+i0zM9NP1SQ6&#10;cuTI22hbi2QsWrToe2396E3y8PB4iG9Xd+7cuYJdpqCgwAP5D0mSDL51JkmS6Y5wqwUsSubm5k0A&#10;dNkjPz9/yKZNm9azyyxbtmzX3bt3Pzx06NACdXIGDRpUiiYsCCHR2dlp0JO+vo70l36ygykCgeB5&#10;RUVFPyMjozZ02CRJknZwcKhC1wodHR0GfD5fhB9gHzx4MBgdVBmGIQYNGlSC6gYHB6dBCMGsWbOO&#10;4wfYjRs3rscPuJs2bfoS8bhcruzVq1cWSB4KnACgOsqan5/vieQcOXIkCmAH6wMHDsTIZDIuHkkb&#10;P3785aamJrMxY8ZcZ382RVGUEr+sb25uNsU//9q3b1+sqigrRVHKsLCwC3gAQ19fvxPVI0mStre3&#10;f5GYmBhdV1dnfeLEiZnoiVX//v3LUT11UdbQ0NAUfExIkqRXrFixo76+3io3N9crMjLyJKojlUp1&#10;VV17sANYyD7qgjpmZmZNEomEN3Xq1J/j4uJ27t+//09BnbNnz07B69bW1r6H2woAAPHgkVKppGxs&#10;bF6iPoSFhV0Qi8V6lpaWDbg/4XeH+fn5nng/TExMWiCEAF2v4PTZZ5/9UFpa6pqfn+85d+7cBJTP&#10;DjyyydXVtQSVdXJyetbToI6qhwF1dXXWQUFBV3B/c3BwqJLL5TrssjNmzDiFsMfhcBSAYRiC/e6u&#10;ra3N6MqVK0HdAv9ofNasWcdbW1uNIYTg0KFDn6J8giCUbm5uxUKh0FEqlepu3LhxPeLp6upKHz16&#10;NBDCrtcthoaG7cipOByOIi0tbaJCoeBkZmb6dt9/MQAAuHPnzjik9I0bNwJw/QwNDdsZhiFwQNrY&#10;2LzMy8sbCuFf71DRt2mqvhxBNHny5HP4pzMRERHnOjo6DGQyGRcfeA6Ho8CvayorKwX4AFlZWdXh&#10;l8rsqKO6FyjIadFXFji1tLSYQNj1bag6/XFC0enTp09Px8aI6Zp/IWC9XGIIgmCOHz8+C+ltZ2dX&#10;rU52eHh4Mv57w4YNX7GdbMuWLWvx/g4ePPhBS0uLiVgs1kPXUQAAhsfjScrKypwhhGDPnj1/ueec&#10;MWPGqe7vdctV6bJ///6FpqamzbhNVUVdFy5c+L0mMEIIwcyZM0/gwFAqlRS7DMMwBNIdyZ4yZcrZ&#10;o0ePfnLixImZJ06cmBkfH7/G1NS0ma1HcnJyuKp2hwwZch/ZqfthimrD44Bj0/z5839kGIYICQlJ&#10;xQZVpaN98803X+AKZGZm+iJQqjAeAwCAAQEBN5BzLFiw4KA6Pe7du+fFzjM3N3+F/544cWIaanvW&#10;rFnHVcnJzMz0FYlE/OHDh/+uzdl37NixAkLNL5kA6JrJKyoq+imVSmrixIlpmsqiu9LS0lJXdWXQ&#10;Q4m1a9du0STL09Mzv66uzgpfmVU5qDre7du3/VV9aK2N8JdVSqWS8vX1zWCPK5sSEhLmojoSiYQ3&#10;YMCAxyxwqfQpRGvXrt1y7dq1QA6Ho1A30fH5fBE+gaoj9oRQUlIyCOdHR0cnsmVr0O+PV0IURSnZ&#10;GEAkFAodcb2PHz8+C6jr7LBhw3I0GQPCrpcSu3fvXmpiYtLM5ltbW9cdOHAgRtU7wsePH7t4enrm&#10;s+vo6upK586dm9De3m6IymrS4eDBg2onDQAA/Pzzz3eJxWI9fCvRv3//P14EcblcWXx8/BrE7+zs&#10;1F+6dOlu9p0dAF2X6IcPH56H+sN+h6iKfvrpp4+Rs82ePfsYfpcJQNdM/NVXX21AWxlV20m2zRmG&#10;ITZs2PCVgYFBB5sfFRV1pLW11VgTsLVRXFzczo6ODgP8AQFJknRQUNBlTfWysrJG4GPc2dmpv3Xr&#10;1tX4UQORg4NDlar77bq6OmtNuxg0ZlOnTv05JSUlFK1ily5dmmBra1vDLuvu7v6wuLjYTRsYIew6&#10;huEy2Mep3tiQoiilj4/PnQ0bNnyl6YUQ/nLJwMCgo6Ojw4DoVvgvB2gnJ6fnIpHIqKmpyZzNs7W1&#10;fYmHb1+9emV5/vz5CKVSybGzs6txc3MrcXZ2LtcUTlYqlZzz589HNDQ0WBkbG7cNHDjwsYeHx0P2&#10;9UJra6tJdXW1Pbs+h8NRuri4PKmvr7dGX6WUlpYOksvlXFtb25c+Pj7ZNjY2tex6UqmUd/bs2alG&#10;Rkai0aNH3zIyMhKxy9TU1NilpqaGKhQKHdSfAQMGlLH78+LFCwd2NBMlHR0dBbuORCLRy83N/Z+S&#10;khI3mqapsWPHXnNxcXmC+BBCoqysbIBCodBhy7Ozs6vBvzhRKBQ6+fn5QwoLC92lUinP09Pzga+v&#10;bxbiC4VCQXt7O1+V3RwdHauePXvWV5XeLi4uT3R0dBRKpZKTkpIyiaZpatSoUekWFhaN5eXlzuzI&#10;OABdof6+ffs+UyWvrq7uveTk5I9omqYcHR2r3N3dCwUCgVCdb0AIiYyMDP/CwkJ3AACwt7evDgwM&#10;vJ6SkjIJAABCQkLSVH1JhGyXl5fn1dzcbGZpaflqypQp5/CveLSlX3/9dSK6StLT05M8ffq0H/Kh&#10;pqYm89raWpueyBEIBEI+n9+uqQyEkPDy8srLz88fQhAEnD9//uFDhw4t0DpzvKN39P+J8P+KZdq0&#10;aad78qXI3yH82V///v3LUJzgjRvgHb2jt4kUCgUHP/9u2LDhq9cNypycnGFIPp/PF+Hvid+4Ad7R&#10;O3rbqLGx0Rz/z6hmz5597HWBkv3wnf1fu7zxzr+jd/Q2klwu14mLi9uJgKPucXhvqL293RDJ8/Hx&#10;uaMq4PN/IQvJFxLjX3gAAAAASUVORK5CYIJQSwMECgAAAAAAAAAhAIZHLGpeFgAAXhYAABQAAABk&#10;cnMvbWVkaWEvaW1hZ2UyLnBuZ4lQTkcNChoKAAAADUlIRFIAAADfAAAAGQgGAAAAsUj7hQAAAAZi&#10;S0dEAP8A/wD/oL2nkwAAAAlwSFlzAAAOxAAADsQBlSsOGwAAFf5JREFUeJztPGlUVMfSfe8wzAw7&#10;sgyrgqCICyoCwQBGUYk8RUdZgxJRXxD1cwu4kSjiCwZlUePOF5HHM8imaBARUKOiYRHQIA9QQIiC&#10;MCwKDDvM7fdD2tfedwcGl6fn+6xz6hy6u7qqum7VvdXVPQAIIfiY8fHjx4YAAIjQ2dk56UPr9H8Z&#10;Gxsb1Xfv3h04ZsyYR7jda2pqdIfL6+rVq7Pd3d3jOBxON+KzcuXKUx96jUwoEokUQkJCtk2aNKkI&#10;X3dxcfGE9yVTBnzk8Oeff47C2w8fPjT5ULp8TAAhJAiCgO+ab3h4uF9ISMh2JnnD4QMhJObMmXMV&#10;72OxWOI34QMAAO9jrThERUWt3L59e4gk+e8C6M+MfFeM3xcYGRlV4u3Jkyf/8aF0+VggIyPDgSRJ&#10;Kj4+3v1d8/by8vrHu+BDEATcuHHjwbfhQVEUSZIkxePxut6FToPBkiVLzsvKyva+L/7BwcHfkSRJ&#10;5eXlWb3q/NCfe2mwsLBwalBQ0K4DBw5s6ujokPvQ+nxIpCiKQKnRzp0797wvOZMnT77PYrH6wUD6&#10;9fTpU7034fPs2TNtxIPFYvWvWLEiStq58fHxbmjuf8u+GzZsOISv+8GDBxPflmd7e7s84hcfH++G&#10;+j/6tBMAAKZOnXpv6tSp9z60Hh8DREZG+jx48GASAACw2ey+9yXHzMysqLi4eOL74j8UCIVCfkBA&#10;wF4AAOBwOD0fSo+3BQghsXPnzr8xjb0WfEVFRWYVFRXGixcvTiYIAlZWVhoVFxdPtLe3v66oqCiS&#10;xDwnJ8e6tLTUlMvldpubmxeOHTv2EUmSFBN9aWmpaW5u7meOjo5pfD5fWF1dbVBQUDDN2to6R1dX&#10;t1bSIpqbm9XS09O/dHR0TFNVVX3BRFNbW6t79+5dSzU1tWZra+scJueEEBJZWVl2NTU1ekuWLDnf&#10;0dEhn5GR4TBixIjnDg4OGUPtLTo6OuRTUlKcdHV1a+3s7LJ6eno42dnZ0zs6OuTt7OyylJSU2nD6&#10;mpoavaKiIrOZM2fekJOT6xyMd0NDg2ZeXp4Vj8frsrGxucPlcrvx8Rs3bsxcu3btMfDyLUr09fWx&#10;u7u7uWw2u4/FYokH402Xc/fuXUtZWdleW1vb22+T1rW1tSnl5+dbtLe3K8yYMeOWiopKi7Rzu7u7&#10;ufQ+GRmZfgghsWzZsjNVVVWGALxMYREtbpP8/HyLkpKS8QKB4AKEkEhLS3NUVFQUOTo6ptH9r7Gx&#10;USMrK8tu5MiRT6ZOnXpvOPaCEBI9PT0cej+LxRLjPkZfD4fD6YmOjvY+cODAZtTX29sr293dzWWx&#10;WGLQ19cnk5iY6GJra3sLDHwao6KiVlhZWeWitqysbM+cOXMyHz16NAb/nJaVlZlYW1tnA6w6BACA&#10;fD6/ftu2bSFtbW2KiPbOnTufOzk5XUQ0AoEg2cbGJgufZ2lpmVdQUGCOy3j69Kne5s2bIzgcThcA&#10;AIaEhGzDx8ViMRkUFLRr1KhRVTgvZWXlli1btuxHOojFYjI5OVkwbdq0fETj7e19Gq/Ebdy48aCk&#10;1KGxsVE9MDBwt4qKygtEv3fv3h14m81m9/7444/b0XoXL158XkZGpg8AAOXk5Dp8fX2Pd3V1cem8&#10;o6KiVpiamv4T15/H43WuWrXq57q6Oi2xWEz6+PicBABAkiTFdHsDAGBvby97qPTnxIkTq01MTMrw&#10;eVwut8vb2/u0UCjUxGm9vLxiBks7L126NN/CwuIuQRAUomGxWP3Ozs5J5eXlxkOlnfv27dvKtA4A&#10;ANTW1n4maWz//v3+mZmZc2bNmnUd9Xl4eJxVVFRsQ+1Vq1b9DOHLFD07O9va1dU1nu4bnp6ev1RW&#10;Vo6WJu308/MLk6RPdna2NYQQBAcHB9DHRo8eXQkAgLiNaMjMlD6BJEnxlClT7rW3t8sjo2poaDRI&#10;mg8AgF5eXjGtra1Kw5GhoqLyHD08X1/f4/Q5QUFBu+jGGhhjXKCpqek/i4uLxw+mJ0IVFZUXTE57&#10;9OjRtdLMR7hw4cKLksbWrl17FOd9/Phx38Hso6GhIUxNTXUcSuZQe+Gh5Ojo6NQ2NzePkCb4UlNT&#10;/4KP0Z8hl8vtQnslScG3e/fuwOHYdDjIZrN7IYRg/fr1P0miIUlSzOFwumNiYryGCr61a9celcTn&#10;1q1bdhBC8P333/9NWj/H8N/KSDPR0dExFUIItm3bFoL3BwcHB5SXlxsbGBhU4bwePHgwYTiGI0lS&#10;bG1tnU1RFKGqqvqcPo4HX1ZWlu1AP8XhcLrOnj3rUVZWZsLn8+txHb766qtfpJGtra39jMlx/f39&#10;QyXNUVRUbDM2Ni6X5AT4lxHR9/X1yUAIQWlp6Tg2m92L1hAQEBBcVlZm4uzsnITbf82aNUdPnjzp&#10;s3LlylM4r3nz5qVFRERsPnfu3JLBAq+iosJIVla2Z8C+/SdOnFhdUVFhZGJiUobsRBAEtXnz5oih&#10;gq+9vV2ez+fXo35vb+/TxcXFE3bu3LkHf4ZWVla5FEURkoIvMjLyG3wtLi4uCUVFRZNycnI+i4iI&#10;2KymptaIxmRkZPoiIiI2+/n5SXwOOHI4nO709HQHvC88PPzb+vp6Pv4skW//8ccfZoMFn1gsJhMT&#10;E13YbHYvHg+lpaXj0DyKogg8C9TS0qpLSkpasmDBghRcDy8vr5iIiIjNJ06cWA1qa2t1du3aFYQT&#10;8Hi8zpiYGK87d+587uDgkE5fXFNTk9o333wTifeVlJSYQgjB/v37t+D9z549066rq9MKDQ31p/PZ&#10;tm1bSG5urtVf//rX/6WP3b5920YkEimkpaXNkxR8M2fO/A0ZIzk5WdDS0qLc0tKi/PPPP6+iO3xJ&#10;Sck4XV3dGrqctLS0efPnz780d+7c9Pv3709mcl6KoojKysrR9Lk+Pj4nOzs7eRRFEYaGhpUEQbwK&#10;eG1t7WcolRMIBOfxlwGS4+HhcRbpv2/fvq1I/5ycnM/oQVxXV6d18eLFhXj/nj17dkpTbVu2bNk/&#10;kJxjx46tQXIuX7782hd1/Pjx/xwq+PB00cfH5yTi9fz5c1W6fdLT0x2Ygi8sLMwPp8MrgAjxQ34e&#10;j9eJ+mtqanSZMqIDBw5sWrhw4cXZs2dn5uTkWBkaGj5GNt+0adMB/Fni/kaSpHjhwoUXBgs+NBYS&#10;ErINlxkVFbUC3/7o6+s/AeDlNq2hoUGDKR7wtQIIIcjIyJiLE1y7ds0eEYhEIgVVVdVmfPzq1auz&#10;ExISXPE+CCG4f//+ZLpREhMTXSCE4Pr167OwBfevXLnyZySjs7OTp6Gh0YAchCRJ8Zo1a46hcSUl&#10;pVZ68DEFw2D48OHDsfS3bWhoqL80zotwwoQJxWiujIxMHz7m4uKSiD+0iooKIzR24cKFRbjc7Oxs&#10;65aWFmVJ2QYTZmVl2b5J8IlEIgVJKSITotRTUvChfYw0GB4e/i09+JSVlVtwmrNnz3ow6S0p+CCE&#10;4OzZsx44D/pene7Ply9fdsTHOzs7eVwutwunKSoqmjRU8LW0tCgrKCiIkI8aGRmV9/f3syB8eZsH&#10;zVm6dOkZNGew4GM8ZMcrdgoKCu3Ozs7n8epRQUHBNFdX18QrV67MCwwMDAoJCdlubW2dM2XKlPt0&#10;XiKRSJHeRxAEkJeXf1X54/F4XTt27PgRYrcZWlpaVJh0Q3D79m3bwcZxkJOT61RTU2um9w9WXX1b&#10;wKtphoaGVfTx7Ozs6RRFSXXJgc1m92lpadW/iR75+fkWYrGYJQ0th8PpaWtrU5I03tzcrPb48ePR&#10;0soeOXLkE7wtFotZra2tyqj9008/bfDw8IiTlp8k0NfXf4q3f/vtt1l4m354zuPxuszMzF67rFFW&#10;VjZuKDnKysqtA9VmQFEUWVlZaRwXF+cBAACnTp1aheh8fHwipdFbqodvY2NzBzkKSZJUbW2tLgAA&#10;qKmpNR88eHDT9u3bQ3Jzcz8DAICB6t6wwd3dPX449B0dHfJ4u6mpSb2lpUWFCZubm9WYgu+/BUzH&#10;F52dnXJ4Oycnx1qS/q2trcrGxsYVbyKbLqekpGS8JDkvXrxQNTAwqJaWV3x8vLskXiKRSNHFxSVJ&#10;Ei+CIGB6evqX8B1e30JAURQ51JGRmZnZg+EcNyDYtGnTQXS8QJIkFRQUtKupqUn93LlzzgAAMGbM&#10;mHI7O7ssaXhJFXwTJ04sRn9TFEWOGTOmvK6uTtvBwSEDvSmdnZ2TkpKSXEJDQ7cOd0EAvP6leBNo&#10;bGzUUFZWbqVjfX29VkFBwbS34f0+QF1dvQlvX758+S9M+re1tSnduXPH5l3JFQqFfCY5IpFIcahs&#10;Aj9fJUmSSk1Nnc/EiyRJ6sqVK/PoX1z0jAmCgBBCIjU1df6hQ4c2vqu1SYKGhgZNep+RkVGltBkB&#10;Dtra2nXLly//O0EQFEVRZHl5+Vg3N7eE3t5eWQAAWLNmzXFp76FKFXz0y81mZmZFW7du3T+QGlKz&#10;Z8++mpiY6Obs7HzuXdyPgxAS9MPqwYAgCBgYGLib/hbt7++XGTduXJmtre3tpqYm9bfV613CpEmT&#10;HuDtgwcPbmpvb1eg040cOfLJ3LlzM6VJi4YCgiDgmTNnljGN6evrP3VwcMgoLS01lTRfQUGhXU9P&#10;rwaAly/hM2fOLHv06NFYOp2np2esq6trYmxsrCd9bOTIkU/w57Rly5bQwsJC8zdbETPIycl1Ihkk&#10;SVJhYWH+dJqqqipDfCsl6eIGE/j7+4cBAF7xR2kum83u+/rrr2Ok5cMYfP39/a/dfLl58+YXKJrV&#10;1NSaRo0aVR0bG+sJISRIkgQqKiqtaBy9ARB0dnbKRUZG+jDdZsDhyZMnI9HfFEWRAoHgwmD0FhYW&#10;+ehvCCGRkJDg/u2330agPSZFUSS6njSg9wdLO5lSK1VV1Rd4itfW1qYkEAguVFZWGqG+6Ohob/T3&#10;qFGj/pTEu66uTluS7EmTJr1KryCERFRU1ModO3b8iFJICCFx5MiR/0H0g6WdAABgZWWVN1AoAgAA&#10;sHDhwl+zs7Ono3ZZWdm4S5cuLQCA+RL87Nmzr/n5+YWjNkVRhJOTU0pFRYXxYHIBeGkjoVDIH4oO&#10;l0tRFFlYWGheX1+vhdNUVVUZUhRFAACgjo7Os5kzZ94Yii8CExOTh4sXL04mSZLC9+2urq6J0vgZ&#10;RVFkdXW1wX9UhwiCoNatW3cEVWRevHihglcb/fz8wurr6/n0mw1JSUnOISEh2wbOQv6jihccHLwD&#10;p6f/Ls/LyyuGIAgxSZJiPp9fh9/YwPl4eXnFoP4FCxak0CuGSkpKra6urgn4BYDIyMhvmM6WYmNj&#10;v3pf1c6qqioDNHb69GlvXC6qvm3YsOEQbkeSJMWysrI97u7ucVOmTLmH+gUCQTKEENCrnbNmzbqu&#10;p6f3FAAAr1y58qUkvX18fE7Sz2u1tLSeLV269AyaDwCAAQEBwWjO9OnTf2eqdtKPcUiSFBMEQTk5&#10;Of2K3zpRUFAQMZ3zWVtbZ/f19cl88cUXvyE/IUlSrKGh0dDY2KjOVO0EAED8OOzYsWNr8DF0qwiv&#10;8JqYmJTivuHr63scjVdVVRmgqiXiJ+moIScn5zMmm+bm5lrRffzGjRtf0OlSUlIW4DRubm7x6EiC&#10;sTQLAIBbtmzZHxoa6m9hYXEXGUhPT+9pa2urEoQQODo6XkaLk6ZkfurUqRX0vtWrV5+IjY39SiAQ&#10;JOP9ly5dmo+MpK6u3kifFxkZ+U1vby/7yZMn+oqKim10+SRJvjKemZnZH2KxmEhNTf0Lk14JCQmu&#10;FEURgwVdb28v+4cffviOPnfBggUpDx8+HIsckl7SLygoML958+YMJrkZGRlzW1tblQwMDB4Ppj9B&#10;EFRZWZkJhC+v80my7+PHjw0l6d/a2qpkaGhYSZeD66uurt7Y1dXFpSiKQOvBX6Ly8vLtjY2N6v39&#10;/Sw7O7tbTLzwAE9JSVlQXFw8Ae9D/EJDQ/2Li4vR5YtX4wYGBlWBgYG7hUKh5qJFiy4M5VO4750+&#10;fdoblf0hhEAoFGqqq6s34vKXL18evXHjxoP6+vp/ohe9paVlnlgsJiGEIDMzcw6TP9+8eXMGk11n&#10;zJhxA718jIyMypn8qKKiwgh/lq/pLyn4MKQIgqBUVVWb8ZsABQUF5hwOp5uuKFOwxMXFuePnfJJk&#10;APDysJnpi0eXc/To0bUQQnDt2jV7Jj0GdH6elZVlm5ycLJDkdCgQBgu+I0eOrKPzHsoZmJAut7q6&#10;elRZWZmJpqamkOmqHZfL7aJ/nT08PGLpfPG3uiQsLS0dN2LEiCYmOXJych2//vqrE4Sv3Rr6j/V4&#10;enr+AiEE9fX1fBMTk1KmtZMkKd63b9/Wjo4OuTe1i729/bXbt2/b8Hi8zsECjz4vOjp6Ob7mzMzM&#10;ObR7oq+tXUdHp/bevXtTIITg0aNHYwbjXVtbq0O3KZ4FhIWF+THZvb+/nzV9+vTf6boHBgbuZvxJ&#10;kZmZWVFtba1uX18fm8Ph9CxatOjid999F4zvB8zNzQvv3bs3defOnX/Lysqy43K53X5+fuHr168/&#10;HBkZ6RMWFuZvbGxcvmfPnkBLS8u7+NkLqnbp6enVtLW1KbFYLPHEiROLd+zY8aOjo2Maojt+/Pia&#10;5OTkxXgeDSEknj9/PsLe3v46AADY29tfz8/Pt9i7d29ARkaGAxzYX82fPz81LCzMX1NTs6GmpkZv&#10;xowZtzQ0NBrxgpBYLGZ1dXXxhvqBrr29/XUHB4eMESNGPMcrWRUVFcaGhoZVFRUVxmPHjn2EjzU0&#10;NGiam5sXNjc3qzU0NGjivwrp6enhyMvLd/D5fCGXy+0uKCiY9sMPP3x//vz5JagCZ2dnl3Xo0KGN&#10;9L1eTEzMciMjo8fnz59frKOjU+fq6pq4YsWK04PpDwAA48aNKysoKLAIDg7+7uLFi4skyRk/fnyJ&#10;QCC4wGaz+2RkZPrR/ObmZjV0dMDn84XZ2dmfh4WF+UdHR3uj/byxsXHF4cOH11tZWeVBCAlfX98T&#10;paWlpjo6Os/w51deXj7Gzc0tISMjw0FTU7MB11MoFPJXr1590sbG5k56evqXwcHBAVVVVaPnzp2b&#10;6eHhEbd3794ADofTg/8SA0JItLS0qNja2t7Gec2ZM+dqdXW1weHDh9eHh4f79fT0cPT19Z9Onjz5&#10;j1mzZv3m4uKSpKCg0A7Ay4KTp6dnbGdnpxzOWyQSKfL5fCFdTwghMbCdAAAAIKnQwmKxxGlpaY6+&#10;vr4n4uLiPJycnFLc3NwSPD09Yxm/fHfv3rUYzl5IGsS/fCwWq3/9+vU/vWsZn/AT/rcwLy/PEvmz&#10;h4fH2TfhIQMAAH19feyh3pyf4BP8f4bq6mqDQ4cObezp6eEIhUI+fna8bt26o2/CUwYAAH7//ffP&#10;USoIAABdXV28d6PyvwHSyu309if4BB8r9Pf3y5iampYyHZctXbr0F3q6KzUsXbr0DGDYzPr7+4cO&#10;VQWUBru6urj030OhzffXX3/9d1TJ+4Sf8GNF/H+w4GhoaFiJfr3wJgiYggJhfX09/20VLywsnDqY&#10;jOH+suATfsIPgfQPiKWlZV51dfWot+H5LzNWAhr1MBVVAAAAAElFTkSuQmCCUEsDBAoAAAAAAAAA&#10;IQAabd78SRYAAEkWAAAUAAAAZHJzL21lZGlhL2ltYWdlMS5wbmeJUE5HDQoaCgAAAA1JSERSAAAA&#10;2gAAABkIBgAAAFdhMMEAAAAGYktHRAD/AP8A/6C9p5MAAAAJcEhZcwAADsQAAA7EAZUrDhsAABXp&#10;SURBVHic7TxpWBRJslnV0JwNKpdy6gCi2IjwdGCAAVQYV12vRWGBNyizHE8URYQRb0ZGRVFwUJxB&#10;VJ4HrDc6HusqKoK2IApyeHAoQwsIctN000BX5fsB6ZfWNt2to+Pu+4zvi+/ryoiMyIzKyCMiq0FN&#10;Tc3o8PDwZBUVFTEAAAIAIIQQICwqKrJD5QAAmJKSEobTpWFvby87PT19iaWlZQWqt3Llyj3y6kEI&#10;QWNjo4GWllYnqnfhwoW5itT7d0WKosisrKz5X375ZQHq0/z587PeR1ZPT4/qgQMHgseMGfMcySop&#10;KZn4qfv4rigUCtX37t273MjIqA71o7q62vxj6+3p6VENDw9PRjpFIpGaLP4pU6bcBwDA5OTkcFl8&#10;7e3tw5DMoKCgtO7ubg0mD8CdCAAAjYyM6nCGPXv2rMTpXl5eZ2Qp7e3tZTNlkiRJrVix4idFjLF+&#10;/fof8br29vYPP/XA+D04evToGqYt5s2bd/5d5bS0tOgw7QoAgI8ePbL91H18F6yvrzeU1o+qqiqL&#10;j6n32bNnVpqaml1In6+vb4Ys/oKCgi8Rr4WFRSVN08RQvDRNE46OjvcQv42NTelvv/1mhvOQQA5w&#10;udxy/NnGxqaMybNkyZL/VVVVFff19bGVlZX7x40b9wynEwQB5elB4Ofnl6miotKLnoODg9MUrfvv&#10;CB4eHtkfQo6ysnL/75VRVFRkTxAEvHjx4pwP0ab3ARaLRf3ROoVCocbcuXN/7e7u5gAAQE5Ojntm&#10;Zqa/rDopKSnLSJKkAQCgurra8tatW1OH4iUIAt68eXMaetdlZWU206ZNuyEQCDhvmCCEAAzOtEDK&#10;igYhBCdOnPBZunTp/sOHDwdKJBIWTqurqzMCg57c1NSkj8orKystUTmLxZIouqJBCEFeXp5LWFhY&#10;yoEDB4JlzST/KdjX16cMfueKhvDy5cuzwHuuaNHR0TsBADAiIiLpU9tk1apVieAPWtECAwMPIz0H&#10;Dx78mzz+169f67HZ7F78nS1cuPC0vHoikUhtxowZV1G9wMDAw4gGIIQgNDT0FxaLJRnK0YZCiUTC&#10;8vLyOvOhHe3/G35IRyssLJz8Po7W0NAwasSIEa0AAPjDDz9s+tQ2uXr16ow/wtEyMjL8kA5zc/Mq&#10;5kIhDbdv3x6Dtw2N4YaGhlHy6vb09KgiOwMAII/H+wpCBbaOCJ4+fTo+OzvbQyKRKKGyHTt2rDl7&#10;9qyXojIQlJaWTmxqajKQxdPQ0GB45cqVWd3d3ZrvKl8atLa26ly5cmVWS0uLLgAAQAiJZ8+ejSsp&#10;KbGFEBJM/qamJoPS0tKJisgWCASc3Nxc1+bmZr3f287+/n7l4uJiu/Lycq60dr0PNDU1GUyfPv1G&#10;e3v7cFl8JSUlto8fP54AAADt7e3DeTyeE/6+cWhpadHNyclxR/ZUBCQSiVJhYeGU2tpas3epc//+&#10;/S8rKyvHvqs9xGKx6urVq3ej561bt26Qt3WlKIqVkpKyDAw4yptjD0VRrEOHDv1Nnk5VVVVxaGho&#10;KnpetmxZCk3TJIBQ9oqWl5fnMmvWrMuDimFWVtZ8iqLIhISEKLTdRKiuri4EAEAdHZ2Wp0+fWgFs&#10;NggLC0vZvXt3JJfLLQODM7ubm1tOcXHxJFxfZWWlZVBQUJqSklI/AADGxsZu3rZt21okS1NTU6Cp&#10;qSmYNGlSMUVRZFVVlQWuX1NTU2Bqalrb1tY2HEIIamtrTSMiIpJUVVV7AABwyZIl6YcPHw7EgxRm&#10;Zma/JSUlRdA0TWRkZPg5OTndRX3jcrllJ06c8JE2ez19+nScr69vBkmSEiTL0tKyMjIycnd/f7/S&#10;u6xoNTU1o5cuXbofj/6amJjwAwICjrx69WqkvBVt3bp1W5GtNTU1BYjOZrPF5ubm1fi7UlZW7kP2&#10;uHz58sxTp04t+uqrr3iIHhUVlYD4bW1tH7W0tOhAOHDoP3fu3AI7O7uHiJcgCNrOzq5o7969y3t7&#10;e9nS7MTn8018fX0z0fiQhswVrbGx0eD777/foaGh0Y14DAwMGr29vU8qsrJACMG+ffuQw0AOh9Ol&#10;yGp24cKFuYP9otTU1ERYG2lDQ8N6RWQ0NjYa4H07dOjQd0M6WkNDwyhpBjl+/Lh/bm7u17ihpfGV&#10;lJTY4INLGg9JkpSOjk6LQCDQlEgkLDs7uyImT3R09M6goKA0afV7enpU79+/P0Uarby83HrRokWn&#10;hnqx0tDc3LxaSjlNkiRVWFg4GRmSoihy+fLle5l9x58DAgKOUBRFKuJo27dvj1FWVu6TJoskScrQ&#10;0LC+ublZV5ajeXt7n3yXvkp7F0PRQkJCUoVCofo333zzTyZtsJ00AABOnDjxETNkXlBQ8KW2tnb7&#10;UONEmqMdOnToOylO+cYe1tbWj1tbW0fIGuxisVhl5MiRr5BeNze3HEWc09PT8xqqk5GR4Yef1QBQ&#10;PN2EUhckSVLTp0/PHtLRmC8UdzShUKi+efPmWC6XW4bqAQBgeHh4ckxMzPbU1NQQ/IyGo66ubjOz&#10;LCsra353d7eGtJcfHR29UywWqzDzecjRIITg+fPnX9jb2z/EBwvu6NJwxIgRrUpKSv3SBpi2tnYH&#10;sx1hYWEpyIjJycnh6OVraWl1pKamhly6dGm2jo5OMz6gEhMTV8lztGvXrnkimrKycu/OnTujb968&#10;OdXS0rIStY0gCDo0NPQXWY42d+7c86iMzWb3rlu3bmthYeHkY8eO+UdFRSXgA9fFxSUvJiZmu4uL&#10;S66ijhgQEHAEtcXY2Jh/8+bNqbdv33a1t7d/iPMFBgYeRgGsyspKS01NTQFBEBQAAAYHBx8oLi6e&#10;FB8fvwY5DtPRSkpKJmLvhN6wYUPc7du3XadMmVKA22Pu3LkXZA103K4sFkvi5+cnM5wPIQQVFRVj&#10;kV4rK6tnNE0TAQEBR5BekiSpGTNmXFXE0WbMmHEV9VtNTU0kc+v4+vVrPU9Pz2tMR0P0JUuWpOOO&#10;NlQwBOHu3bsjIYRg0NBvyvfv378UQgi6u7s1fH19M5mOhmQmJSVFSHM0CCE4c+aMF057/PixtUgk&#10;Urt06dJsZjuOHDkSQNM0gedKEIaEhKRKJBKWWCxWwScFCwuLKqRr4sSJJaj8l19+Ce3o6NDu6OjQ&#10;xg/RaGssz9G8vb1Pohe5Zs2aeCTr1KlTi/B2DTUBFhcXT4qKikpAzyYmJvyKioqxzBevr6/fhHhQ&#10;MISmaaKmpmY00wbm5ubVcXFxG8aNG/fE3t7+YXFxsS2+pd2zZ89KJLerq4ujo6PTgjvOgQMHgiUS&#10;CcvW1vYRSZIUQRCUjY1NKb6d/tOf/nQF33IjR4uMjNyNJit/f//jyB537951wtvIZrN7ZSWcjx49&#10;+i3iJQiCXr169S55zrFy5co9SHdqamoIhBDweLyvcL0EQdDPnz//Qp6ssLCwlLcmcVmOBiEEP//8&#10;8//8XkdDZzR8WccGngQPnd66dcv9fRwN7a1xR4MQghcvXozB27Fo0aJTeP+sra0f44MUp/3lL385&#10;i/qnr6/fBCEEbW1tw+VtgxCamZnVyHI0iqJIPEIlD1+8eDGG6WguLi55mL7f+Hy+ibQXL83REG7e&#10;vDkWl/ny5UtjWWOAeZ7Cz9AkSUpmz559qbS09K0dxbZt29bidY4fP+4vTaaNjU3pu9hjqIGemJi4&#10;Cufdt2/fMlmO0d3drcHhcLoAAHD48OFtyIlpmia4XG4ZvpquWbMmXp6jxcbGbsb1y406Ojg4FMjj&#10;UQSUlJQk0n5DCMnOzk7tD6FDEWAmz21sbMpQJIrD4QhwmpWVVQVN02/ZKCcnxx0qGP3S19dvlkWv&#10;qqqybGtrG6FYywciscyyO3fuuAAAgK6ubsvdu3edTUxMXioqTxooKyv3Gxsb1+Flp0+fXoSStwD8&#10;q52CgoIOIhvSNM3i8XhOgxPCG3B0dMzHn3V1dVuYultbW3XKyspsFGmnkpKSREtLq2soenNzsx7+&#10;ri0sLKplycvIyPBHCWYWi0XNmTPnooeHR7anp+f1zs5ObTQOIIREWlpacG9vr4osecxxJjV0i4OO&#10;jk6rPJ7/ZJB1a0Ua7datW1NJkqRpmibHjh1bKeuWhZGRUb0s3SKRSB1/PnPmzEJpN28AAEBNTa3H&#10;xMTk5YMHDyZLo7e0tOiWlpZOlKfzXQFCSBQWFk5mTjg46OnpNWtpaXWh9AFKDSA7AQCAIhMAmjQQ&#10;5OfnOw4fPrxdGu+wYcM6ZI3Nnp4eNYIgIJoUZYX1IYREcnLyCvTc0tKie+PGjelD8be1tY04e/as&#10;l5+fX6as/iAgCALKdbTP8DaIxWJVMLAdANXV1RY0TZPMK2cAAHD79m03DQ0NoYaGhlBR2a9evRrl&#10;5eV1llleUFDg0NraqiNrsJIkSfv7+2eUlZXZfGhnU1JSemuQ9vX1sWXxKysr99fX1xvhZU+ePLGW&#10;t6ow5ZaWlk6UdgXvyZMn1i9fvjTR19d/PZQs5m5EVu7uzp07Lih/aGho2DB+/PinTJ6qqirLuro6&#10;Y5qmSZIk6ZSUlDBFHQ1CSCicsP53BEW3cB8SuFxuOU3TLPQcFxe3kclTU1Mzxt3dPYe5BZMFJEnS&#10;p0+fXsQsb2trG+Ho6Jjv5OTE4/F4Tky6lZVVBUEQkKZpsrOzU9vHx+fEUEnm9wGCIKCrq2suviLk&#10;5+c7yuqHnZ1dMUEQAEL4RkZOTo67PF34hEUQBB0fH7+GuZL29/crT5gw4fHkyZMfyDpyMO/o8vl8&#10;06F4BxPUAICBSxjZ2dkeTNy7d284agtN0ySPx3MuLy/nyusTgg/uaGKxWLW2ttYMGfljQnFxsR36&#10;zTR6f3+/8sfQaW9vX4R+0zRN/v3vf/dlbh9jY2NjAZB/odjMzKxWVVVVjGTl5ua6pqenB+I827dv&#10;X4t+jx49+jemjLS0tGBra+snaJt29+5dFy8vrzNCoVBjKL1oy8rn803lrU4ADPSZoigWAAOOtG/f&#10;vuU4XSAQcND5hqZp0sfH56S1tfUTAAABwMCEmJ6eHijrFkl9fb3R2LFjK9lsdt9gHfLFixfmW7du&#10;XY9PqGlpacHoN/OsiMOECRMeo98sFouSdr4FAIDe3l6V8+fPzwcAAHV1ddGCBQuypPHNnDnzH1jg&#10;ChAEAfG2MEEkEqm/dfQYDLX+A48e4tGTe/fuOQIsepKQkBCFaFu2bNmI01avXr0L/U5LS/sb+s28&#10;6yiRSFiIRhAE7enpeU2RqOPJkye9cX2RkZG7Hzx48F/MCA8AA/m6M2fOeDGjjt7e3ifx/i1YsOAc&#10;6juHw+nCaevWrduKIoxsNrtXKBSqi8ViFS0trU48twIGo38rV67cM378+CdI3+HDhwOlRR25XG4Z&#10;0oEu+g4iDcDAZxYRERFJDg4O+Yjm7e19AkIImAn6K1euzOTz+Sb6+vpNeLh81apVifiFbBR1RP2Z&#10;OnXqTQAAnDNnzq9r167dhrcPJdoRPnr0yJaZb8zOzp6O6JmZmb5ItpaWVmdjY6PBy5cvjfEkPEEQ&#10;tLe390k+n29SV1dn5O3tfYL5zk6fPr3Q09Pzn0xdlpaWlREREUmurq63UVlISEiqvMjfyJEjX6E+&#10;zZo167I0HvwzsC1btmyUJW/37t2ReLv09PRe45FvHH19fTPRuBo1alQD2L9//1J8wAAwkEXv7OzU&#10;GirpfO/ePUdmSJ1pHPyjPkS7fv26x6tXr0aGhISkMmVmZWXNxz+gwwcFSso2NjYaMAe4PMSTz6jO&#10;+fPn56GPKJn8ISEhqSKRSO3GjRvTmDQOh9PV2to6gplKQLLxsL+ent7rxsZGA7FYrOLh4XGdyZ+Y&#10;mLhKLBarNDc362poaHTj/UFycHnl5eUTiouLJ0nrY1lZGRfPIyJZhoaG9RcvXvxzX1+fsrOzc540&#10;m0VHR+9glmloaHSj9AjChISEKKx9lIGBQeOPP/64ftOmTT8MGzasDbUVT/8wb+gPhXg/jx079t/a&#10;2tod8uyRn5/vIM/RZsyYcRXJsbS0rMRpQqFQ/dChQ9/hC8ykSZOKpeUgIYSgo6ND29jY+CWz7c7O&#10;zneys7OnMycn9NEoQRD0ihUrfgJDdR6/aQDAwGqAP1dXV5s3NjYa6Ojo/MtNDysrq6fYS5cMpYOJ&#10;+BUopr7Xr1/rQQjBhg0b4qTVlZaPGjZsWBtz8CHEE7DyEO/D6NGjX+CzG1MuSZKUvr5+E8oLhYaG&#10;/oIPUMYg3wnhwC0GTU1NgTRZJElSSUlJEcz7c0z7uLm55Qxl89WrV+86d+7cAma/8DuL0mQyvwxI&#10;TExchdoE3r7ZQQMwcHsEX0WFQqH6woULT+M8TIdhYkVFxdjc3Nyv2Wy2eCh7/Prrr3PkORmEEOzY&#10;seN7XGdXVxcH0Zydne8M1R5pzobvVEiSpJi2QreAIPzXfyW4d++eo5KNjU0ZvjemaZp8/vy5uZ+f&#10;X6axsXE9j8dzGjdu3DO032xvbx/OYrEofX391xwOR8Dj8ZytrKwqABj4aNPHx+ekQCDgbN26dT2e&#10;oxIKhRpFRUX2HA5HUFNTM2bOnDkXUT5NJBKpd3V1ac2bN+98enr6d4P7ewDAwM1zAwODpmHDhnUA&#10;AMCWLVs29fX1sXft2hVF0zSpp6fXHBMTE+/m5nZ78uTJD0xNTfnR0dEJf/3rX09cv37dc8uWLZsm&#10;TZr0CLVfLBarFhUV2YeHh+/NzMz0Mzc3f47aQVEUq7y8nPvtt98eW7t27fbp06ffQJEtiqJYFRUV&#10;VitWrEgGAIDIyMjEUaNGvdq0adMP1dXVlgAMnAV8fHxOxsXFbfziiy9eAADAggULsnJzc11tbW1L&#10;UBskEolSdXW1haen53UAAPD09Lz+8OHD/woKCjqYl5f3NQADZ4BvvvnmWmxsbKyDg0NBX18f29vb&#10;+1Rzc7PeyJEjGwEAAEJI8Pl8UzMzs1ovL6+zGhoaQm1t7U5kO7FYrMrj8Zxmz5592d3dPWfjxo1x&#10;ly5d+rNYLFYNCAg4OnPmzH8EBwenGRoaNqirq4tQvbq6OuO+vj4280y4atWqJGdn57shISEHSkpK&#10;bFE5l8t9HBQUdHDp0qU/4+cSdXV10alTp7z37du3fP369VvROc7JyenusmXL9qOoXVRU1K7Fixcf&#10;QQGMsWPHVubm5rrFxMTE40EUR0fHe3FxcZumTZt2EygAixcvPrJu3bptFEWxIIREXl7e17NmzboC&#10;AABhYWH7nz17Ns7DwyMb5Qj5fL4pi8WipAWxYmJi4uPj42PwMQ3AQBrhwYMHk93d3XNQ2ZEjRxaj&#10;1IKJiclLBweHArmzwmf8jP/JiMcRHBwc8hW5ff97kKIo0sLCogrp/Omnn1ZACMEnN8Rn/IwfEyUS&#10;CWv27NmXmAP/YyF+XW3hwoWn0Vb6kxviM37Gj40ikUjN1dU1BznA0aNHv/0Yeg4ePPgm0m5hYVGF&#10;nwk/uRE+42f8I1AgEGja2to+Qo4QHBx84EPK9/f3P45km5qa1lZWVlri9E9ugM/4Gf8oFAgEmngU&#10;eKgc2LtiZ2enFpK5Zs2aeLFYrMLk+T+MXViPFNnrkAAAAABJRU5ErkJgglBLAwQKAAAAAAAAACEA&#10;rzKdfualAADmpQAAFAAAAGRycy9tZWRpYS9pbWFnZTUucG5niVBORw0KGgoAAAANSUhEUgAAAuwA&#10;AADLCAYAAAA1FsZbAAAABmJLR0QA/wD/AP+gvaeTAAAACXBIWXMAAA7EAAAOxAGVKw4bAAAgAElE&#10;QVR4nOzdd1QUZ9cA8DvbWNrSQapIB6kiTQUsCCpNKYI0a4odNZpYYiyJiRqJ3cQKFiwUBcFGL4JS&#10;LIgCS5MuRZrS2Z3vD+X9jKElasBwf+d4PGd37zyXmZ07d56dnSVIkgQ0MnV2djJycnI02Gy2enNz&#10;M6upqUno3f97e6ypqUnoyJEjy+fPnx8w1PkjhBBCCI0EtKFOAP07SJIknj9/rnj//n2T+/fvm9y7&#10;d8/04cOHBp2dnQweHp729vZ23ndfz8vL28ZisZqFhISaWCxWs6ysbIWmpmaOkJBQ05gxY4qH6u9A&#10;CCGEEBqM7u5uWkREhN1Q5/GhZGVlKwicYf9vampqEkpPTzd6t0Gvra2VAAAgCILU0NDINTExuW9i&#10;YnJfRUUlX1xc/OW7DTqdTu8a6r8BIYQQQuifev36tYCgoOCroc7jQ7m7u1/Chv0/pKioSOnMmTML&#10;s7KydK5fv+5AkiQBACAhIVHb05ybmJjcNzY2ThMSEmoa6nwRQgghhD4VDodDffLkic5Q5/GhhIWF&#10;G7Fh/8y1trbyhYaGOp0+fXpRXFzcFAAAZ2fnYDk5uQpTU9N7JiYm9xUVFZ8TBIEbGiGEEELoM4QN&#10;+2eIJEkiIyNj/OnTpxcFBgZ6NDc3s8TFxeu8vLzOL168+JS2tnb2UOeIEEIIIYQ+DvzS6WektrZW&#10;4sKFC56nTp1anJ2drU2hULg2Nja3Fy9efMre3v46g8HoHOocEUIIIYTQx4Uz7J+Bu3fvTjhy5Mjy&#10;4OBg166uLrqysnLhwoULzyxYsMBfVla2YqjzQwghhBBCnw427MNYfHz85B07dmyNi4ubYm5unqSo&#10;qPh80aJFpy0tLRPwmnSEEEIIoZEBG/ZhhiRJIi4ubsr27dt/SExMtBAUFHy1cuXKQ2vXrvUTExN7&#10;OdT5IYQQQgihfxc27MMESZJEdHS01fbt23+4e/fuRBaL1bx69eoDvr6++0VFReuHOj+EEEIIITQ0&#10;sGEfYiRJErdv37bZvn37D/fu3TMVFhZu9PX13b969eoDwsLCjUOdH0IIIYQQGlrYsA+hu3fvTliz&#10;Zs3+9PR0IxERkYa1a9f6rVy58hD+qBFCCCGEEOqBDfsQaG9vZ27YsGFPSEiIM0mSsHLlysPLly8/&#10;wmKxmoc6N4QQQgghNLzgfdj/Zbm5uRru7u6XHj9+rOfu7n7pyJEjy0RFRRuGOi+EEEIIITQ8UYY6&#10;gZGCJEnC399/gaGhYWZ+fr7qqVOnFgcGBnpgs44QQgghhPqDM+z/gubmZtbSpUuPBQYGeujq6mZd&#10;unTJXVNTM2eo80IIIYQQQsMfzrB/YhkZGePHjRv3IDAw0GP58uVH7t+/b4LNOkIIIYQQGixs2D8R&#10;LpdL2bdv37oJEyak1NfXi167dm324cOHVzCZzPahzg0hhBBCCH0+8JKYT6CxsVH4iy++OB4cHOxq&#10;bm6edOHCBU95efmyoc4LIYQQQgh9fvC2jh9ZTU2NpLW19R06nd45c+bMm1u3bt1Jo9G6hzovhBBC&#10;CCH0ecIZ9o+ovLxczsrKKrqgoEAlICBgvqen54WhzgkhhBBCCH3esGH/SIqKipSmTZsWU1lZKRMc&#10;HOwye/bsa0OdE0IIIYQQ+vxhw/4R5OTkaFpZWUU3NDSIXL9+3d7a2vrOUOeEEEIIIYT+G7Bh/0AP&#10;Hz40sLa2vtPR0cFz+/ZtG3Nz86ShzgkhhBBCCP134G0dP0BqaqrZlClT4rhcLiU2NnYqNusIIYQQ&#10;Quhjw4b9H4qNjZ06ffr0KCaT2R4fHz95/PjxGUOdE0IIIYQQ+u/B2zr+A6mpqWaOjo7XmExmR0xM&#10;zDRVVdX8oc4JIYQQQgj9N+EM+9/0/PlzRXt7++uqqqr5SUlJ5tisI4QQQgihTwln2P+GtrY23okT&#10;J9599uyZVnJy8iS8DAYhhBBCCH1qeJeYQSJJkvj6669/f/jwocHp06cXYbOOEEIIIYT+DXhJzCAd&#10;OXJk+dmzZ32WLl16bOHChWeGOh+EEEIIITQy4CUxg5CcnDxpypQpcUZGRunx8fGTGQxG51DnhBBC&#10;CCGERgZs2AdQWVkpY2homAkAkJmZaSgjI1M51DkhhBBCCKGRA69h70dnZyfDxcUluK6uTjwuLm4K&#10;NusIIYQQQujfhg17P3x9ffenpqaaHTp0aOWkSZOShzofhBBCCCE08uAlMX2IjIycZWdnF+nj43PW&#10;399/AUEQuKIQQgghhNC/Dhv2XjQ3N7NUVFQKDA0NM0NDQ514eXnbhjonhBBCCCE0MuFtHXvx008/&#10;ba6trZVYs2bNb9isI4QQQgihoYQz7O8pKipS0tTUzLGysoqOjIy0Hep8EEIIIYTQyIYz7O/59ttv&#10;d3M4HOqvv/76zVDnghBCCCGEEDbs70hKSjIPDg52Wbp06TFNTc2coc4HIYQQQgghvCTmLS6XSzEx&#10;MblfUFCgUlBQoCImJvZyqHNCCCGEEEII78P+1vnz570yMjLG+/n5rcVmHSGEEEIIDRc4ww4ALS0t&#10;/Gpqamw+Pr7Wp0+fjmUwGJ1DnRNCCCGEEEIAOMMOAAB79+5dX1lZKXP16tU52KwjhBBCCKHhZMTP&#10;sNfW1oq7uLiEEATBjYuLm4q/aIoQQgghhIaTET/DHhAQsCAxMdEiKirKCpt1hBBCCCE03IzoGXaS&#10;JIme2zfm5ORoYsOOEEIIIYSGmxF9H/bk5ORJeXl56kuWLDmJzTpCCCGEEBqORnTDfvLkySV0Or3L&#10;x8fn7FDnghBCCCGEUG9G7DXsjY2NwkFBQa6Ojo5hkpKSNUOdD0IIIYQQ+ng6OzsZfn5+a4c6j49h&#10;xDbsgYGBHm1tbbxLliw5OdS5IIQQQgihj6uzs5OxcePGn4c6j49hRH7plCRJYty4cQ8aGhpEioqK&#10;lCgUCneoc0IIIYQQQh8PSZJER0cHz1Dn8TGMyBn2Bw8ejHv06JH+jh07tmKzjhBCCCH030MQBMlk&#10;MtuHOo+PYUR+6fTEiRNfUCgU7sKFC88MdS4IIYQQQgj1Z8RdEtPS0sIvLS1dZWFhkRgREWE31Pkg&#10;hBBCCCHUnxE3wx4fHz/ZwMDgwcKFC08PdS4IIYQQQggNZMQ17Ldu3ZqRnJxsPn369OihzgUhhBBC&#10;CKGBULdt2zbUOXxSXV1d9MLCQpXU1FSzyMhI22PHji3l5+d/DQDEixcvRnV1ddEFBAReMxiMzqHO&#10;FSGEEEIIoff9565h53K5lNu3b9ukpKSYXb582b2oqEiJw+FQ330NHx9fS2trK/+7j8nIyFTa2dlF&#10;6OvrP5o/f34AHx9f67+bOUIIIYQQQn/1n2nY29raeC9cuODp5+e3NicnR3Ps2LFPR40a9UJVVTVf&#10;TU2tRE1NrZXD4Wjev3//6yVLliQxGIw6NpvdxGazOfn5+TxsNlustbWVHhMTYyUqKlq/dOnSY8uX&#10;Lz8iLS1dNdR/G0IIIYQQGrk++4a9pqZG8tixY0uPHDmyvLa2VkJRUfG5r6/vgUWLFlUJCgouBAA9&#10;ABg1mGVxOJya69evv9i3bx89OTlZk06nd3l6el5Yu3atn46OzpNP+5cghBBCCCH0V591wx4aGup0&#10;4sSJJbdu3Zppamp6b926dYdmz54tQqPRVgOA6ocsOz09vdLPz+9FUFCQ3pQpU+J0dXWzfv755414&#10;rTtCCCGEEPo3fZYNe3d3N23Tpk279u7du15NTY19+PDhzdOnT9cHgKUAIPoxxyotLW1ev3595ZUr&#10;VzTGjx+fcfnyZTclJaWijzkGQgghhBBCffnsGvbq6mopd3f3S/Hx8ZOdnJxCz5w5c4rFYp0BAMlP&#10;NSZJkvDHH3+0+vr60nl4eNqOHz/+pZub2+VPNR5CCCGEEEI9Pqv7sKemppqOGzfuQVJSkvmePXs2&#10;BAcH32OxWNfhEzbrAAAEQcDXX3/Nl5aWRpeRkeG4u7tf+uqrr/7o6OhgfMpxEUIIIYQQ+mxm2MPD&#10;w+3nzZt3UVBQsPnSpUtLJk+evBgAnP7tPFpaWmD58uX1UVFRXby8vK9yc3M1aDQa59/OAyGEEEII&#10;jQyfxQx7fX296NKlS4+1trbytbe3C/Dz8x+DIWjWAQD4+Phg1KhRopWVlVKFhYUq/v7+C4ciD4QQ&#10;QgghNDIM+4adw+FQPTw8AquqqmQOHjz4LYPB4Js2bZpCUlLSv54Ll8uFlStXwu7du2H27NkwduxY&#10;0tfX9yCbzVb715NBCCGEEEIjwrBv2Ldu3brj9u3bNtu3b9+2cuXKSYmJiVQWiwU2NjZw586dfy0P&#10;DocDixcvhiNHjoC3tzcEBQXBlStXCC6Xy5w3b97ljo4Onn8tGYQQQgghNGIM64Y9LCzMcdeuXZsc&#10;HBzCN2/eTACAg4aGBiQmJoKUlBTY29tDWFjYJ8+js7MT5s2bB/7+/vD111+Dv78/0Gg00NLSggMH&#10;DhAPHjzQ37x580+fPBGEEEIIITTiDNsvnXI4HKqNjc3t7u5ualhY2DEhIaE/3UaxvLwcrKysoKCg&#10;AM6dOwfz5s37JHm0t7eDi4sLREZGwrp162Dv3r1AEMT/nidJEnx8fCA3N7fg8uXLNniPdoQQQggh&#10;9DEN2xn2uLi4KTExMdPmzp17R0hI6Pj7z8vJyUFiYiJoa2uDp6cnnDx58qPn8Pr1a7C1tYXIyEj4&#10;4Ycf/tKsA7y55ePGjRshIyND5ciRIxs+ehIIIYQQQmhEG7YNe0BAwHwGg9Hp7u7OBwBCvb1GUlIS&#10;4uLiwMjICL744gvYv3//Rxu/sbERbGxsIDY2Fvbu3Qvbtm37S7PeQ0tLC6ZNmwanT5+e39LSwv/R&#10;kkAIIYQQQiPesGzYX716JRgaGupkb29/XVRUdG5/rxUREYHo6GiwtLSENWvWwK5duz54/Lq6Opg6&#10;dSqkpKTA0aNH4ZtvvhkwZuXKldDY2Mg8f/78gg9OACGEEEIIobeGZcMeFBTk2trayrdgwYJ7ADDg&#10;LRMFBQXhxo0bMGPGDNi8eTNs3LgR/um1+ZWVlWBpaQmPHz+GgIAAWLp06aDi7OzsYPTo0XD48OHv&#10;SJLsfSoeIYQQQgihv2lYNuwBAQHzJSUla2xsbAZ9f3M+Pj64du0aODk5wS+//AKrVq0CLpf7t8Yt&#10;KSkBCwsLyM/PhytXroCPj8+gY6lUKixbtgyys7Pl4uPjJ/+tgRFCCCGEEOrDsGvYX758KcpkMtt9&#10;fHwu0Ol0178Ty8PDA5cvXwYvLy84fPgwLF68GDgczqBi2Ww2mJubQ0VFBVy7dg2cnZ3/du6LFy8G&#10;Q0NDSElJ+Vt5I4QQQggh1Jdh17A/e/Zs7J07d6wNDAwoACD8d+NpNBoEBATAV199Bf7+/uDh4QFd&#10;XV39xjx58gQsLCygvr4ebt68CbNmzfpHuYuJiQGHw4Hw8HBs2BFCCCGE0EdBG+oE3ldQUKACAKCi&#10;oiLyT5dBoVDg2LFjwM/PD35+ftDa2gpBQUHAZDL/8tr09HSYMWMGcLlciI6OBlNT0w/IHkBDQwNu&#10;3rwpSpIkQRDE8LzJPUIIIYQQ+mwMuxn2/Px8VYAPa9gB3twf/ddff4WtW7dCREQE2NrawuvXr//0&#10;mqSkJJg2bRpQKBSIi4v74GYdAEBdXR2ampooNTU1sh+8MIQQQgghNOINy4ZdVFS0XlRUVPFDl0UQ&#10;BGzfvh327NkDsbGxYGNjA01NTQAAEBUVBTY2NiAoKAiJiYmgr6//ocMBwJuGHQAgNzd3ykdZIEII&#10;IYQQGtGGXcNeUFCgoqqqmg8AKh9rmevXr4ejR49CSkoKTJ06Fc6dOwd2dnYgJSUFiYmJoKmp+bGG&#10;+l/DnpeXZ/bRFooQQgghhEYsmrm5edJQJ9FDU1Mzp6qqapSlpeV9ADD5mMteunQp8PPzw4IFC8DH&#10;xweUlJQgISEB5OTkPuYwoKb25k6UlZWVqh91wQghhBBCaESiMRiMzqFOogeNRuvmcrlUCoUi+CmW&#10;39XVBSRJAkEQwOVyB33Lx3+Cw+FIfLKFI4QQQgihEYMWExMzbaiTeFdqaqpZcXHxR//C5oEDB8DX&#10;1xeMjY1h7dq1sGDBAjA3N4eYmBhQVf14k+FsNhsAAOTl5bs/2kIRQgghhNCINeyuYVdRUSkoKCiQ&#10;+pjL3LVrF/j6+oKFhQVERUWBm5sb3LhxA+rr68Hc3Byys7M/2lg9Dbu6uvqzj7ZQhBBCCCE0Yg3L&#10;hv3ly5fCDQ0N3A9dFkmSsHHjRti8eTPY2NjAzZs3gcViAQDAlClTICoqCtrb28HS0hIyMjI+OHcA&#10;gLy8PAAAUFdXT/8oC0QIIYQQQiPasGvY394hBgoLC198yHK4XC6sXr0afvnlF5gzZw6EhYUBHx/f&#10;n15jZmYGcXFxQKFQYOrUqZCU9OHfv83LywMWiwVSUlJpH7wwhBBCCCE04g27hl1FRaUAAKCgoODl&#10;P10Gh8OBJUuWwKFDh8DT0xOuXLkCPDw8vb7WwMAAEhMTQVBQEGxsbCAqKuqfDgsAby6JUVNTA4Ig&#10;2B+0IIQQQgghhGAYNuwaGho5VlZWUVlZWV3/JL6rqws8PT3hzJkz8OWXX0JAQADQaLR+YzQ1NSEx&#10;MREkJSXBzs4OwsLC/lHuTU1NQKfTwc7OrgUAGv7RQhBCCCGEEHrHsGvYJSUla1taWgQCAgKU/+5t&#10;F9vb28HZ2RkuX74Ma9asgd9//x2oVOqgYpWVlSEpKQkUFRXB2dkZLl68+LdzP336NNy7dw/MzMwK&#10;/3YwQgghhBBCvRh2DTsAwIIFC/wrKyuF7ty5M+iYlpYWsLOzg+vXr8P3338P+/btA4Ig/ta48vLy&#10;kJiYCFpaWuDp6QmnTp0adCyHw4HDhw+DhoYGWFlZHfxbAyOEEEIIIdSHYdmwu7m5XWYyme1nzpyp&#10;Gczrm5qawNraGmJiYmD37t2wY8eOv92s95CSkoL4+HgYP348LFmyBA4cODCouMjISCgqKoJVq1a1&#10;UCiUwH80OEIIIYQQQu8Zlg27kJBQk7Ozc0hYWJhofX19v6+tq6uDqVOnQkpKChw5cgQ2bNjwweOL&#10;iopCdHQ0mJubg6+vL+zatWvAmIMHD4KQkBB4e3sfBYC2D04CIYQQQgghGKYNO8Cby2I6OztpFy9e&#10;bO/rNVVVVTB58mR49OgR+Pv7w7Jlyz7a+CwWC27dugXW1tawefNm2LRpE5Ak2etrs7OzISYmBhYv&#10;XkwKCAjg5TAIIYQQQuijIfpqQocal8ulzJgx42Z7e7tueHj4KGFh4T89X1JSAlZWVvD8+XMIDAwE&#10;V1fXT5JHR0cHuLu7w7Vr12DlypWwf/9+oFD+/zyHJEnw8vKCwsJCCAwMjFBSUrL/JIkghBBCCKER&#10;adjOsFMoFO6qVasOJSUljfL09AQu9/9/+DQ/Px/Mzc2hrKwMrl279smadQAAHh4euHLlCnh4eMCh&#10;Q4dgyZIl8O7da/744w8IDAwES0tLUFJS+umTJYIQQgghhEYk6rZt24Y6hz6pqamxAYA4efLkZJIk&#10;YcqUKZCdnQ1TpkyBpqYmiIiIABsbm0+eB5VKhdmzZ0NVVRWcOnUK8vLywNHREXJycsDZ2RkMDAzg&#10;/Pnzx6hU6h+fPBmEEEIIITSiDNtLYnpwuVyKo6NjeEREhO2vv/4Ku3btAg6HAzdv3gQzM7N/NReS&#10;JGHdunXw22+/waxZs6C4uBjKy8vh4cOHecrKygaAXzZFCCGEEEIf2bBv2AEAGhsbhXV0dLLLy8tl&#10;RUREICYmBgwMDIYkF5IkYevWrfDjjz8CAMDp06c7Fy5caAAAz4YkIYQQQggh9J82bK9hf5ewsHDj&#10;iRMnlggICLQyGAxoamoaslxaW1uhtLQUZGRkQENDA+bPn78SsFlHCCGEEEKfyGfRsAMAzJgx41ZM&#10;TMxkGo1Wb2VlBfv37+/zNoufyrNnz8DY2BjOnj0LDg4O8Pjx43MUCuXEv5oEQgghhBAaUT6bhh0A&#10;wNjYOD0zM1NrwoQJWWvWrAFvb29obW39V8Y+d+4cGBkZQWlpKVy8eJFz7NixbxgMxnwAGP7XFCGE&#10;EEIIoc/WZ9WwAwBISUlVx8TEjF+xYkXAhQsXwMzMDNLS0j7ZeC9fvoRFixaBj48PqKioQGZm5gt3&#10;d3cLANgH2KwjhBBCCKFP7LNr2AEA6HR616FDhxb4+/t/ISIiUm1iYgK2trYQExPz0S6TYbPZsGzZ&#10;MpCXl4eSkhJYvHgx3Lt375aampo2AKR8lEEQQgghhBAawGdxl5j+lJSUKPj5+fmfOnVqcktLC6Gr&#10;qwvr1q0Dd3d3YDAYf2tZJElCYmIi+Pn5wfXr1wEAwN7eHtavX984adKknQCwHwC4/S4EIYQQQgih&#10;j+izb9h7NDQ0SJ04ceLQwYMH51RUVND09PRAVVUVVFVVQU1NDdTU1EBVVRXExcWBIAh4/fo1FBQU&#10;AJvNhvz8fGCz2VBXVwc3btwAPj4+WLBgAfj6+haqqqruAYBzgPdYRwghhBBCQ+A/07D36OrqogcF&#10;BW3PyMiYd+7cOcW6uro/PS8kJASSkpKQn5//p8f5+Phg9uzZMHbsWPj6668TRUVF9wDATcAZdYQQ&#10;QgghNIT+cw37e5QaGhomsNls0/z8fG02mz2GzWZLSkhIMBkMBigoKHQRBEGfOXNmuIqKyj2CINgA&#10;kAUA+QMtGCGEEEIIoX/Df71h74sQABD37t3TMDMzS/3pp582b9q0addQJ4UQQgghhND7RmrDDgAA&#10;JEkSurq6WS0tLfwFBQUqFAoFL39BCCGEEELDymd5W8ePhSAI8osvvjhRXFw85tatWzZDnQ9CCCGE&#10;EELvG9Ez7AAADQ0Nwra2tpFcLpeamppqRhDEyF4h/SgoKFAJDQ11ioqKsuLn528dP358hqura5C6&#10;unreQLF5eXnqQUFBrhkZGYatra38VlZW0U5OTqEqKioFA8XW1NRIhoWFOYaEhDjLycmVCwkJNbm6&#10;ugYZGxunDfSpSFVVlXRoaKhTaGiok7S0dKWCgkKZk5NTqKGhYeZA27qlpYX/5s2bM0NCQpxFRETq&#10;29vbeV1cXIKnTZsWw8PD09Ff7KtXrwQjIiLsgoKCXCUlJasBgHB2dg6ZPHlyPJ1O7+ovtru7m5aQ&#10;kGAZEhLizOFwKC9evJB2dnYOsbe3vy4iItLQX2xXVxe9J5bL5RIVFRVydnZ2EXZ2dhFycnLl/cWS&#10;JElkZ2drBwUFuebn56tUV1ePcnR0DJszZ85VBQWF0sHE3rhxY1ZkZKTt6NGjn8vLy5e7uroG6evr&#10;PxpoXZeVlcmHhIQ4R0ZG2rJYrCZtbe2nzs7OITo6Ok8Gim1qahKKjIy0DQkJcZaSkqrmcrkUV1fX&#10;IEtLywQajdbdX2xjY6NwWFiYY1BQkKuMjEwlk8lsd3Z2Dpk0aVIylUrl9Bfb2dnJiI2NnRoSEuJM&#10;o9G6X758Kebq6ho0a9asG/z8/C39xXZ0dPDExMRMCw0NdWIwGJ0vX74Umzt37pWZM2fe5OPj6/fn&#10;m0mSJB48eDAuKCjI9cWLF1Ll5eXyTk5OoXPmzLkqLS1d1V8sl8ul3L9/3yQ0NNSptrZWvKKiQm7u&#10;3LlXZs+efU1CQqK2v1gAgKKiIqXg4GCXuLi4yVQqlWtmZpbq7OwcoqGhkTtQbG5urkZoaKhTcnLy&#10;RIIgwMLCItHFxSVYWVm5cKDYuro68atXr84JCgpylZOTKxcVFa13dnYOMTExuT+YGnDt2rXZISEh&#10;zjIyMpXCwsKNdnZ2EZaWlgkD7cdtbW28t2/ftgkNDXUSEBB49erVK5arq2uQtbX1HSaT2d5fbM+6&#10;DgoKcm1ubmZVVFTIOjs7hzg6OoYNtK45HA717t27E0NCQpxbW1t5KysrZefOnXvFwcEhfKAaAPD/&#10;9TYzM3Pc69evBa2tre84OTmFDrSue/bjkJAQ56ysLJ1Xr16xZs2adcPFxSVYXl6+bKBxP6TelpWV&#10;yYeGhjqFhYU5SktLVyopKRW7uroGDaYGfEi9bWpqEoqIiLALDg52kZKSqqZQKFwXF5dgCwuLxIHq&#10;R1dXFz0+Pn5ySEiIMwCQtbW1kq6urkG2traRgoKCr/qL7ezsZMTExEwLCgpy5eHhaW9sbBRxcXEJ&#10;njFjxq2B6kdPDQgODnapqKiQqaiokHN2dg5xcnIKHTVq1Iv+YrlcLiUtLc04ODjYpb6+XqSkpERx&#10;1qxZN2xtbSPV1dXzBlrXhYWFyqGhoU537tyZzsfH12ZsbJw22BpQVFSkFBkZaRsREWGnoKBQysvL&#10;2zbYeltbWysRFhbmGBwc7CIrK1suJCTU7OTkFGpmZpY6UGx7ezszOjraKiQkxJmXl7etoaFBxNXV&#10;NWjGjBm3Bqq3wwpJkiP+3y+//PItAJAXLlzwGOpchuO/zs5O+qZNm37k5eVtBQBSS0urSFVV9SUA&#10;kHQ6vXPbtm3buru7qb3Fdnd3U7dv3/49nU7vBABSR0enQFlZuR4ASB4envYtW7bs7OrqovU19uHD&#10;h5fr6uo+BgBSUVGxwtDQsIxGo3EAgFy2bNmx+vp6kb5ijx8//oWmpuYzACBVVFRKtLW1X7w9uJNL&#10;ly79va6uTqyv2PDwcHt7e/swACDFxcXrLS0tc/n5+TsBgHR3d7+SlZWl01fszZs3Z9jZ2YUDADlq&#10;1KiaiRMnFjCZzG4AID08PC49evRIr6/YZ8+eac6fP/8MAJB8fHyt5ubmTyUkJFoBgDQzM0u/fPny&#10;3L5i8/PzVRYsWHAaAEh+fv4WCwuLp9LS0i0AQAoLCzfu3bt3HZfLJXqL7ejoYGzatOlHACApFApH&#10;T0+vQFFRsREASFFR0YbffvttdV+xr169Eli7dm3PL/+SmpqaRTo6Ov9b12vXrvVrbW3l7SvvAwcO&#10;rJSVlS0HAFJdXb1YQ0OjtifW19d3f3Nzs2BfsYGBgfOsrKyiAICUkpKqnTRpUn7Pul6wYMHZ58+f&#10;j+4rNjg42Hnq1KnRAEDKyclVmZiYPGcwGN0AQPr4+Jxjs9mqfcWmp6eP97q9SNEAACAASURBVPDw&#10;OA8ApKCg4GtLS8tnIiIi7QBA2tvb34yNjZ3SV+zDhw/1PT09zwEAyWKxXllaWj4TFhZuBwDSwcHh&#10;xq1bt2z6iq2vrxdZsWLFQQAgaTRal6GhIVteXr4ZAEgFBYXyY8eOfdVX7MuXL0WXLVt2uGe/NTIy&#10;ypORkXkNAKSBgcGTw4cPL+srtquri7Z169ZtQkJCjT01QE1NrQ4ASIIgOFu3bt3e137c3d1N3bZt&#10;21YqldoNAOTYsWMLVVRU6gGAFBAQeP3999/v6K8GHDt27GtjY+P7AECOHj26fNy4ceV0Op0DAOTX&#10;X3/9R01NjURfsX/88ceXKioq+QBAKikplY0bN66ch4enGwBINze34PT09PF9xSYlJU1ydXW9AgCk&#10;iIhI4+TJk3MEBQU7AYCcO3du6IMHDwz6iq2qqhr11VdfHQMAksFgdJiamub07Iva2tq5p0+fXtBX&#10;bFlZmdwXX3zxBwCQTCazfcKECc+kpKRaAYCcNGnSPX9///l9xba3t/N89913uxgMRsfbsQp76i2T&#10;yWzbtWvXd33txz2xb7cpV0dHp1BJSakRAEhJScnaH3/8cXNfsVwul/Dz81vTV71dtWrVof724/37&#10;96+SkJCoBgBSTU3tuZaWVs07NeDAq1evBPqKDQkJcbKzs7veW7318vIKzMvLU+sr9tq1a442Nja3&#10;AICUlpaumTBhQmHP+8Pb2/tCf7FZWVk63t7eAT311tLS8qmoqGgbAJA2NjaxN27cmNlXbHZ29lhv&#10;b++z79SAp0JCQh0AQNra2t6KjIyc1d9+vGLFikM9NcDAwCC/pwaoqKg8//3337/sr36sXLnyQE8N&#10;MDU1zRk9enRzT+3+7rvvfm5vb+fpaxv/8ssvG/j5+V+/rQGFPTWARqN1bdu27Yf++oCdO3du7nlf&#10;Kisrl5mampb01NtFixb5l5aWyveVd0BAgM+4ceMy39aAivHjx5f21IDFixefKSkpUegrNjEx0Xzu&#10;3LmXAIAUEhJqmjx58v/WtaOjY2RCQoJFX7HD7d+In2EHeHP2pampmcPhcKh5eXnqvLy8eM/1t7q6&#10;uuhubm6Xr169OsfDwyNDT09PR1hYmIcgCG59fT1ERUVRYmJiwNvbOzogIMD63bNzkiSJVatWHTx8&#10;+PAKNze3h4aGhmOFhIQYBEFw6+rqiLi4OCIqKgpmzZqVFh4ePuH9s+S9e/eu37Bhwx4bG5uMCRMm&#10;qElJSbEIguC2tbVBQkICJTw8HHR1dctTUlJUmEzmn2bKzp075+3j43PW2tr6gYWFhaqEhIQgAHBb&#10;W1shMTGRcv36dVBWVq5OSUnRFBUV/dOM1Y0bN2bNmTPnqqamZpGdnZ2wnJzcKAqFQnZ3d5NZWVmU&#10;ixcvAoPBaE9PT9dVVFT80x2FMjMzDS0tLRNGjx5d5eTkxJKVlZWkUChkZ2cn+fjxY0pwcDBwOJzO&#10;6OjoqcbGxnffjWWz2WqWlpYJHA6H5uHh0aSioqL89se/uMXFxZTQ0FAoLCyE0NDQhQ4ODv7vxtbW&#10;1kqYmZml1tfXi3p7ezepqqoqMhgMIEmSW1VVRYmOjoa7d+/CmjVrLvv5+bm/G0uSJOHj43P2/Pnz&#10;Xp6enlkGBgZagoKCNIIguC9evCBu3bpFpKSkwNatW09s3779y3djORwOdc6cOVcjIiJsPTw82Lq6&#10;uqrCwsJUgiC4r1+/htjYWEpkZCRYWlrmRkdHa7+/jQ8ePLhq9erVB+zt7TPMzMy0xMTE+AiC4DY1&#10;NUFiYiIlMjIS9PX1nyckJGgLCAj8adbp0qVL7p6enhdMTEyyp0+fLiMtLS3es67T0tIowcHBIC4u&#10;3pyZmakuISHxp1mn+Pj4yTY2Nrf19PTyZ82aJS0tLS1KEATZ0dFBZmRkUEJCQoDJZLYlJiYaa2lp&#10;Zb8b+/DhQ4OpU6fGCgoKts6dO7drzJgxo+l0OpAkyc3Ly6NcvHgRmpubOXFxcdbGxsax78aWlpYq&#10;mJmZpXK5XKqXl1eHoqKiAp1OBy6Xy83Ly6MEBwdDdXU1eeXKFa/Zs2cHvhtbX18vOn369KgnT55o&#10;e3l5sXV1dbX4+PgoBEFwKyoqiMjISCIjIwP279//y+rVqze+G9vR0cFjbW19JzU11dTb2/u5rq6u&#10;Ki8vLwEA3LKyMsqNGzfgwYMH8P333x/esWPHyndju7u7aT4+PmcvXrw4z83NLcPAwEBHRETkfzUg&#10;JiaGEhUVBfPmzYu/cOHC1Pdn6FatWnXw0KFDK93c3B4ZGhpqvVMDIDY2lhIdHQ22trap165ds3h/&#10;RvPXX3/9Zv369XunT5+eYW5uriopKSnUUwOSk5MpYWFhoKam9iItLU35/Zmyd2uAubm5moSEhABB&#10;ENyuri7Izs6mXLlyBbhcbufdu3fNtLS0Hrwbm5OTozlx4sS7IiIir11dXamjR4+WoVKpwOFwuE+e&#10;PKFcunQJAKDj/v37hqqqqk/fja2qqpKeMmVKXFlZmZynp2fZ2LFj1Xl5eQmSJLnl5eWUsLAwyM7O&#10;Bn9//298fHz2vRvb2NgobG5unvT8+XNFLy+vak1NTWUmkwnwtgaEh4fDs2fP4MCBAz+sWrVqx/vb&#10;2NnZOSQyMtLWy8vrga6urnbPuq6trSWioqKI+Ph4WL58+dXDhw87vRv7bg3w8PDIHjdunKagoCCV&#10;IAhudXU1ERUVRSQmJoKXl9fNs2fP2r5f57ds2fLjrl27NtnZ2aWbmJhoSEpK/q/exsXFUSIiIsDM&#10;zKwgLi5Ok06n/2kb99QAOzu7TDMzMy1xcXFegiC4zc3NkJCQQImIiAADA4PihIQEXQEBgdfvxgYF&#10;BbnOmzfvor6+fu7MmTMleuptV1cX+eDBA8qVK1dAUFCwJSMjQ0tGRuZPnxLevXt34rRp02I0NTWL&#10;7e3txWVkZP5XP3pqAA8PT3tycrKRhobGn2rA48eP9aZNmxZDp9M57u7uLcrKymN66m1BQQHl8uXL&#10;UFNTw71z546DhYVF5LuxlZWVMqampvc6Ojp4PT09W5SVlUf31AA2m00JCQmBqqoq8sqVK/Nnz559&#10;7v33h5WVVXRWVpaOl5dXgY6OjgY/Pz8FALiVlZXE9evXiQcPHsD+/ft3rV69evP77w8bG5vbd+/e&#10;neDt7V2kq6urxsfHRxAEwX358iURHx9P3L59G+zs7DLDw8ON3t+Pt23btm379u0/ODk5PTQxMdF6&#10;tw+Ijo6mREdHg4eHR9z58+envf/+8PX13X/w4MFVrq6ujwwMDLTExMQYAMDt6OiA+/fvU4KDg0FG&#10;RqYxMzNTRURE5OW744aHhzvMnj37moWFxeNp06aN6akB7e3tcO/ePcrVq1dBTEysOTU1VVdeXr7k&#10;3dikpCTzmTNn3hw1alSti4sLRUFBQYFGowGXy+Xm5uZSLl26BC0tLd2JiYmWBgYGw/4X7LFhfys4&#10;ONjF1dU1aOfOnd9v2bLlx6HOZzggSZJwdnYOuXr16pwVK1ak6ejoGPf2uqCgIIiOjoYtW7ac3rlz&#10;5+Kex/38/NauW7dun4eHR5qlpWWvsbdv34bQ0FBwdHRMuXr16qSeHf3w4cMrVq5ceWjWrFkZdnZ2&#10;46lU6l9i09LS4NSpU2BjY5N98+ZN3Z7Y+Pj4ydbW1ncMDQ3Z3t7eY2k02l9is7Oz4dixY6CqqlqT&#10;lpam1NMMxsXFTZk5c+ZNdXX154sXL1ZgMpk88N53PcrKyuDXX38FaWnpV48ePZJnsVhNbx+XNzIy&#10;SqfT6dw1a9awBAQEeN+Pra2tBT8/P+js7OyOj483NzQ0vAcAUFJSMnrChAkpnZ2dPOvXr+8QEREZ&#10;RZLkn2JbW1thz5490NTURKakpEzU09NLBXhTiC0tLRMeP36st3nz5hopKSm592NJkgR/f3+4d+8e&#10;/Pbbb7t9fX2/63lu69atO3bu3Pn94sWLM4yNjce/v664XC4cP34cHj16BAEBAeu8vb39ep5bs2bN&#10;b/v37/ddsWLFQx0dHYPetnFsbCxcvnwZ3N3dky9evGje83hYWJjjnDlzrk6dOvWxi4uLPoXy16/U&#10;pKenw6lTp8DQ0PB5SkqKWs/H22FhYY7Ozs4h48ePz/H29lan0+nU99c1m82GAwcOgIaGRm1GRoZ8&#10;z+UPubm5GqampvekpKQali1bJsPLy0sHAOLd2IqKCvjtt9+ATqd3pKSkjFNXV38G8KaRMzc3T+Ll&#10;5e309fVlslgsoffXdX19PezevRsoFEpXRkaG9pgxY9gAbz62NzMzSy0rK1PYuHFjq5iYmMT7sS0t&#10;LbB//36orKyEkJAQDwcHh4sAAM3NzSxLS8uEnJwczQ0bNhTJyclpvJ8zh8OBgwcPQn5+PoSFhfnY&#10;2tr+72A/f/78gLNnz/p888032aqqqmN7iz1z5gyZnp5ObN269fD27dtXArypAZ6enhcuXrw478sv&#10;v0wzNDTsdT8ODg6GqKgo+OGHH05u27bti57Hjx49umz58uVH5s2blz558mSj3mJv375NhoaGEjNn&#10;zkyLjIw07dmPe+rHzJkzM+zt7XutAQ8ePIDjx4+DpaVlfmxsrHpPbHJy8qSpU6fG9lcDXrx4AXv2&#10;7AEWi9X+6NEjJUlJySoAgOrqailjY+O0jo4O3m+++YYuJCTEen87VVZWwp49e0BcXLwlKytLQVhY&#10;uB7gzeV75ubmSZWVlbIbNmx4ISUlpfT+uu7s7AQ/Pz+oqKiAmJgY20mTJt0AeHNiNH369Ki7d+9O&#10;3LhxY4msrKwSvPee7urqgmPHjpFPnz4lDh8+vGX58uU/vd1+VHt7++s3b96cuXr16kwtLS3D9/9e&#10;kiTh3LlzcPfuXTh48ODPK1eu3NTz3M6dO7/funXrjr5qAEmScPXqVbh9+zb4+PjcCAgIsO15bsuW&#10;LT/+9NNPm52dndOsrKyMe9uPExISIDAwEDw8PJIuXLhg0fN4ZGSkrb29/fX+akBGRgacPHkS9PX1&#10;S1JSUtR7JmdCQ0Od5s6de8XAwCBv/vz5KgwGg/b++iouLoZ9+/aBkpJSw8OHD2V7JuMKCwuVjY2N&#10;04SFhV+vXLlSko+Pj+f97VRRUQH79u0DXl7ejrS0NO0xY8YUAABkZ2drW1paJvDx8XWsXr2aISQk&#10;JPL++6OpqQl2794N3d3dnLS0NAM1NbUnAG8us5w4ceLdwsJClY0bNzZLSEhI9VYD/Pz8oLq6mrx+&#10;/bqrjY1NCABAa2sr35QpU+IePnxosGHDhgIFBYW/1IDu7m44dOgQ5OfnQ0hIyEJHR0f/nuc8PT0v&#10;BAYGevRVA95uDwgPD4c1a9aE+Pn5ufQ8fvHixXkeHh6BDg4OmbNmzTIkiL+E/q8GbNq0yf+nn35a&#10;2PP4gQMHVvv6+u6fN29exuTJk//y3gIAyMnJgYMHD4K+vn7lvXv3Rvec1D169Eh/4sSJd1VUVMq/&#10;+OILFQaD8Zc3SFFRERw4cADExcVfZWRkqElJSb0AALh3756plZVVtIyMTO2yZctE+fn5Bd5f13V1&#10;dbB7927g4eHpfPTokZqMjEzJ+8sfTqjbtm0b6hyGBU1NzZyYmJhpwcHBrgsXLjwjKCj4euCo/zZ/&#10;f/+FSUlJFvb29i90dXV7PVADAGhqakJ1dTWkpaXpT5w4MUtGRia3uLh4zI4dO7bq6elVTZ8+3bi3&#10;HRwAQEVFBUiSJHNychQAQMzExORmXl6e+s6dO7/X0tKqcXBw6PVADQAgKysLFAoF2Gy2JJVKFTc2&#10;Nr7R1dVFX7JkyUlpaekmd3d3zbc7+F8Gl5SUBFlZWcjNzeXPy8ubam9vf7qjo4O5ePHiU1JSUs0+&#10;Pj5KvLy8TOjli9lCQkKgoKAA+fn5PGw2e5q9vf1JgiBgw4YNezo7O/m9vb3FhIWFWb3F8vPzg76+&#10;PuTl5VHi4uKcfXx8jtFotI4VK1Yc7urqYi5ZsoRHREREurdYOp0O2traUFhYCElJSXO8vb0PUSiU&#10;7iNHjix/+vSp9ty5c9vk5eWVe4slCAJ0dXWhrKyMvHv3rtmsWbNiRUVFSx8/fqx38ODBVYaGhjWW&#10;lpbje9tOPbHPnz8n4+Pjp7q5uV3m5+d/ee/ePdMzZ84sMjMzqzE1NR3X60YCgDFjxkBbWxs8e/ZM&#10;QUJCgtTR0UloaWnhX7p06dExY8bUOTk56dNotF7fILKysiAmJga5ubnC5eXl421sbC40NjYKL1u2&#10;7Ki8vHyDh4eHJoPB+EuzDgAgJiYGkpKSwGaz+SsqKkxtbGzOAQCsWrXqAI1Go3h5ecn2dlIFAMBi&#10;sUBbWxvy8vJoiYmJzt7e3kcJguB88cUXx2k0GrFo0SIxISEhIZIk//Lm5OXlBS0tLWCz2dT79+/P&#10;njdv3mGCILi7d+/+tqSkZIyXlxdISUnJ9jYug8EAQ0NDKCwshJiYGNu5c+de4efnr//hhx+2lZWV&#10;KS5YsKC1t2YdAIBCoYCenh4UFRWRsbGxs7y9vU/z8PC8vnXr1oywsDDHKVOm1Onr6+v1E0vU1NSQ&#10;aWlp47W0tEqUlJQeX7hwwSsmJmaatbV1jZGRUa8NNwCAhoYGVFdXw/379w0mT56cPmrUqPyKigrZ&#10;zZs3/6Sjo/PCxsbGqJ8aQNDpdPLZs2dybW1t8pMmTQrPzs7W3r1794axY8f2WwOkpaWBTqdDfn6+&#10;GJfLlTU1Nb3O4XCoS5YsOSklJdXs5uamycPD02sNEBAQABUVFcjPz6c9fvzY1sXF5RhBEOSWLVt+&#10;bG5uFvXx8eEVFRUVf/8gDwAgKCgIioqKkJ+fz8jJybF2dHQ8ThAErFu37teGhgbxRYsWcXpr1gEA&#10;qFQq6OrqQmFhIRkXF+cwf/78ozQarePkyZOLMzMzDZ2dnZvGjBmj1VfsuHHjiLKyMjIpKcly6tSp&#10;9yQlJYuOHj26PC0tzdjJyalm7Nixf2nWAd7sx2PHjoXy8nIyKSlpgr29/W0REZGKnJwczb17935j&#10;aGj4YvLkyX3WAA0NDWhtbYXs7GwVAQEBHgMDg5jExESLkydPLh43blyNtbW1UW8NNwCAoqIitLW1&#10;wdOnT0fLysq2a2lp3W1ra+P96quvfh+oBsjIyICUlBTk5OQIFxcXT5w5c+bZhoYG0ZUrVx6Ul5dv&#10;8PLy0uitWQcAEBERARkZGWCz2bylpaWTZs6c6Q8AsGLFisNUKpXi7e0txWKx+HuLZbFYoKWlBXl5&#10;ebSkpCQXT0/PowRBcL788svjNBqNsnjxYpHemnUAACaTCVpaWpCfn0+5f//+bA8Pj0MUCoWzd+/e&#10;9cXFxcoeHh7d0tLS8r2N21MD8vPziaioKId58+YF8vLyNv7888/fFRQUqHl6er4ePXq0JvSxH+vr&#10;60NxcTEZExMz09PT8yyTyWwKDw93uHHjxiwrK6uXenp6vdYAAABVVVWoq6uDzMxMTUNDwyIFBYWs&#10;hoYGkdWrVx9QU1Orsbe3N+xrX9TQ0ICamhpIS0vTMzMzeyIrK5tTVlYm/8MPP2zT1tausbGx6fW9&#10;BQAgISEBwsLCUFBQINjY2Kg7ZcqUyyRJEl9++eVxISGhdg8PD2VeXl5ab3mLiIiAqqoq5OXl8aSn&#10;pzvOnTv3GIfDoSxevPiksLBw+4IFC2QFBAT+0qwDvPnBTHV1dcjPz6c+fPjQztXV9ehw/h7jiL5L&#10;zLsIgiB/++23NS0tLfw4w/7miym7d+/+tqmpSU5XV7fPAzXAmyLh4uICJSUlxObNm89xOByGn5/f&#10;2gcPHhhaWFgY9lXEe9jZ2RGvXr2Cffv2raivr9fct2/fuocPHxpOnz59HJVK7XfnmTlzJjQ2NoKf&#10;n9/ypqYm5UuXLrnHx8dPMTY2VuprB++hr68PEhIScP78edOHDx8uPHv2rE9SUpKFubm5EpPJZPa2&#10;g/cYO3YsCAsLQ2BgoNGTJ088i4qKlE6cOPGlgoKCqKioqGh/seLi4mBhYQHp6ekiBw8eDHr06JH+&#10;hQsXvLS0tIRFRERkoJ/9UlxcHPT09IikpCSxCxcuHOvs7GTs2bPnW5IkJZWVlXst4j2oVCrMmTOH&#10;KCwspH7//fehJEkSe/bs2fDkyRM9S0vLXmdNejAYDJgxYwbBZrPp27Ztuw7w5pKlp0+f6k6cOLHX&#10;BuFds2fPhpqaGvj5559/aG1tlTp58uSSu3fvTpo4caLm28t++mRmZga8vLxw4sSJmQUFBXZ//PHH&#10;V6mpqROmTZvWZ7Pew8jICBgMBpw+fdqquLjY+uHDhwYXL170UFdXlxISEhLsL1ZGRgYMDQ0hMTFx&#10;1Llz507ExcVNCQsLm21gYDBKWFhYuLdmvYesrCyoqanBrVu35CMjI398/fq1gJ+f3zp+fn5RWVnZ&#10;Mf2Ny8/PD46OjpCbm8v84YcfbtbU1EgeOHDAV1xcXEhWVlYd+tnGfHx8MHnyZOLp06fM3bt3XwUA&#10;+PnnnzcWFxdr9HdSBfDm/TFv3jyivLycunXr1hPt7e2sXbt2baqrqxttZGTU68xYDwqFAnPmzIHn&#10;z58Tmzdvvsjlcmm//fbbmvT0dGMLCwsDCoXS735sY2NDdHZ2woEDBxbV1NSM279/v++jR48Mra2t&#10;+2wQekyfPh2am5vh4MGDSxobG9VDQkKcY2JirAwNDccMVAOUlZVBVlYWQkNDNZKTk30rKytljh49&#10;ulxGRoYlLi4u299+rKGhAWJiYnD58mWDx48fLygoKFA5ceLEl4qKiiwpKSnF/sZlsVhgampKZGZm&#10;Ch45ciSQw+FQd+/e/V1bW5uMurq6Xn9/L51OB3d3d6KoqIi2cePG0La2Nv6ff/55I4fDkRw7dmy/&#10;25hGo4GDgwNRWFhI3bJlyzWSJIm9e/euz8rK0rewsOizoQJ407S7uLhAfX098fPPP29sbm5W+uWX&#10;X77Ly8vTtrKyGj9QnXdwcICqqir46aeffmpvbxcLCAiYn5ycbG5qaqo+UA0wMjICFosF/v7+U54+&#10;fTrv+PHjX6akpEy0srIaO1AN0NfXByaTCQEBAZaFhYW2mZmZhhcvXvRQU1OTeLsf9xkrLy8Purq6&#10;EBsbK3Pp0qWjsbGxU8PDwx0NDQ2l+2rWe0hLS4OGhgZERUVJR0RE/NLc3Mzau3fvBl5eXlF5eXnV&#10;/nIWEBAAW1tbyMnJYW7btu1mY2Oj8K+//rpeUFBQWFFRsdeTuR68vLwwffp0Iicnh2fnzp3hJEkS&#10;u3bt2lRaWqpmZGTU66egPQiCACcnJygrKyO+//77493d3XzHjh1bmpqaamZubq5No9H63I8pFAo4&#10;OztDaWnp//qAQ4cOrUxPTze2tLQ0GOj9MXHiROBwOPDHH3/MfvHihUl0dLRVRESEvba2tqyAgMBf&#10;Pul+l4qKCqioqMD169dVb9269eO1a9dmR0dHTzc1NVUUEBDg7287jR49GuTl5SE8PFwlKSlpfb9J&#10;DjGcYX+HjIxMZXFxsVJAQMB8R0fHsIG+bf1fduPGjVmHDh1a5erqyhk1ahQT+ikQAG+KRG1tLaSm&#10;pjJMTExeffvtt2unTp1aYmBgIDZQLEEQQKfTISkpCXh5eTUOHz7sYGNj81xHR0cUBjipJAgCqFQq&#10;JCUlgZycnPyBAwccWCxWt4ODg8RA4wK8ObOPi4uD5uZmk9DQUEMpKanWGTNmSBL9HbneEhMTg/j4&#10;eGhvbzd5/PixYEZGxngvLy8xJpM5YOyoUaMgOTkZnj9/rsRmsyWfP38+2sPDQ4pOpw8YKyMjA/Hx&#10;8VBWVqbNw8NTcf78eY+5c+fSxcXF+z/qwZuZwaKiInjw4AH/hAkTSjds2LDRzs6uTEtLSxgGWF9i&#10;YmLw5MkTyMrKEps4ceLTDRs2bHVwcKhQV1cXGiiWSqVCV1cXJCUlEVpaWqwff/zRW0lJqcHKympQ&#10;20lYWBgSEhKgo6PD6OzZsxZaWlp1lpaW4oOJFRQUhMTERKBQKPqxsbFjCgsL1Tw9PcX6mtF7l4yM&#10;DMTFxUFlZeXYzMxM2aamJjE3NzcJCoUyqNjY2Fiorq4e19LS0hgWFubo7u7OLyws/NfrM94jIiIC&#10;T548gezsbNHm5mbRpKQkYy8vL2EBAYEBJ1mkpKQgPT0dcnNz5caOHfv0xx9/XO/i4vJSQUFBEAZY&#10;XwwGA169egXJyclUBoOhGBQUNMXNza1r1KhRvAPF8vHxwYsXL+DevXs8FhYWNevWrfvO3Ny8ZPz4&#10;8QNuJ4IggMlkQlJSElCpVN3jx4/bWFlZleno6Az4viQIAigUCiQlJcHo0aNlDh06ZMdkMonZs2dL&#10;DGY/lpSUhLi4OGhsbDQuLi4mEhMTLb28vET5+PgGXNciIiIQHx8PnZ2dhvfv35fIysrS9/b2lhhM&#10;DZCWlobk5GQoKipSkZCQKDlx4sSCuXPnciQlJQe1risqKiA9PZ0BAKOuX79u4eHhQRMTE+MZaFwh&#10;ISEoKiqCjIwMAQsLi6J169ZtmTFjRom2trbIQONSKJT/rWsqlTr29OnTNs7OzlXKysoD1gAajQYd&#10;HR2QnJxM0dPTY+zYsWOhrKzsaxsbm0FtJ1FRUYiPj4e2tjajS5cumWpqar60tLQc8PgC8KYBTkxM&#10;BBqNpnfjxg31srIyRU9PT4nB1oD4+HgoLS3VefTokXRDQ4OEm5ub2GBqgLS0NMTGxkJdXZ1+fX19&#10;S0REhJ2np6eAkJDQgDVAXFwcHj9+DFlZWeLt7e2C0dHRk7y8vARZLFb/Z7Dw5rj28OFDePLkySg1&#10;NbWSX3/9dfncuXMb5eTkBGCA9cVkMqGhoQFSUlJoEyZMaP/2229X6erqvjA3Nx+wVvPy8sLLly8h&#10;JSWFPnHixObvvvvO18zMrNLIyEh0oFiCIICHhweSkpJARERE7fz582avX78WeVtvB9wXe9b1ixcv&#10;DJOSksYAAHPOnDlig60BMTEx8OrVq/Gurq57h+ssOzbs7zE2Nk7//fffl2ZnZ+vMnz//7CC29X/S&#10;nj17NlRVVSm6urqKDqYwAfz/ga+srGx8cXExn6enp7CAgMCAxQXgYXwGCQAAIABJREFUzc6WlJQE&#10;xcXFY+rr6wkvLy9Rfn7+QccmJCRARUWFWl5enrCzs3O3tLT0gAc9gDcHr+LiYnj27JlAdXW1oIuL&#10;C1dKSmpQsSIiIpCXlwfPnz9nsdls2XHjxr0cN27cgA0GwJsGtrOzEzIyMojS0tLRVlZWlYNpmgHe&#10;zLC1tLTAw4cPKdXV1coUCoXj4OAgOtj3qoCAACQnJ0NFRYVhSUkJv6enpzgvL++ABZEgCODl5YXU&#10;1FSorKwcX1paKuDl5SXOw8MzqIF7mt+Kigrt/Px8wXdOMgZ1cvTkyRPIz88Xq6mp4XV1deUZzAkK&#10;wJuD14MHD6CiokLq2bNn0hYWFi//zrpuamqCR48eUcrLy2VsbW3rlZWVWYOJZTKZUFdXB9nZ2fTK&#10;ykoFMTGxNmtra7HB5Nxz8Lp79y6Ulpaq6unplU+YMGHAg15PLJVKhfv370NVVZXuy5cveebNmzeo&#10;5gTgzclkbGwslJSUqDOZzEZXV9dBNScA/38SW1FRYcRms4U8PT0FWSzWgM1Jz7gpKSlQVFQk19DQ&#10;QHh4eIgO5gSlJzYhIQFevHih+uzZM9E5c+a0ycrK8sMgm7nS0lJgs9m8RUVF8tra2nUmJibigxlX&#10;REQEcnJyoLS0lPXs2TP5SZMmVenq6g5qO739EitkZGQQ1dXVap2dnYSTk5P4YNe1qKgoJCQkQGlp&#10;qbqkpGS1ra2txGBrAIvFguTkZCgrKzMqLi4W9PLyEhvMCQrAm/04ISEBiouLFTs7Ozs8PT0lBjPR&#10;0BMbGxsLVVVVejk5OUKurq6EpKTkgBNCAG/+3tzcXMjLyxOqqanhc3Z25pGQkBh0DcjIyIDKykrJ&#10;7Oxs6enTp9doaGgMeIIC8OYk9vXr1/DgwQNKeXm57MyZM1+qqKj0++lcDyaTCTU1NfDs2TN6aWmp&#10;ory8fOOUKVMkBpNzT71NSUmBkpISdXV19cq3kxSDimUymZCamgrl5eX6r1+/Bnd3d0kqlTqo7SQl&#10;JQWxsbFQUVExPjc3l+Xm5sYrKio6qHXd0weUl5cbsdlslpubG2swkxQA/z+RVV1drZCdnS1hZ2fX&#10;pKSkNOBEA8Cbk4WamhrIysqiV1RUSNjb27cqKCj8rRpQWFjItLe3fyQmJjbgLSqHAl4S8x5ZWdmK&#10;DRs27ImPj58cFhbmONT5DAUul0sJDAz00NfX76TRaIP+9VcZGRmQlZWFzMxMkTFjxjSN+j/23jy8&#10;qure/3/vM+bknAwnJ3NCBpIQMkAmMgIJIFORq6B1rFNR8amt32tvta336r3+rK12QNRaxXlCKY60&#10;CjJDQkIIGU9mCGQiIQkZzsmZx71/f4S9SwyEvTdK8N71ep4+9Wnzdq+zPmu912cNe6/wcDlfrVwu&#10;R0pKCjo7O6mEhAR7SEgI77apVCqRkZEBvV4vdblcytTU1BAIaNuZmZkYGhqC0+lUzJkzh9eqLUtW&#10;VhY6OzvR2dk5a/bs2bFCn+twOGAwGHyjo6MTptu2u9hzzWYzSktLU+fNmycXcktvamoqfHx8cPTo&#10;0ei0tLSxoKAgvlJkZGRAIpGgrKxsdnp6uiEgIID3czUaDebOnQu9Xq/08fFh5syZwyvxBf51/vbM&#10;mTNQqVSYM2eOhu9zKYpCdnY2WltbMTAwEBoXFxcvpK5TUlJgsVhgNptVSUlJsULjNDY2hqqqqpTz&#10;CQLvlZvMzEwAQF9fn190dPQsCGiXOTk5cLvdOHz48NzMzEyzSqXiHSedTofZs2ejs7NTMWfOHIUQ&#10;D4iNjUVYWBiqqqpCYmNjx6Oioi674ssilUqRlZWFrq4uKiQkxB0eHs67nn18fJCeng69Xi87/9Wv&#10;aY+WfZvs7GycPXsW7e3tcQkJCVF8dcBEnE6dOoX+/v6whISEi75DcimysrJgt9tx+PDhlMzMTK+Q&#10;up49ezbUajU6Ozt909PT/SmK4q1NSUmBn58fKisro+fOnTsWHBzMu20plUokJyejp6dHkpaW5lSr&#10;1byf6+/vj7lz56K2tlYlkUgkc+fO5TW5YcnOzkZ/fz+8Xq9MqAdkZmaipaUFIyMjQYmJiYlC+nF2&#10;djasVitMJpMqOjo6drrjcN8mMzMTIyMjaGhoSExOTg6BQA+QSCTo7u4OiI2NjeCrY8sMAJWVlbEZ&#10;GRkOpVLJO05hYWGIj49HdXW1f2BgoDMhIUHNVxsREYGYmBhUV1drQ0JC7HFxcbwSfWDCAzIzM6HX&#10;6ymTyeSXnJwcIyRO6enpMBqNsNlsPnPnzr3ou2CXIiMjA2fOnMGePXv+6/J/PTOQhP0iPPbYY3+J&#10;iorqf/311x8ymUz+M12eq01fX1+03W73DQ4OnvKlkssRGhoKm82G0NBQ3h2cJSgoCF6vF3y2hL9N&#10;VFQU3G43tFoto1Qqp71E4dvExMQAmBj0fXx8eJsaMJGgXPDv4T1BASaMjV0REzJgAhNnK1nCwsJ0&#10;ENCXJRIJQkJCYLVaERISwmuViUUul3Pa4ODgyx5Z+jYRERGw2+0IDQ2VCJlkABNbxAAQEhIiFZKc&#10;AP+KMQDExcUJKjP7XJlMhrCwMCHSSe0jIiKC10oRi0KhQEBAAFsG3oMeMDE58vf3h9PphE6nE9yP&#10;Q0JCwDAM/P39/YRqIyIi2LalEqIDJto1wzBQq9W8E32W6OhoOBwOaLVa2tfXV3T7iIyM9BWivbAv&#10;RkdH81pJZAkNDcX5zwFCp9NN+WLI5Tj/yUdERERc9CX3S0FRFMLCwth+zHvizBIQEACaphEcHMxr&#10;pflCIiMj2TEC5+/U4A3bn9RqtWAtG2OKohAVFSXab4UscFz4XACIjIwU5AFyuRxarRYAoNVqBfUn&#10;Vut2uxEUFCS4bbH9ODQ0VCbUbyMiItgYyyFgggJM9GOv1wsfHx+G9V6+sH/v6+sLrVYr6LlsnJqa&#10;mnI8Ho9g77oakIT9IqjVausHH3xw9+7du1ffd9997zEM83/qXExbW1sKAMHJCTBhZjRNg+9W5YWw&#10;Lx6FhYXxXr1giYiYWHzQ6XQSocYUHh4OYGIQEPqZU1Yrk8kEG7lUKoVGM7FI5OfnJ0irUCg4DVsG&#10;IQQFBYFhGISGhgqOk1arZbWCJijARIJyXjvti2IXQ62emAOGh4dTQrVsHWk0GqhUKkFBZmMUEhIC&#10;qVQqaODy9/eHXD5RTWwbFaoHhLcPANxAHxYWJtjnAwMDRT83NDQUXq9XlAewdeTr6yvYc9kYC9md&#10;YwkNDeUmz6GhoYK0bJl9fHwE15dEIuHqWkw/Zl/IFePVOp2O9WrBkyP2uaGhoYLrOiIiAgzDICQk&#10;RCpkpRr4Vx35+vpCrM9rtVrI5XJB/VihUMDXd2Iex/oBX7Ra7RXFiW0fQp97oTYkJERUfzrfPuQQ&#10;6LdhYWHs4tuUT+byeS4wUWaJRCJoUsaOEef7sCCfDw8PB0VRGBgYoMbHx+cI0V4tSMJ+CZYtW3bo&#10;N7/5zR+//PLL9c8999wTl1f876G9vX0uIG4AUSonvP98UiUIr9fLagU/lzXCkJAQQKBB+Pj4QCaT&#10;sYYsqE9oNBpIpVIEBQVB6IoxMHHuTiKRQKUSPqFnV9fEDAKsVkxdswOXmASUTWgiIiIEew/73lFk&#10;ZKTg516wOi9Ye8FEQXCSwJ5Dlcvl3OAp5tliEme2TYlpH2KTE+BfZRYzUbhwYiVWGxoaKnhCJ5PJ&#10;oFQq4efnB4VCIWigDwgIgEQigU6ng9CVSODK+jEw0cZ0Ol6vRkyCjXFYWJhgr6bpiZ8ppj+xfVFM&#10;+2D99nzZBZWbnYidf77g36xSqSCTyQS3D4lEwu7eimrXrEaMlvUAoZNQANzunpg4sW1LyLE2FnZc&#10;Ob+4I2hCx9bReS8Q9GyFQoGgoCAMDg7CYDCkCNFeLUjCPg2///3v/2vFihX7nnzyyWf37NmzaqbL&#10;c7UoLy8vUiqVDLsyKISxsTHIZDKIeVl3ZGQEcrkcPF4InwK7gnG5z4NdivNbcKK0NE2zxii44Dab&#10;DSqVSlR92e12qFQqXO6zdxfDYDBALpdfkfZil9FcjvHxce5LE2KeK5VKRZWZfd75OAmqbFYrtn04&#10;nU7RMR4fH4dCoRClNZlMouNkMBhE92NWKwbWc9iJvxDY3TGxHuDxeES1D4qirsgDrFYrFAqFqDqz&#10;Wq3cpF8obD++2l5tt9u5F6PFQNO0qL7I1u95reAf7XA4RE0UgIkLr8QsygCA0WgU7QFGo1G0z4+P&#10;j0MqlV6RV4vRsn1fTD9m60iMfwATiw3nv3ZVKOpf8D1DEvZpkEql3m3btt0RExPTe8cdd2zr7Oyc&#10;PdNluhp4vV6Z0+mkhoeHBWtdLhc8Hg+MRqNgLU3TcLvdMBgMgrUGgwESiUTUc71eLxiGgdlsFqx1&#10;u91gGAZjY2OCtcBEfVmtVrhcLlFau90uqr6cTqfouma1o6Ojl//jb+FwOMAwjKg4MQwDr9crqswW&#10;y8Q9aGLixCYYYmPs8XhgMplgt9sFax0OB1wuF2w2myit2Dg5nU54PB44HA5Rz/V4PBgfHxesHRkZ&#10;AfCveAlhbGwMEolEVPtgGAYejwdjY2Pc6jFf2DoS2z6cTidcLpeoOHm9XthsNlHexbaPK/FqMTE2&#10;m82gKErUc1m/FdM+2OeJaR/AhN+aTCZuJ1gIbD273W7BWtYDxPRF1qvF+p7X6xUVJ6fTKVo7PDwM&#10;iqJExclms4n2AJqmMTAwALlcju7u7uWC/wVXAZKwXwadTjf6xRdf3GS321U33XTTFzabTdALST9E&#10;goKCDMBExxGKzWYDRVE4d+6cYC3DMKK1Q0NDoGlaVJnZzm21WgVr2QTDbDaLSqo8Hg8A4QkKwzCc&#10;+YupL6fTCWCi3oTCDhxitOPj46AoSpTW6XRCKpWKbh/ARJsWmpDZbDYwDIPBQeHXMrjdbm6AF1Nu&#10;diInpm2yWjF9gp1ciEmMLBYLJBLJFcVJzO89d+4caJoW9Vw24RWz2MDWr8FgED3xvvDfIwR2V+FK&#10;YixGy8L6nxCGh4fBMIyoOLHPE9s+2P8W+q4SO6EDINjn2UUKhmFE1Rfrt1fiAWImg0ajERKJRFT7&#10;MJlMkEqlonx+aGhIdPuw2WygaVqUV7MTqvDwcEgkEuGVfRUgCTsPsrOz615//fWH9Hp9xsaNG9/4&#10;3/4SqlarHQPEJRgWi0V0QuZyuUQn7KxGjCGyWrazC+HC3ym03FarlXueUDM2mUzcoCM2QRGbVJnN&#10;ZtGJs8FgAE3TotoHu+IjxozZsnq9XsFthE1ax8fHBa9yXTjYXc3EmaZprk2JiZPJZBL1XGAixgzD&#10;iPq9bFnFrBhfSUJ2Jf2Y/XuGYQQnRi6Xi0uqxMTpSiaD7PE0MVq32w2KokT57cjICBiGEZ3MAeKS&#10;V1brdDq59s2XC/1W6LMvrF8xdc0+T8xvZjViEnZ2t0lMnIxGo2gtqzEYDIJ3JNjfOzIyIngnhH1u&#10;aGgopFKpsAZylSAJO0/uueeeD37xi1+88tFHH/3k5Zdf/n8zXZ7vE4VC4fbx8RE84Hq9XtA0zW2X&#10;Cu0wdrsdNE3D4XAITpxZQ9JqtYLL3dvbC5lMBp1OJ3jrsK+vDzKZDMHBwejt7RWk7enpga+vLwID&#10;AwUnoZ2dndBoNFCr1YK1NpsNSqWSOwYkJLkxGo3sFxpgsVgEJ0bs6pRSqRQ8ALErnwqFQvDxkrNn&#10;z0IikSAsLAzd3d2CtOwgGxERIVjb1dUFX19f+Pv7o7+/X5B2dHQUarUaarVa8EA/MDCAgIAAyOVy&#10;wW2aPXokk8kEJ84ej4dbTfR4PKIHTblcLtgD2OMZOp1OcJ/o6emBUqmEVqvFmTNnBGn7+/shk8kQ&#10;EhIiuH10d3cjICAASqVSsG+53W4oFAqo1WqcPXtWkNbhcEAmk4Gmac53hcAurghNfBmG4fq9Wq0W&#10;fKTmzJkzkEqlCAwMFNw2BwcHuc9ZdnV1CdJ2dnZCpVJBq9UK7os9PT1QqVQICAhAX1+fIC3rt76+&#10;voLbB+sfcrlccMJO0zS3C8veUCtEy/qARCIRvOvETgLDw8MF9yfWP8LDwwWPx2fOnEFCQgLCwsIg&#10;k8lIwv5DZ9OmTb9atGhR+a9+9atNZWVlxTNdnu8Tt9uNY8eOCdoerq+v55KSkydPor6+nrd2ZGQE&#10;p06dAgC0t7ejsbGRt3ZoaAjHjx8HMJGolJaW8tZ6vV6UlpZyK/vl5eW8tW63G6WlpZBKpXA4HCgr&#10;KxOUwJaXl8PhcMBms6GiooK3DgDKysrgdDpB0zQqKioEbdOWl5dzq1wtLS1ob+d/qVtpaSlGR0dB&#10;0zQaGxvR0dHBW9vV1cU9q7e3F2VlZby1TqcTDQ0NACYGwCNHjvDW2u129ip1mEwmwXVdWVkJYGIA&#10;FFJmhmFQWlrKvSNx5MgRQStGR44cwfj4ODweDyoqKgQlVaWlpRgfH4fb7UZ1dTUGBgZ4a1tbW9HV&#10;1QWv14uqqipBHnD8+HHOA06dOsX1Sz6Mj4+jsrISEokEXV1dXLz5MDg4iNraWu6fhXgATdPc37vd&#10;bhw5coR3XbvdbpSVlUEikcBqtaK0tFSQB5SVlcFiscDj8aCyslJQAlxVVQWr1cq1LSGT2CNHjnCJ&#10;Z1tbG1paWnhrBwcH0d3dDZqmUV9fj56eHt7a06dPo62tDcDEYoeQ/nSh3w4NDQnqx3a7HeXl5ZBK&#10;pTAajYL8A5joT263G2azmfMDPrCxYReyysrKBHnA4cOHuV3J8vJyQRPg0tJSbpX6+PHjgiYajY2N&#10;3KSmu7tb0Lh4YZvo7OxEVVUVb63RaERlZSUoisLw8LBgv2XLKbR9sLE5f/cEpFKp8C2+qwBJ2AWg&#10;UChcn3766S2hoaHnnnjiiT+cOHEieabL9H3BMAxD0zQOHz7M9++xZ88e7tN1Op0Oe/bs4T14HThw&#10;gPvnwMBA7N27l3dZ9+/fz70FHxsbiyNHjvBOYGtqajA2NgatVouwsDCUlpbyPvZQVVUFk8kEf39/&#10;BAQE4MyZM7wT2LGxMdTX1yMqKgo+Pj5oa2vjvbLX19eH1tZWREVNXMjodDp5D0BerxeHDh3iPoHn&#10;5+eH3bt389I6nU6UlpZyl4io1WpBcdq3bx/39n5MTAwOHjzIe/CqqKjgEpLo6GgcOHCA9+B15MgR&#10;7gsPoaGhaG9v573a3d/fj7a2NkgkEsyaNQt1dXW8jwF0dHSgp6cHYWFhkEqlMJvNvAcvl8uFsrIy&#10;REVFwev14ty5c7wTWIvFgqNHj3IXgcjlckFx2rt3L3cnAU3TOHjwIC8dwzDYt28f99m+4OBg7N27&#10;l7cHHDx4kFvZ9/f3n+QJfLQXekB5eTnv4zx6vR7nzp2DTqeDSqXC0NAQ7wS2uroaZrMZfn5+0Ol0&#10;6Orq4u0BIyMjqK2t5S6L8ng8vCcaNE1j//79UKvVoCiKm5Tywev14sCBA9zn8wICAnh7ADDRPti6&#10;ViqV2LNnjyAt+7WU2NhYHDp0iPfqbWVlJcxmMwIDAxEcHIzDhw/z9oDy8nI4nU74+PggMjISzc3N&#10;vFe7e3t70dbWhujoaGg0GtTX1/P2gFOnTqGnpwchISFQKBQwGo28PcDhcKC0tBQxMTHcBwL4ToDt&#10;dvskr5ZIJLw9gB3L2c86RkVFYf/+/bzqmtWyd0CEhobi4MGDvD3g8OHDoGkaUqkUsbGxqKmp4V3X&#10;7e3t3Kp6TEwMjh07dlEP8Hg8MJvN3DsJwMQEZXh4GMuWLUNvb6+oz7NeDUjCLpDw8PDBXbt2/aij&#10;oyOpuLi4rKmpad5Ml+n7gKIopKamorS0lNeqT11dHXp7e5GVlQUASEtLQ29vL68kY3h4GOXl5Zgz&#10;Z+Kugvnz5+P06dO8tENDQzh69CgKCgoATCQJDoeDlzl5PB588803iIyMhK+vL2QyGWw2G/bt28dL&#10;u2fPHkRHR0OlUkGpVEKtVmP37t28zOmbb74BMGGGTqcTSqUSO3fu5KXdtWsXlEold1Pq7NmzeQ98&#10;R48exdjYGFJTUwFMXI3e3t7OrXpNx8GDB2G1WjltZmYmmpqauJ2R6ejp6UFtbS0WLFgAAIiPj4fJ&#10;ZMKhQ4cuq2XjyQ4+s2fPhtFo5DWZtNvt2LdvH5KTkyGTyaDRaKBQKLj6vxy7du3iPl+n1WohkUiw&#10;c+fOy+oYhsE333zDJXIURSEyMhL79u2bNFBcigMHDsBqtSIpKQkejwdBQUH45ptveA2ae/bsgdvt&#10;RlJSEoCJGFdVVfE6NsHuuOTk5AAAEhMTUVZWxutYTU1NDc6ePcvFODU1FWfPnkV1dfVltUajEaWl&#10;pcjKyoJEIkFoaChOnTqFpqamy2pHRkZw9OhR5ObmApj4nrnb7eaVSNI0jd27dyM4OJi75CogIIDX&#10;YoPH48HevXsRFRUFpVIJX19faDQa7Ny5k9cKPZskx8XFAQDmzp2Lw4cP8zoqVlVVhYGBAUREREAq&#10;lSIhIQH79+/ntVBRXl4Og8GAjIwMABN+y7eu+/v7cezYMa5tZWRkoK6uDp2dnZfVnj59Gnq9HoWF&#10;E1/Mi46OhtVq5TUxc7lc2LNnD+Li4uDj4wOlUgmDwcBrBdbpdOLAgQNISkqCVCqFv78/FAoF7378&#10;1VdfcYm+w+EARVG8/INNXtVqNbRaLecBe/fu5eUBe/fuhc1mQ3p6OrxeL8LCwrB7925eixx79+6F&#10;w+FASsrE58Tnz5+PyspKXkfFGhsb0dnZycVp9uzZGBsb4zUhZFfX2b6YlJSEs2fPcrtf02GxWFBa&#10;WoqMjAxQFMUl/XzqmqZp7Nq1i7uvIiQk5JIe0NHRgccee4zbQaBpGnv37kVQUBCys7Nx/PhxYec8&#10;ryIkYRdBZmam/quvvrrB5XIplixZcri2tjZnpsv0fVBSUuINCQnBiy++OO2A3dvbi61bt6KgoABz&#10;584FMNHJc3Jy8MEHH0x7lmx4eBgvv/wy4uLikJ2dDWCik+fk5ODdd9/FiRMnLqk1mUzYsmULZs+e&#10;jZUrVwKYWDG+7rrrsG/fvmlXI+x2O1555RW43W7ceuut3HnQZcuWYdeuXdOak8fjwVtvvQWGYXDL&#10;LbfA5XJBIpFgzZo16OrqwpdffnnJwZ6mafzjH//A0aNHcfPNN3Mrztdffz3a2tqwbdu2aQf73bt3&#10;o6WlBT/+8Y8hkUjAMAyWLVsGpVKJLVu2THte8OTJk/j000+xePFiLvlNTU3F/Pnz8c4770xr5k1N&#10;Tdi5cydWrFjBXfCSnp6O9PR0vP3229OekRwdHcUbb7yB9PT0SROrxYsX4x//+Me0iYLFYsFLL70E&#10;lUqFFStWAJhIyBYtWoTPP/982mTQ6XRiy5Yt0Gg0WL9+PdxuN2QyGX70ox+hsbFx2lVFr9eLv//9&#10;72hqasJtt90GiqKgVCqxZs0aVFdXY8eOHZeMMcMw+OSTT9Db24tbb72VO9O9YsUKuN1uvPPOO9Mm&#10;3keOHMFXX32FVatWcRfTrFixAiaTCa+++uq0O0DV1dU4dOgQ1q5dy92Smpubi8TERLz++uvTTr5P&#10;njyJt956CwsWLEBmZiYAICUlBREREXjppZemPUPb29uLjz/+GIWFhZwHxMbGIjc3Fx9//PG0HjAy&#10;MoIXX3wRERERWLt2LbxeLwIDA5GVlYW33357Wg+wWCzYsmULYmNjufah0WiwYsUKHDx4cFoPoGka&#10;H3zwAQwGA2699VYuiVq9ejUGBwen7YterxfvvvsunE4nfvzjH3MvYV5//fXo6+vD22+/PW1fLCsr&#10;Q1VVFW666SbOA5YsWYKAgAC89tpr08ZYr9fj448/xsKFCxESEgKapnHdddfBz88PmzdvnvYIU0dH&#10;Bz777DOUlJQgNjYWADBnzhxkZmbi/fffn9YD+vv78corryA5ORnz5k2sU6WnpyMtLQ2vvvrqtOeN&#10;x8bG8M4772D+/PkoKioCMHHbcklJCXbu3DntEUiLxYIXX3wRUqmU81sfHx8sXLgQn3766bQxdrvd&#10;eOONN6BQKLB+/Xp4PB7IZDKsWbMGbW1t+Prrry+p9Xq92Lp1Kzo6OnD77beDoihQFIU1a9agsrIS&#10;O3bsuGT7YBgGO3bswOnTpzkPAICVK1fC6/XizTffnDZpP3z4MHbv3o01a9ZwO1bFxcXweDz429/+&#10;Nu3xp5qaGuzbtw9r1qzhkt4FCxYgPj4eW7ZsmdYDBgYG8OGHHyI3N5dbfAsPD0dRURE+//xznDx5&#10;8pJaNg/Iz8/n2kdMTAxycnKwdevWaT3A4XDgtddeg06nw9q1a0HTNJRKJVavXo3jx49Pu/PEeurA&#10;wADuuOMOABO7vytXrsT+/fun3eWjaRrbtm3D8PAwbrvtNoyPj/OafM4UJGEXSX5+ftXBgweXSSQS&#10;etmyZQePHj1aNNNl+q4JCwvDypUrMTo6iueeew6tra1TGn5LSws2b94MHx8fXH/99ZyByWQyFBcX&#10;w8fHB5s3b0Zra+skHcMwaG1txR//+EdYrVbccMMN3BacXC7H0qVLERgYiJdffvmiZ0r7+/vxwgsv&#10;YHh4GGvWrJl0415+fj7i4uLwzjvvoLS0dIq2r68PmzZtwokTJ3D99dcjJSWFe4GpoKAAKSkp2Lp1&#10;Kz777LMpqxlmsxlbtmxBfX09li5dirlz53LbbqmpqcjOzsaePXvw97//fcqAbTKZ8Oabb2LXrl3I&#10;z8/HkiVLYDQawTAM5s2bh6KiIpSWluK1116bMuh6vV589dVX+PLLLzF//nwsWrSI+xpHdHQ0Fi9e&#10;jLa2Nvztb3+bomUYBjU1NfjrX/+KoKAgrF27lksIlEolSkpKwDAMNm3aNGU7n2EYVFdXY8uWLYiI&#10;iMDq1au5uvL19cXixYtht9vxwgsvXPRFru7ubmzatAk2mw3XX389dwsmRVEoKipCZGQktmzZgmPH&#10;jk1pW11dXfjTn/6E3t5erF27FtHR0Zx24cKFiI+Px1tvvYWdO3dOGfxGR0fx8ssv48SJE1i5ciXi&#10;4+O535yRkYF58+bhyy+/xI4dO6Ykz6Ojo/jb3/6GQ4cOobjGIo3WAAAgAElEQVS4GAsXLuTaUFZW&#10;FnJzc/HNN9/g7bffnrLl6nQ68eGHH+LgwYPIz89Hbm4uN9mNj49HUVERamtr8frrr09ZSXU6ndi+&#10;fTu2bt2KlJQUrF69mvubuLg4rFixAq2trfjzn/885fgUe8b1nXfe4f6WbQcBAQEoLi7G6OgoNm/e&#10;POU4EHuG+8UXX4S/vz9uvPFG7shDQEAAN1n44x//iObm5ilxamtrw4svvggfHx+sXbuWi4VEIsHi&#10;xYvh6+uLzZs3T9nFYRgGzc3NeP755zE+Po5169YhMjKSOxazdOlSBAQE4KWXXuK2yi/k7NmzeOGF&#10;FzAwMIAf/ehHkzwgNzcX8fHxeOedd1BWVjZFa7Va8dZbb6GyshIlJSXIyMjgXoCcO3cucnNzUVpa&#10;ivfff39K8my1WvHmm2+ipqYGS5YsQWpqKreyPXfuXCxduhQ1NTXYvHnzlHcHaJrGvn378NFHHyE5&#10;ORklJSVcPw4PD0dJSQlOnz590QmS1+vFnj178NprryEiIgI33HAD93JfZGQkVq5ciaGhITz//PNT&#10;JjkMw0Cv1+Ovf/0rtFot1qxZw/0uuVyO4uJiUBSFF154YcqOGcMwqKurw5/+9Cd4vV6sW7eOu1FS&#10;rVZj+fLlUCgU+Mtf/oLKysopdd3b24tNmzbBarXi+uuv527BBIDCwkJERkbi9ddfx/Hjxy/qAX/8&#10;4x/R09ODG264AYmJidyXyBYvXozZs2fj7bffxo4dO6Z49fj4OF555RU0NzdjxYoVSEhI4Dx5/vz5&#10;mD9/Pr766it89tlnU/zDYDDg1VdfRXl5OUpKSlBQUICxsTEwDIOsrCzk5+fjm2++wRtvvDHlxVm3&#10;243t27dj9+7dWLBgAfLy8ri+GBcXh0WLFqGhoQGvvfbalBdnnU4nPvnkE2zbtg1paWlYtWoV9zfR&#10;0dFYvnw5Tpw4gb/85S8X9YDS0lK89dZbiIuLw8qVK7myBQYGoqSkBCMjI3jhhRcuehyoo6MDmzdv&#10;5iaeLKzfBgUF4ZVXXoFer58Sp9bWVmzevBlKpRJr167l/n+pVIri4mKoVCps3rz5ov4xMjKCl156&#10;CZ2dnVi1ahWio6O5NpSTk4Pk5GR8/PHH2Ldv35S2de7cObz00kuorq7G8uXLuYUGAMjLy0NmZiY+&#10;//xzfPjhh1N2n1wuF95//32UlZWhqKgIGRkZOHbs2JR6uZYQdx0dAQCQlZVVX1paWnLdddcdWLly&#10;5d6vvvrq35YuXXr5Pf4fEFFRUfjFL36B7du346233oJGo8H8+fNBURSamppgNBoRHh6OBx54AFqt&#10;dtKLHgEBAXjwwQfxySef4I033oBWq8W8efPg9XrR1NQEq9WKoKAgbNiwAeHh4dixYwen1Wg02Lhx&#10;I7Zv346ysjL84x//QFZWFjQaDU6ePInTp08jLi4OjzzyCObMmTPpnJtCocCdd96Jzz//HKWlpdi1&#10;axeysrKgVCrR3t6O7u5uxMTE4Oc//znS09MnXWqjUChw6623Ys+ePejp6cGvfvUrzJs3D1FRUeju&#10;7kZLSwvi4uJw++23Y+nSpTCbzdzAR1EUli9fDqlUiv7+fjz++OPIzMxEaGgoTp8+jfb2dsTGxmL9&#10;+vVYtWoVHA4H91Y7RVEoKSlBUFAQ6urq8Nvf/hYpKSlITEzEyMgI9Ho9wsPDkZeXh/vuuw8ul2vS&#10;gJ6WlgaZTIbq6mr89re/RWpqKhITEzE2NoampiZQFIWYmBhs3LgRGo1m0otiOp0OGzduxBdffMGt&#10;dKampsLtdkOv1wOY2DF56KGHoFQqJw0UYWFheOCBB/D111/j+eefR2RkJNLT0yGRSLgzhTExMXjo&#10;oYcQExMzaUVcpVLhnnvuwSeffIKdO3fin//8JzIzMyGVStHW1ob+/n5ERUXh0UcfRWJi4qRtVZVK&#10;hbvuugv//Oc/0drain379iEjI4Or67a2NsTFxeH+++9Hbm4u9/ImMJFIrl27FlKpFB0dHVyctFot&#10;Tp06hRMnTiA2NhZ33nknSkpKYLPZuKReIpFg1apVCAoKQnt7O379618jNTUVs2fPxtmzZ9HY2IjY&#10;2FisWrUK69evh91u575nDEwMQFKpFC0tLXj88ceRlpaG+Pj4SdqSkhLcdttt8Hq9k+KUlpYGnU6H&#10;nTt34tlnn0V8fDzmzp0Lu92OhoYGqFQqpKSk4MEHH4REIpl0BCYqKgr3338/9u7di2eeeQaJiYlI&#10;SkqC1WpFQ0MDdDodkpKS8OCDD0KlUk16YTwiIgKPPPIItm3bhg8++ABKpZLbtm5ubsbIyAiioqKw&#10;YcMGaLXaSWd0/f39sWHDBnz++ed49dVXodPpMG/ePDAMg8bGRjgcDgQEBOCBBx5AeHg494Idq33o&#10;oYewfft2HDt2DF9//fVFPeDhhx9GamrqpORYoVDgjjvuwOeff45Dhw5h586dyMzMhFqtRmdnJ06e&#10;PInZs2dj/fr1WL16NSwWCywWC3d0obi4GHK5HF1dXZwHxMTEoLe3F83NzYiLi8OPf/xjrFixYooH&#10;LFiwAMHBwThw4ACefvppJCUlYc6cOTCbzaivr0dQUBAyMzNx//33T/m+/5w5c3DPPfegrKwMTz75&#10;JJKTk5GUlASj0Yj6+npERERg/vz52LBhA2Qy2aS+yHrap59+itdeew1arRbp6encC+I2mw2zZs3C&#10;gw8+CD8/v0krnkFBQXjggQfw5ZdfYtOmTYiKikJqaio8Hg8aGhoglUoRHh6OjRs3QqvV4ujRo5w2&#10;MDAQP/vZz7Bt2zbs378fO3bsmOK38fHxuP/++xEbGztp8cbHx4fzgB07dmDHjh3IyMiAXC5HW1sb&#10;zp49i4iICPzyl79EQkLCpE+r+vj44K677sLOnTtx6tQpPPbYY1P8Ni4uDnfffTcWLVoEk8k0yQN+&#10;9KMfQSqVoru7G48//jgyMjIQEhKCjo6Oi3oAO8ZIpVKsWrUKoaGhaGxs5Lw6ISGBe9ckJiYGS5Ys&#10;we233w6HwwGj0cjdzpqZmQmZTAa9Xo/f/OY3SE9PR1xcHPr7+9HU1ITY2FgUFxfjtttuA03Tk+I0&#10;d+5cbNy4Ebt27eI8IDk5GU6nE/X19dBoNEhNTcWDDz4ImUw2KTGPjo7GAw88gN27d+N3v/sdEhMT&#10;OW1TUxOGh4e5+goLC5sUY7VajZ/+9Kf49NNP8eGHH0KlUk3yAIPBgIiICGzYsAFBQUHcuAH8Kw/4&#10;9NNP8eabb0KtVmP+/PnQaDRcXc+ePRsPPPAAsrOzMT4+Pinhv+mmmyCVSlFdXY09e/ZwHtDR0YFT&#10;p04hNjYWGzZsQH5+/qTdA5lMhhtvvBE6nY6LcVpaGrdo9NprryE+Ph5r1qzBDTfcAJvNhoaGBlG3&#10;s14tSMJ+haSmpraWlZUVX3fddQfWrFmz68svv1y/evVq/m/w/ADQaDR46KGH0NLSgvr6epSWlkKh&#10;UCAyMhIlJSUoLCzkPh317XPUKpUK9913H1pbW1FXV4ejR4/C4XAgISEBy5Ytm6T99mqlRCLB3Xff&#10;jd7eXtTU1ODYsWOIiIiAx+PBv/3bv6GoqAiBgYEXvbBEIpHg9ttvR3d3N2pqalBeXg6tVguVSoV1&#10;69ahqKgI/v7+MBgMU1bQGIbBqlWrYDAYUFNTA71eD4vFgqGhIZSUlKCoqAjR0dEwmUwXPW+6dOlS&#10;GI1GHD9+HA0NDYiKioLBYMCyZcu4VWWLxQKz2TxpxYBhGKSnp2POnDmora1FXV0dXC4X+vr6MH/+&#10;fOTl5SE9PR1Op/OiN7klJycjLi5ukra3t5c79pKXlwdgYgX526tRfn5+uPfee9Hc3Iza2lrU1tbC&#10;YDAgJSUFWVlZ3FGW0dHRKatROp0O99xzD1paWtDc3IwDBw4gJCQESqWSq2uNRoOxsbEpqxwymQx3&#10;3303Ojo6UFdXh7KyMqhUKgQHB2P9+vUoKiqCWq2GwWC46Cfg1q1bh5GREVRXV0Ov12PWrFkYHR3F&#10;ihUrsHDhQoSFhWF8fPyiZ3vXrFmD4eFhHD9+HLW1tYiMjITVasXq1atRVFSE0NDQi8aYYRjk5uYi&#10;LS0NtbW1qK+vh8vlQn9/P3Jzc1FYWIiEhATY7faLljkzMxNJSUmc1ul04uzZs8jLy0NRURG3G2A0&#10;Gqes/rOT44aGBtTW1kKv12N4eBhpaWnIyspCXl4evF4vRkdHL6q98847odfrUVdXh6amJpw7dw7p&#10;6enIz89HRkYG3G43RkZGLtqPN27ciLa2NtTW1uLIkSOgKIrb3SksLIRSqcTo6OiUvqhWq3Hvvfei&#10;tbUV9fX1OHLkCBiG4Y7BFRUVQSKRYGRkZErboigKd911F/r6+lBdXY1jx44hNDQUDMNg7dq1KCoq&#10;glarhcFgmHJMgPWArq4u1NXVoaKiAqGhofB6vVi2bBny8vIQExPD9cVvU1RUNCnGdrsdAwMDWLRo&#10;EYqKihATEwOz2TzFtxiGQWxsLH7605+irq4OtbW1aGlpwcDAANLT07FgwQJkZWXB5XJxq+sXEhcX&#10;h6ioKNTX16Ouro7Tzp8/H/n5+UhLS4PL5cLIyMiUumYnOU1NTairq0NlZSXsdjuSkpKwfPlyFBYW&#10;QiqVXtQD/P39cc8996C5uRn19fWorKyEzWbD3LlzkZ2djYKCAu5b89/+zTKZDBs2bEBnZ+e0fjs2&#10;NjYlTjKZDHfddRc6OjpQX1+PsrIyaLVaaDQaTqtSqWAwGKa0S7YdjI2NTeu3l/KAVatWYWRkhPN5&#10;9m9XrFiBoqIihIeHXzLGWVlZSElJQU1NDerr6+F2u9Hf34+cnBwUFBQgKSnpkh6Qnp6OhIQEzmsd&#10;DgfnAQUFBUhISJjWAzZs2ICGhgbU1dWhoaEBo6OjSEtLw4IFC5CTkwOPx3NRDwgLC8Ndd90FvV6P&#10;2tpaNDU14ezZs0hOTsaSJUuQn58PlUqFsbGxKXWtVCpx991348SJE5xXy2QyREVFobi4eNJY/u12&#10;qVKpcO+99+LkyZNoampCeXk5Zs2aNclvQ0JCMD4+PqV9UBSFm266CX19faitrcWxY8cQHh4Oj8eD&#10;NWvWoKioCDqdDuPj4xeN06JFi5CVlYXq6mrU19dz59xTU1OxevVqxMfHw2azCf5E6UxAEvbvgKSk&#10;pA42ab/xxhv/8cknn9x64403/mOmy/Vd4vF4kJ6ejry8PFAUBalUCoVCAa/XC7vdPu2VzQzDYP78&#10;+SgoKIBEIuHOA7NXn7OXLFzqubNmzUJycjKkUikoioKPjw/3vfaLDTwsXq8XcXFxSEtLg0QigUQi&#10;gVKp5LQXSxAuLLNWq8WNN97InW9lt3KdTudFDe1CtFotbrrpJm6llNU6HI7Latmz9GvWrIHX64VS&#10;qYRMJoPL5YLZbJ72pTSlUonly5fj+uuvh8fjgVKphFwuh9vtht1uv+zlUNnZ2Vi0aBG3ysDG6XJa&#10;iqKQk5ODRYsWgWEYSKVS3nXt9Xq5c7RsjJVKJbxe72W1NE1Dp9Ph5ptvxu233y6orhmGQWhoKG67&#10;7TbceeedACZW7RiGgdPpvOjAc6FWpVJh5cqVuOGGG+ByueDr68t9d/hiA8+FqNVqrF69GuvWrYPH&#10;44GPjw9vLcMwyMvLw5IlSwCAqy+32w2r1cp96u9iyGQyLFy4EMuXL+fipFAouE/WTde2PB4PUlJS&#10;sGDBgkn9+MI48fGAC/2D9YALLxG72HMjIyNx5513ivKA+Ph4pKenc2eQVSoVF+OLTdgvLHNAQADW&#10;rl2Lm2++GW63G76+vqAo6rJa4F9HCS5V1+wNuhdDLpejpKQEq1evhtfrhVwuh1wuh8vlgslkmvbl&#10;Uo/HM63fTlfXbD9evHgxKIqCRCLh4mSz2ab1ALfbLdpvaZpGcnIysrKyQFEUZDIZN76wMZ5OK9Zv&#10;GYZBcHAw5x80TXNfseGjVSqVWLFiBXcUTKVScf34cnG60D9YLUVRvDwAmDj6uXTpUgDg4sTHA6RS&#10;KYqKinDddddx30pn2wfre9ONi2lpacjNzZ2SBzgcjsvmAampqViwYAEoiuI8lO2LY2Njl/RbmqYR&#10;HR2N5ORkrk2rVCrue/HTaRmGga+vL9asWYN169ahra0NW7ZswfLlyxEVFcWrrq8VSML+HREXF9dd&#10;VlZWvHz58v0333zz51u3br3r9ttv//tMl+u7xO12c6sFCoUCDMPw/izft7UXbk9eDq/Xy62AyWQy&#10;WK1W3pcxeL1ebuYsl8thsVh4a9lLPqxWK6RSKZxOJ1wuF68vubAXCwEQrAUmXoq12+2QSCRwOp1w&#10;u928vw3NDqzswCFEe+HNi0qlUlCcnE4nN7gJrWuPx8PFSaFQwGw2825bV1LXNE1Pals2m03QRR8X&#10;1rXb7RYdJ6ExZuuaoigoFAqMj4/z/sSdw+HgvnbBJmN8tR6PZ1I/FhKnb3sAe8EKHy6Mk1wuvyIP&#10;EBLjb3sA2z/49uMrqWvWA1itkPZxJX57oQcIjdOV+O2FHiCXy7nfwYcLPYC96Ifv5yK/rXU4HIIu&#10;CroSv/22BwhpW9/2ACFt69vtUoh/fFd5gFwuh91u590+rtSr2X7MJudGo5Fbbf+hQBL275CoqKj+&#10;0tLSkuXLl+/ftGnTr06cODHnySef/L1UKhV23d8PAKG3l31XWr4Dx8UQes3xhXi9XsG3Nn4X2gtv&#10;nLuaWgBXpL2Sur6S9nEldX0lbWum4sSuTl1tLTBzHnAlbWumPIDE6eppPR6P6L58JVriAcK40hiL&#10;hZ0QCb3d91rg2j1d/wMlNDT03OHDh5fExsZ2P/300//f0qVLD/X29sbMdLkIBAKBQCAQCD9MSML+&#10;PRAUFDT2ySef3PbnP//58WPHjhVkZGToP/vssx/PdLkIBAKBQCAQCD88SML+PSGRSOjHHnvsL5WV&#10;lYUhISHDt9xyy6cbN258w2q1qme6bAQCgUAgEAiEHw4kYf+eycnJqa2rq8u+77773nvzzTcfXLBg&#10;QU1DQ0Pm5ZUEAoFAIBAIBAJJ2K8KGo3G8u677/5027Ztd5w9ezYyPz+/6qWXXvp3hmGomS4bgUAg&#10;EAgEAuHahiTsV5Hbb7/973q9PiMnJ6f20UcffXHt2rVf9/X1Rc10uQgEAoFAIBAI1y4kYb/KsN9r&#10;f+qpp37X3t4+Nz09vfmJJ554bmRkJHimy0YgEAgEAoFAuPYgCfsMIJPJPM8888x/f/HFF+vz8vKq&#10;n3/++d/Gx8d3/ed//ucfRkdHdTNdPgKBQCAQCATCtQNJ2GeQjIyMxr17964sLy9flJ+fX/Xcc889&#10;ERcX1/3kk08+OzY2FjTT5SMQCAQCgUAgzDwkYb8GWLhwYcX+/fuXl5WVFefm5lb//ve//6+4uLju&#10;p5566nckcScQCAQCgUD4vw1J2K8hFi9efOTgwYPLDh8+vCQnJ6f22WeffTIuLq77v//7v58xGAza&#10;mS4fgUAgEAgEAuHqQxL2a5CSkpLSQ4cOLT106NDSrKys+t/97ndPrVu37sv777//7SNHjiwmn4Mk&#10;EAgEAoFA+L8DSdivYZYsWXL48OHDSw4dOrQkPDx88IMPPrinuLi4LCkpqePZZ599sqenJ3amy0gg&#10;EAgEAoFA+H4hCfs1DkVRzJIlS0q3b99+e39/f9TmzZt/qdFoLE899dTv4uPju5YvX75/69atd9ls&#10;Nt+ZLiuBQCAQCAQC4btHNtMFIPAnNDT03KOPPvrio48++mJ9fX3We++9d99HH330k7vvvvvDhx9+&#10;+NXbbrtt+3333fdeUVHRUYqimJkuL4FAIBAIBMK1hsFggEqlmvS/uVwuSCQS9PT0BDY3N6fPUNEu&#10;CUnYf6BkZWXVZ2Vl1f/5z39+/Ouvv1773nvv3ffuu+/+9K233npgzZo1O0NDQ4cLCwsrCwsLK1NT&#10;U1ulUql3pstMIBAIBAKBMNPs2LHjUv8X9e///u/rAKy7isXhBUnYf+AoFArXTTfd9MVNN930xdDQ&#10;UNhHH330k5qampxt27bd8d57790HAH5+fub8/PyqoqKio4WFhZX5+flVWq3WMMNFJxAIBAKBQLjq&#10;LF26FCEhIZP+t4MHD0IikTD33Xff4dzc3FdnqGiXhCTs/4sICwsb+o//+I8XAMDpdG6or6/Pqqys&#10;LGT/s3///uXs36akpLSxK/CJiYkdOp1uzM/Pz6zRaCxer1c6c7+CQCAQCAQC4fsjLi4OsbGTv9tR&#10;VVUFiUSCoqKinhtvvPGzGSraJSEJ+/9SlEqls6Cg4FhBQcGxX/7yl5sBoK+vL5pN3o8ePVq0devW&#10;u959992f+vj42O12+6SXVimKgtfrlUok5L1kAoFAIBAIhJmEJOz/h4iOju675ZZbPr3llls+BQCH&#10;w+HT2tqaeuLEiWSTyeRvsVg0ZrPZb/fu3aurq6vzz7+4Sr75TiAQCAQCgTCDkIT9/zA+Pj6O7Ozs&#10;uuzs7LoL/3e32y2vqanJk0gkNMMw5HgMgUAgEAgEwgxCzjsQCAQCgUAgEAjXMCRhJxAIBAKBQCAQ&#10;rmFIwk4gEAgEAoFAIFzDkISdQCAQCAQCgUC4hiEJO4FAIBAIBAKBcA1DEnYCgUAgEAgEAuEahiTs&#10;BAKBQCAQCATCNQxJ2AkEAoFAIBAIhGsYkrATCAQCgUAgEAjXMCRhJxAIBAKBQCAQrmFIwk4gEAgE&#10;AoFAIFzDkISdQCAQCAQCgUC4hiEJO4FAIBAIBAKBcA1DEnYCgUAgEAgEAuEahiTsBAKBQCAQCATC&#10;NQxJ2AkEAoFAIBAIhGsYkrATCAQCgUAgEAjXMCRhJxAIBAKBQCAQrmFIwk4gEAgEAoFA+F+Pv78/&#10;FixYAD8/v5kuimBkM10AAoFAIBAIBALh+yY4OBhr166d6WKIgqywEwgEAoFAIBAI1zAkYScQCAQC&#10;gUAgEK5hSMJOIBAIBAKBQCBcw5CEnUAgEAgEAoFAuIYhCTuBQCAQCAQCgXANQxJ2AoFAIBAIBALh&#10;GoYk7AQCgUAgEAgEwjUMSdgJBAKBQCAQCIRrGJKwE6YQHR3dFx4ebna73YK1FEVBrVbD6XQK1kql&#10;UqjVajgcDsFau90OpVIJr9crWAsACoUCSqVSlFapVEIiEdeVZDKZ6BvX5HI5VCoVGIYRrKUoChqN&#10;Bna7XbBWIpFAo9GIihMAqFQq0e3D19dXlBaYqC8xdcUwzBW3LR8fH1FaiqLg5+cHj8cjWCuRSODn&#10;5yeqvmiahq+vr6jfzDCMaA+gaRoKhUJUf3K5XFAqlaLqCpiIk1wuF60V6wFSqVR0jH18fKBSqUQ9&#10;FwA0Go2oOMlkMmg0GrhcLsFamqahUqlEaQHxXs0wDBQKhSgPAP4VJzFcyfgC4Io9QGycxPrtlWg9&#10;Hg+USiVomhatFZO7ABPtOjg4WFwDuQqQhJ0whYCAgPH+/n5/g8EgWOt2u2G1WiFGK5FIYLVaYTQa&#10;BWvHx8fhcrkwNjYmWMswDGw2mygtTdOwWq0YGBgQrAUAq9WK0dFRUYkRW88Wi0Ww1ul0wmKxiKpr&#10;h8MBi8UiKsZutxt2u12UViqVwmazidI6HA44nU4MDg4K1jqdTrhcLgwPDwvWAhNxGhwcFDWI2Gw2&#10;mM1mUQOf3W6H2WwWFWOn0wmbzSZqQsd6wJX0Y7PZLFhrMpngdrsxOjoqWAsAFosFZ8+eFZzQeTwe&#10;2O12UW0LmIiTyWQSVV8ulwsjIyOi4nQlHsAwDCwWC8bHxwVrrVYrHA6HqH5M07Ror7ZarXA6nRga&#10;GhKsZfXDw8OiEn52jBCThFqtVtEe4HQ6YTabYTKZBGvdbjdsNpuo9uHxeETHyWAwiPZbp9MJt9uN&#10;kZERwVqGYXDmzBlIJBJKIpGIy/i/Z0jCTphCUlJSBwCMjo5KhWrtdjsoihLVUVnEaEdHR8EwjKhB&#10;wGw2g2EYUYMea2Zms1lUQsauUtvtdsGjAFteMfV1JVqbzSZaazKZIJFIRCVVTqdTtJbVjI2NCR5w&#10;7XY7GIYR9Vyv18vF2GAwCI4xW9fsfwvhu2gfYp5rMplEewBbx2KeOzY2BpqmRf9er9fLTjYExYn1&#10;HKPRKCohu5I4sW1ZTNuyWq2in0tRFACISubY+hLzXPZ5Ynb32OeJHZvYZzocDkF17Xa74XQ6QdM0&#10;xsfHRcdJzPjEasTGSSKRXJHPi9GyHi22H9M0LcqrLRYLXC4XgoKCqMDAwC7B/4KrAEnYCVNITEw8&#10;BYgztvHxccjlclFaNiET28kBccbEasUY4oXGMDY2Jmi0drlc3KqJzWajhGhtNhu3zSnGnEwmE2Qy&#10;mSjt+Pi4aO2VDNZXYsbs8zweD8xms6A4sQP1+Pi44J0Qo9HIJVWjo6OCYgz8a7AWmsAyDMOtfood&#10;cMU8F5iIsVgPYDViErILJ2VitQAET/pZLU3TMJlMgtqW1+vldhPElJs9JjE2Nia4bRmNRigUCtHP&#10;pShKlN+Ojo5CIpGIWlxh6/pKvNputwtOum02G7cgI7RtXvg7xcSJ3UEV85vZfiymrsfGxiCVSkVp&#10;DQaD6DGC1YiZALN1ZDAYBC/MsP1Ap9NBp9N1CBJfJUjCTpiCVqs1zJ49u0doR2UYBk6nE76+vrDb&#10;7YzQDmOz2aBQKLgkRQhGoxF+fn6Qy+Ww2WyCHjw0NASFQsGWW5BDnDt3DiqVCn5+fhgcHBTUn4aG&#10;hqBWq6FWqwWb4uDgIPz9/aFWqwWbotfrBU3T8Pf3F3ycxul0gqIoBAQEiDqKY7FYoNFo4PV6GaFn&#10;Mk0mExQKBbxer+DEeXh4GCqVCv7+/oKPLxkMBi7GQ0NDgtrH4OAg/Pz84OvrK3iL12azQSaTQaVS&#10;CU6MxsfHoVKpEBAQIPrYk4+Pj+C+yHrA+bPRgj1gdHSUO0cuVDs+Po6AgAAolUrBiTPbFzUaDQYH&#10;BwUlVWzb8vPzw9mzZwV5wLlz5+Dn5weNRiM4cWbPZCuVSsFty+v1wuPxQKPRiJqUORwOKJVKUUeX&#10;LBYL/Pz8wDAMI/Rs9dDQEORyOXtOWVADGR0d5frE4Ern5OUAACAASURBVOCgIO3g4CB8fX2h0Whg&#10;MBgEtY+hoSFoNBqo1WqcO3dOiJRbxFKpVIKPH9ntdshkMvj7+4s6umSz2aDRaODxeBghiTO7W61W&#10;q+F2uwV7gMFggEajgb+/P4aHhwUZvdFohEqlgq+vL0ZGRgR7gJ+fH4KCghAUFEQSdsIPh0WLFpU3&#10;NjYKOjfX09OD3t5ezJ49m+np6aF6enp4a+12O1pbWxEaGoquri709fXx1lqtVjQ1NSEuLg5GoxEN&#10;DQ28HYJhGDQ0NECj0cBkMqGxsZH3c1ltUFAQJBIJmpqaeGsBoKmpCQ6HAx6PBy0tLYK0er0eTqcT&#10;0dHR0Ov1gl5Iam5uxsjICBISEtDR0SHoTKder8fY2BgSExNx4sQJQYmCwWBAe3s7EhISmJGREaqp&#10;qYl3nGiaRlNTE7RaLYaHh9HS0sJb6/V60dDQgMjISLhcLjQ3Nwvyvba2Nu5dBb1eL0ir1+vBMAxC&#10;QkK4f+ZLY2MjTCYTVCoVmpubBWn1ej2MRiNmz56NlpYWQZOrwcFBnD59GjqdjmltbRXkAadPn0Zf&#10;Xx+SkpKYM2fOUJ2dnby1LpcLer0eYWFh6O/vx5kzZ3hrLRYLWlpaEB8fD6PRCL1eLyipamhogFKp&#10;hFKpFNSPGYaBXq9HSEgIaJoW5B/ARJysVitiYmLQ1NQk6OXAkydPYnh4GDqdDg0NDYImsa2trTh3&#10;7hwSExNx+vRpnD17lrfWYrGgvb0dQUFBaGtrEzQhHBkZwYkTJ5CUlMSMjY1RjY2NvJMq1m+1Wi3G&#10;x8cFe4Ber0d0dDTsdjsaGhoE9eOGhgZ4PB44HA60tbUJkaKxsRESiQQBAQGor68X1I8bGhpgNBqh&#10;0WjQ1NQkWGswGDBr1iw0NzcLmpidOXMGnZ2dmDNnDj04OEi1trbyfnBvby+6u7uRlJREDwwMUCdP&#10;nuT9XKfTicbGRsTGxsJkMqGhoUHQsdzm5mZIJBKYTCY0NTUJinFjYyNUKhW0Wi2CgoJOCdFeLUjC&#10;TrgoP//5z192Op2or6/n3VErKiqgVquxfPlyys/Pz3306FHez6upqYHL5cLKlSsZlUpFV1RU8NYe&#10;P34cHo8HJSUlTEpKiqGyslLCd/Dq6urCwMAAFi9ezMTHx7sqKyslfFcTOjo6MDw8jIKCAqa4uHjo&#10;1KlTvBNYh8OBhoYGzJs3D9nZ2d7m5mbeqyDnzQhZWVkoKChwWCwWNDc384oTwzCorKxESEgIli5d&#10;CqVS6a2oqOClpWkalZWVmDVrFoqLiyGXy+nKykre7aOyshISiQRLliyhYmNjzRUVFRTfAaitrQ0G&#10;gwElJSV0eHi4++jRo7y1zc3NMJlMKCwspEtKSvpaWlp4v4RlMpnQ0tKC7OxszJ8/311fX897a3p4&#10;eBgnT57EggULmEWLFhlHR0fBd/CiaRpVVVWIiYlBQUEB+vr6eCewbrcbx48fx5w5c7B48WLa6/Wi&#10;qqpKUD9WKBS47rrrKIfDgbq6OkFaf39/LFu2jAoMDHQI6cd1dXVwOBxYsWIF7evrS1dWVvLW1tTU&#10;wOv1YvHixcjIyDh37Ngxiu87JWfOnMGZM2eQn5/PFBcXD/f29vJOYDs6OjAyMoK8vDxm6dKl/e3t&#10;7bw9wG63o66uDunp6SgqKnLb7Xbo9XredX306FEEBASguLhYUALLMAwqKioQHByMZcuWwdfX18PX&#10;A4AJv/V6vVi1ahVDURSEeoBUKkVJSQmVmJhoqKio4O23J06cwMjICBYvXsyEh4e7KysrJUI8wGw2&#10;Iz8/ny4uLu5ramri7QFGoxHNzc3IycnB/PnzPQ0NDbw9YGRkBB0dHcjJyWFKSkoM586dw6lT/HJB&#10;r9eLyspKxMTEoKioCIODg+A7AWa1cXFxWLJkCesJgvqxSqXCsmXLJBERERYhXl1RUQFfX19cd911&#10;Ep1OZxfSj+vr6+F0OlFUVETn5+cP1NbW8q7roaEhdHR0ID8/n0lNTXXX1NTwfq/szJkz6OvrQ25u&#10;LhMWFtaoUCiEb/NfBUjCTrgoeXl5xzMyMk4fO3aM4pP8DgwMcJ0lNDR04OGHH3795MmTvL6c4HK5&#10;cOzYMSQmJiI6Ohr33nvvZ+3t7by2D51OJ44fP47k5GSEhIQwTz/99K/NZjMaGhp4/c4jR47Az88P&#10;8+bNox555JHXWHPmQ0VFBQICApCamkr9+te//k8hCWx1dTVcLhcKCgqYBx988GMAOHr0KC8ta4AF&#10;BQXMnXfe+Up8fPxQZWUlxWfg6+rqwuDgIAoLC5mEhIS6u++++5Pm5maKz3Z8S0sLDAYDFi5cSKek&#10;pJTddttt/9Tr9RSfiYbFYkF9fT3mzZuHoKAg55NPPvnkyMgIr9UqmqZx5MgR6HQ6zJ07V/Lzn//8&#10;rcHBQXR0XH7XkqZpVFRUIDQ0FAkJCZKnnnrqVwzD8E5gq6qqwDAM8vLy8PDDD7/rcrl4D3wVFRWQ&#10;y+XIy8ujNm7c+FxISIiZ7+DFTlAKCwvp9evXH/Dz83OWl5fz0tbX18NqtWLhwoX0okWLPlu1alVF&#10;dXU1xWfgGx0dRUtLC3JycpCSkmLMzMw8XVlZySv57e/vR1dXF/Lz85mwsLDuRx99dHNnZyev3TKP&#10;x4PKykrExsYiNjZW8pOf/GRHe3s7r689uFwuVFdXY86cOQgODqafeeaZR61WK++dtvLycqhUKmRl&#10;ZVG//OUvn1apVG4hfdHf3x8pKSnUE0888YRCofCWl5cL8oCioiLmhhtueCc1NbWbbz8+c+YMenp6&#10;UFBQwOTl5XXGx8efKy8v56U9ffo0BgcHsXDhQiYuLq7h/vvvf7+1tZXiU9c2mw3Hjx9HSkoK4uLi&#10;mLVr15bV1tZSfI7GmEwm6PV6ZGZmQqvV2p5++unHDAYDWltbL6ulaRrl5eUIDAxEWloa9dBDD70/&#10;NDSE06dP89KyixQJCQmS//mf//nV+YULXnFiF54KCgqwcePG991uN2pqani3D5lMhgULFlA/+9nP&#10;/hASEmI+cuQIHymamppgNBqxaNEi+oYbbjio0+msfLXs7tyiRYvowsLCb5YuXVpTVVVF8Tl/f+7c&#10;OZw4cQJ5eXkIDAwcfeKJJ54ZGBjgVdeDg4M4efIk8vPzmaCgoKFHHnnk5e7ubl4T4PMLC5g1axai&#10;oqIkzz777CPn+zbvfqxQKJCbm0v97Gc/e9tms/H2gMrKSvj4+CAjI4MqLCzczEczE5CEnXBJ/vCH&#10;PzwaEBDg+eyzz6adqVosFnzxxRdITk5Gbm4uVVhYuOnxxx9/OicnZ+CLL76Y9hysy+XC9u3bERoa&#10;ipKSEjo5OfmfTz/99P/Lysoa2r59+7TbrV6vF59//jnCw8NRXPz/t3emUU1e6wJ+vwwkBAJhCBCm&#10;CGFKwhCJQEiYBwdaxKGKiqLUoq3Wo0dRcYQqKoKetl6XXa0T4FFBROpUkVkUxQAiFWRSyygioMyE&#10;hHz7/riGZTkB770/7r1r3b5rfT+flWS/ez95s6f44Fwu9+qSJUvOfvbZZxUlJSXTSgIhBHfv3oXh&#10;4WEIDAxE+vr6bZs2bdo+Z86cp3l5edDa2jpt2xQVFYFMJoOAgABkYGDwh1gsTt26desvzc3N2KeW&#10;1J8/fw5SqRREIhGYmJhgoaGhh7799tsLDQ0N2JMnT6ZlGxsbob6+Hry8vEBfX18pEol+OHz48HYi&#10;kYjy8vKmXTLt6+uDW7duAY/HAycnJ8zT0/P4/v37dzo6OvZevXp12sNU3d3dUFBQAM7OzmBnZ0fw&#10;8vJK3L9//3Yul9uflZU17VK+XC6HzMxMsLS0BIlEglxdXc+uWbPmlL+/f11ubu60RRmO43Dz5k0g&#10;EAgQGBiIm5iYPIuJifm7j49P061bt6b9QYgQgpycHCCTyRAQEICbmppWisXizPXr12fU1tZ+cqm2&#10;qqoKnj17Bt7e3mBgYDAeHh4eHxkZebuyshL71Bamp0+fQmtrK/j6+oKuru6wu7v7zwcOHNg/OjoK&#10;JSUl07Ktra1w584dcHZ2Bnt7e4Kfn9+x+Pj4w+/fv4eCgoJpc/z69Wt4+PAhuLq6gqWlJUEsFh87&#10;dOjQ39hs9si1a9em3TbR398P6enpYGNjAyKRCDw8PE4mJSV9a2BgMH7lypVpczw0NAS//vorODg4&#10;gFAoxMRicfKWLVuOuru7t12/fn3aLTmq/sFgMMDX1xe3trbOjYuL+5tAIHibnp7+SQdkZ2cDk8kE&#10;b29vnMfjZYaGhqaHhYU9Ki0txT5VKJSVlcG7d+8gICAAMRiMbk9Pz7O7d+8+3tnZiVVWVk7L3r9/&#10;H4aHh8Hf3x8ZGBj8IRKJLm3fvv2ntrY27MGDB9Pmqbm5GZ48eQIikQiMjY1BLBb/48iRI3/X0tIa&#10;v3379rRsd3c3ZGVlAZfLBVdXV0wikXyflJS0RUNDA8/Ozp52e1xfXx/89ttvwOfzwcnJCROLxUm7&#10;du3aJxAIurOysqadzRwdHYX09HQwMzMDb29vnM/nZxw6dOgbe3v7wUuXLk2bY4VCAVevXoUZM2aA&#10;p6cnEgqFPy9btiw1KCjo9/z8/GlXJXAch9u3b4NSqYSgoCDcwMDg5Y4dOzZ7e3u/uHHjxrRnUhBC&#10;kJ+fDxiGgb+/P85isaokEknm119/fbm+vh771IRBRUUFNDY2gp+fH+jp6SlWrFixb+XKlTlSqfST&#10;DqipqYFXr16Br68vMBiMETc3t9MJCQl75XI5FBUVTZvjlpYWKCgoAIFAALa2tgQfH5+kgwcP7h8d&#10;HYW7d+9Oy3Z2dkJxcTEIBALgcDgEiURy9PDhw38zNzeXfcoBo6OjkJWVBba2tuDu7g4ikeiHdevW&#10;nfDy8nr522+/TTsWh4eHISsra6IOEIvFxzZv3pzo7u7enp2dPW3/QAjB7du3QVtbG3x9fXErK6v8&#10;gICArIiIiLtPnjzBmpubp2VLS0vh9evX4O/vDzo6OsNr166NXbBgwcOSkhLsUz80Kioq4O3bt+Dv&#10;7w+6uro9jo6Ol6cF/hfjr4L9r5gy5s2bdzskJKSovr4eUlNT1Q64gYEBSElJgb6+PvD09MR1dXUH&#10;hULhaQMDg96YmJjD79+/h5SUFLWHkwYHByElJQVevXoFjo6OYGFhQRCLxcnGxsZdO3bsODw8PAxn&#10;zpxRW3grFArIyMiAxsZG4HK5YGZmRpBIJEkYhqFjx46tJRAIKC0tTe3snkKhgKysrIklQ2dnZ0wi&#10;kSSRSCTF8ePH11IoFJSWlqZ2XzlCCAoLC+HevXvAYrHAyckJk0gkSQQCQbl3794YQ0PDoWvXrkF1&#10;dbVa9sGDB3DlyhVgMBjg4+OD29ra3jY0NGw4ePDgRhaLNXTjxg0oKipSezq+sbERMjIyQFNTE8Ri&#10;Me7s7Jymo6PTER4e/k9XV9eaR48eQU5Ojlq2t7cXzp8/DyMjI+Dl5YXr6em94fF4mRYWFm0bNmw4&#10;2dXVBWlpaWr3OXZ3d0NqaiqMj4+Dj48PbmxsXGtjY5Nja2v7IjIyMqWtrQ0uX76stqCTyWRw8eJF&#10;aG1tBRcXFzAyMkIikegfJBJpPDExceP4+DikpKSoXU0ZGxuDy5cvQ1VVFdjY2ACXyyV4eXklUqnU&#10;scTExE0YhsG5c+fULjHjOA63bt0CqVQKlpaWYG9vT5BIJEcxDEMJCQkb6XT6WEZGBtTX16tlCwoK&#10;4Pr168BkMkEsFiNHR8fLdDq9Mzk5+St9fX3F1atXYarZ8oqKCrh+/Tro6emBh4cHuLm5/USlUvuj&#10;o6P/zd7evrmwsBCKi4vVsr///jukpaUBhUIBPz8/nMlkNnA4nNxNmzYdcXJyar1//z5cvXpVbVu/&#10;fv0aLly4AAAAvr6+OJvNLjEzMyt3dXV9smjRouympia4cuWK2oKuvb0dTp8+DQMDAyASiZC+vr7c&#10;zc3tZHBwcM78+fPvvnjxAs6fP69229bQ0BCkpqZCX18fiEQinMFgvBcIBCm6urr9sbGx3/X19UFq&#10;aqpaBwwMDMD58+ehsbEReDweWFtbEyQSSZKZmVnHli1b/jE0NARnzpxRO47Hx8chKysL6urqwM7O&#10;DiwsLAgikeh7DMNQcnLyWgzDUFpaGnR0dKht6wcPHkBOTg4wmUxwdXXFRCLR9yQSaSwmJuY7MzOz&#10;nps3b8Ljx4/Vsvfu3YOCggIwNjYGFxcXTCQSff/BAds5HE5vfn4+3Lx5U21bNzc3w6VLl4BMJoO3&#10;tzfu4ODwq4GBQWNoaOh1Ly8vaWVlJVy/fl1tYfXHH3/A2bNnYXx8HLy9vXEdHZ0BgUCQsnjx4vTA&#10;wMCyZ8+eQVpamtpJElUeVA7Q19dv5/P5mSwWq3Pjxo0/vH37Fi5cuKC2aH/37h2cPXsWOjo6QCAQ&#10;AIvFIojF4mN8Pv95dHT06Z6eHjhz5oza8zByuRwuXboEbW1t4OLiAoaGhrhIJPqBSCQqk5KSvh4f&#10;H4fU1FS1RbtMJoNLly5BZWUlcDgc4PP5BLFYnEyj0UYSEhK2YhgG58+fVzuOEUKQm5sLDx8+BHNz&#10;c+ByuQRPT8/jGIahQ4cObWAwGKOZmZlqPa9ywK1bt4DJZIJIJEIuLi5pdDq9Mykp6St9ff3xzMxM&#10;uH//vlrfVldXQ1ZWFujq6oKHhwdydXU9TaVS+7/66quTPB7v5b1796CwsFBt4V1TU/MnBxgZGdVy&#10;OJzcdevW/SgUChsfPXoEU02idXR0QGpqKgAA+Pn54WZmZuVsNrtEJBI9CgsLu6n6DlHHjo6OwoUL&#10;Fya2eOnq6spmzZr1E4VCGTtw4MDW0dFRSElJUXtBguq7/CMHDAqFwl8YDEZfTEzM4b6+PkhJSVG7&#10;DQnHcbhx4wY8efIErKysgMPhEDw9Pf8BAJCcnLyWQqGMX7x4EdQV7UqlEu7cuQN5eXnAYrHAzc0N&#10;ubm5/aSpqdmfnJz8lZaWFn7x4kWoqKj4FxbgP1ZQb926Bfr6+iAUCsHd3f0kiUT67/0z3/9A/Kf3&#10;Jf0V/z9DLpdr7dy5s+TUqVOudDodTE1Nwd7eHjAMg8bGRmhtbQWZTAbLli3DrayslOHh4Yvs7Oxu&#10;qfgffvjh/O7du9dQqVSwtLQEOzs7QAhBQ0MDvH79GoaGhmDx4sXIzs4OCwwMjPXy8jqqYlNTU09s&#10;3rx5k5aWFtBoNOByuUCn0+Hly5fw/PlzQAiBn58fzJo1CwICAvZ4e3sfVrEFBQXRS5Ys+YVKpQKd&#10;Tgculws0Gg1evHgB9fX1oFQqQSKRgFgsBmdn53+GhYV9SSQSFQAAZWVlK5YuXfpPhUIBJBIJ43K5&#10;YGJiAu3t7ROH/ywtLSE0NBR4PN7VL774YjmBQBgHAGhubp4VHBz8cHh4mEQikTA+nw+GhobQ2to6&#10;8cXAYrFgwYIFiMViPY+IiJinq6vbBgDQ0dHhsnDhwkcvXrzQxDAM+Hw+zJgxA3p7e6Gurm7i8F9k&#10;ZCRubm5eHxUV5Uuj0XoAAEZGRvRDQ0Mbnj59aohhGPB4vIlDuI2NjdDb2wujo6OwatUq3NzcfGzl&#10;ypVz2Wx2CQAAQgg7ePDgr4mJifM1NDSAw+GAra0tyOVyqK+vn2A/vO7AmjVr/E1MTJ5+YAnbtm0r&#10;/OWXX3wRQmBraws2NjagoaEBTU1N0NDQAEqlEkJCQsDR0RFCQkI2urm5nVLlKTs7O3b16tVHtLS0&#10;QE9PDxwcHCbYFy9egFwuh+DgYBAKhTBr1qxTISEhmzAMwwEAcnNzt0RGRn5PJBKBTCYDl8sFJpMJ&#10;zc3NEwcHHR0dITAwEFxdXc+GhoauU7G1tbWB8+bNy1UqlQQNDQ3g8/mgp6cHf/zxx0SeOBwOhISE&#10;gIWFRfmKFSs+09LS6gYAaGpq8lu4cGFuV1cXWdXWlpaW0NXVBTU1NYDjONDpdAgPD0dsNlu6atWq&#10;2RQKZQAAoK+vz3zOnDnPX716RScQCMDj8cDCwgLevHkz0bcoFAosW7YMZzKZbyMiIuaamJhUAwD0&#10;9/ebR0VFlefk5JiQSCRwcHAAGxsbGBkZgfr6eujv7weZTAZr1qzBzczMeqKiorxU15PhOE6Kjo4u&#10;z8zMFAAA8Pl8sLa2hsHBQXj+/DnIZDIYHh6GiIgI3MTERLF48eIVXC73GgCAQqHQ3Lt3b8GJEyc8&#10;6XQ6GBsbg729PRCJRGhoaICWlhaQy+WwdOlS3NraWrl8+fL5NjY2Oaocnzhx4nRsbOxXFAoF2Gz2&#10;hAPq6+uhq6sLBgcHYdGiRcjOzg7z9fWN9/X1PYBhGEIIYSkpKae2bdv2NY1GAyqVCjweD+h0Orx6&#10;9Qpqa2sBwzAQi8UgEonA19f3gJ+fX5zqdYuKiqIWLVp0jkqlqratAJ1Oh+bmZmhoaAAAAGNjY1i4&#10;cCHY2trmLVu2LIxMJo8CALx588YhKCioqqenh6rKk6mpKXR0dEzkydTUFMLCwsDBweHG0qVLlxCJ&#10;RDkAQE9Pj21ERIS0tLSUQSAQ/tTWdXV1MDw8DAqFQpWnti+//NJLR0enHQBgbGxMe8mSJbUlJSWW&#10;qjypDtLW1taCQqEAuVwOERERSiMjo9GlS5cu4nA4eQAAMplMd+vWrQ/Onj3rqKWlNeFbHMehoaEB&#10;Ojs7YXR0FFauXIlbWlqOrVq1KtjS0rJU5YCEhIRriYmJC4hEItja2oKtrS0oFIqJ7VkDAwMQHh6O&#10;s9lsbO7cuVs8PDxOqBxw4sSJS/v27QtX3XjzsW/r6uoAIQRz5swBZ2dn+Pzzz9cJhcLTqjzduHFj&#10;28qVK49pamqqtr1N6QCBQHAuNDR0vcq3d+/e3fbll18eAwBEJBL/xbcqJ82dOxdcXFwuhIWFRREI&#10;BOWHcewVHBxcLJfLCRoaGhiPxwMDAwNobm6ecICVlRV8/vnnYGFhIV2xYkUIjUbrBQBobGwMXLp0&#10;6Z22tjayytVsNlt1IB4UCgVoamrC8uXLEZvNfhIZGRlEpVL7AAAGBgZM5s2bV9fQ0DDRP1QOqK2t&#10;nfi33+XLl+NMJvPtqlWrgo2MjGoAAAYHB42joqKe3Llzx5RIJP7JAXV1dTA4OAgymQxWr16Nm5qa&#10;9q5Zs8aXyWTWAQAolUqN9evXSzMyMlxU3uJwOCCTyaCpqWlif3xYWBiyt7dHixcvXs7n86+o8pSW&#10;lnZkw4YNsVQqFVgs1p8coKoDwsPDcWtr63+pA3788cfzu3btWkOhUMDU1BTs7OwmxnFNTQ1gGAYu&#10;Li7g5+cHHh4e/zZ37tzNGIYhAICKioqwkJCQbDKZjH1cB3zsakdHRwgODgZra+v88PDwRRQKZRAA&#10;4OnTp4uWLl16pb+/n6j6zBYWFtDZ2TnhagaDAUuWLAEOh1McERHxGZlM/q9fm/Q/FQihv56/nmkf&#10;pVJJSktLO+fq6opoNBoCAEQikZCmpiYSCARo27ZtyoMHD441NjaGqOOvXr16VCAQICqVikgkEgIA&#10;RKPRkKurK4qJiVEeOHBAUV1dHaGOLSkp2eDv74/r6ekhAED6+vqIRCIhBwcHtH79ejw+Ph49ePBg&#10;hzq2oqIi3NfXV6mrq4sAAGlpaSEymYx4PB76+uuv8fj4eJSfn38Ex3FsMtvU1OS7ZMmSIVNTUwQA&#10;yNTUFGEYhthsNlq+fDmKi4tDmZmZ6UqlkjSZbWlpmfnFF18MGBsbIwBAxsbGiEAgICsrK7RixQoU&#10;FxeH0tLS7spkMp3JbF9fn/mGDRv+sLa2RgQCARkZGSEAQEwmE82ZMwft2bNHefLkyedDQ0NGk9nh&#10;4WH9TZs2NalY1eszGAzk4eGBYmNjlYcOHRpuaWnxmsziOI6lpKSccXJyQhQKBWlqaiIAQHQ6Hbm7&#10;u6Ndu3Ypjxw50vf69euZavoH8cSJE9ecnJwmOG1tbUQmkxGfz0fffvstHh8fj8rLy9ery9PDhw/X&#10;ikQinE6nIwBAGhoaiEKhICcnJ7Rx40Y8Pj4e3b9/f6e6PD19+jRs/vz5MtVnNTExQQQCAVlbW6PI&#10;yEgUFxeHbty48TOO44TJbGNjo3doaOjoh7+iRoaGhohIJCIbGxu0evVqPC4uDmVkZGTK5XLNyeyb&#10;N2+4UVFRb9lsNsIwDLFYLAQAiMVioYULF6K9e/fiZ86cKZXJZHQ1OTaNjo5un8yampqqWPTTTz89&#10;7e/vN5vMymQynUOHDj3g8XiITCYjHR0dBABIV1cXeXl5od27dyuTkpLednd3209mx8fHyQkJCYX2&#10;9vaIRCIh1bjQ09NDAQEBKDY2Vnn06NHu9vZ2d3U5Tk9PPyUUChGNRkMYhiECgTDhgK1btyoPHDgg&#10;n8YByQKBAGlqak6wNBoNCYVClQPk1dXVK6dyQFBQkFJfX3+iP5NIJGRvb4+io6Px+Ph4VFRUFDeV&#10;A7y9vXEGgzHRTqqxGB4ejvbv348uXLiQo1AoqJPZrq4u21WrVvWYm5tP5AcAkIWFxQSbnp5+bXx8&#10;XEPNWDTcs2dPlaqtDQwMJvwVEBCAdu/erfz+++9b+vr6LCezY2Nj2jt37qyytbVFRCIRfdw/582b&#10;h3bt2qU8fvx4e1dXl6O6HJ85c+aSyrdkMnnCfUKhEO3YsUOZkJAw0tzc7K3OAefOnTuncoCK1dbW&#10;Rh4eHmjnzp3KhISE0fr6+vnq2Lt378b6+Pggdb795ptvpnXAgwcPoj08PJDKATQaDWloaCAnJye0&#10;adMmZXx8PCopKdmlzgHPnj37fOHChaPqfLty5UoUFxeHsrOzzyuVSuJk9uXLl54LFiwYVnlWxXI4&#10;nAn28uXLv8rlctpktru7227dunWdVlZWiEAgIBMTkwkHzZ8/H+3Zswf/5ZdfpKOjo7qT2YGBAeP1&#10;69e3TOMA/OTJk7X9/f3m6vrHxw7Q1tae6Ns+Pj5o9+7dyuTk5K4pHKCRmJiY5+DggEgkElKNKS0t&#10;LSQQCNDmzZvx7777Tvns2bNl6vKUk5OzQygUIi0trX+pA2JiYqatA7Kzs48KhcIJZ33s26ioKBQf&#10;H49ycnK+nyLH84KCghSq96uvr4+IRCKys7ND06ojiwAABUpJREFUUVFReHx8PMrOzj4/Pj5Onsy2&#10;tbW5rlq16r2lpeWf2trMzAwtWrQI7du3D6WkpBSoy/H/teevGfa/4j8VCCGsqqpqbWlp6Zaamho+&#10;hmFgZGQERCIRWVhYlAYEBOybMWNG8VR8ZWXluvv3729taGiwx3EcTExMgEgk4paWliV+fn7xM2bM&#10;uDcV++rVq8B79+7tl0qlXgBA0NPTAwqFAoaGhnVisfjYzJkzz03Fvnz5MrioqCi+vLzck0AgYAYG&#10;BkAmk8HIyOh3sVh83MXFJW0qtre31zY/Pz9RKpV+PjQ0pEGn01V3Jr+ZOXPmWT8/v3jVTM/k6Onp&#10;sc/Ly0sqKyubNzY2RtbV1QUajQY6OjrtM2fOPOvj45MwFSuTyXQLCgoSHz9+vKyrq4tBJpOByWQC&#10;mUwednBwyJ49e3aMtra22rsYZTIZIzc391h5efmSt2/f6pBIJGAymUAikeQzZswo9Pf3jzMzM5Oq&#10;YxFCWFlZ2d9LS0s3vXz5coZSqQRTU1MgEAhKa2vr/KCgoFjVzPrkwHGcWFJSsreqqmp1bW2tFZlM&#10;BlVbm5iYPJVIJImOjo4ZU7V1fX19WHFx8d6qqqpZBAIBDA0NgUQigampaYVEIknk8XhZU7FdXV3O&#10;BQUFh6VS6ezR0VEyg8FQtXXrrFmzfvby8kpUzaxPjjdv3gjy8vKOlpWVBeI4TmQwGEClUkFPT++l&#10;UCj8WSwWH5+KHRoaMsnLy0uqqKhY1NPTo6W6EoxKpb53dHTMCA4O3q6hoaF24+bQ0JBxbm7usYqK&#10;ikW9vb00FaupqfnOycnpYmBg4O6pWBzHSSUlJXvKysqiW1pazHAcBxaLBSQSSc7hcHKCg4N3GBoa&#10;NqhjlUqlRmFhYYJUKl3T3t7ORAiBiYkJkMlkmZ2d3Y3g4OAdDAZjyvtYq6urI+/fv7+tpqbGGQA+&#10;dsBDPz+/eGtr6/yp2PLy8g0PHz78W11dnT3Af8xuE4lEnM1mF/v7++9Xzfaqi5aWFp/CwsLvHj9+&#10;7INh2J8c4OHh8eOsWbN+nop98eLF3OLi4v3l5eUiDMOwDzkCOp3e4ejomB4QELCXRCKpPcDR399v&#10;+WE8hfb391NV90NraWm9FQgE5/39/fepVuYmx/j4OLW4uDi+rKwsqqOjw0j1mclksszW1vbW7Nmz&#10;Y6Zqa7lcrlVQUJAolUojOjs79YhEIjCZTNDQ0BjmcrnXgoODd2hra6s9wIEQwioqKr4pLS3d1NDQ&#10;4PCxb9ls9r2AgIC9FhYWaq/wQghhDx8+jCkrK/umqanJStU/SCTSuLW1dV5AQMAeFotVNV1b37t3&#10;b69UKpUQCIQJBxgbG1dLJJIkJyenS1Oxz58/X1xSUrL7yZMnrkQi8WMHSL29vQ87ODhcn4rt7u7m&#10;5efnH1Hj2zZXV9fTPj4+h6Yax11dXU75+flHpVJp8NjYGInBYKjua2+dOXPmGW9v78OqWfnJMTIy&#10;Ypifn5+o8i2FQgEDAwOgUCj9jo6OGUFBQTuoVKraU/kjIyOGd+/ePS6VSr949+4djUajwQf/vOfz&#10;+VeCgoJiVbPyk0OpVJJLSkr2PX78eG1LS4vpxw6wsbH5bfbs2dunuppQqVSSi4uLDzx69OjL9vZ2&#10;IxzHVZ7HzczMyiQSSdJ0bf3BAdufPXvmOLkO8Pf3329lZVU0FVtZWRktlUo3VldXuwCAypegp6f3&#10;0s3N7ZRqS5s6tqWlxbuwsPCgVCr1ho/qAH19/UY3N7dTHh4eJ6ZiBwYGzPLz84+Wl5cv7O3tpWlp&#10;acGHPL9zdnb+Z2BgYKxqde3/cvw7Cd2hdz+WZGUAAAAASUVORK5CYIJQSwECLQAUAAYACAAAACEA&#10;sYJntgoBAAATAgAAEwAAAAAAAAAAAAAAAAAAAAAAW0NvbnRlbnRfVHlwZXNdLnhtbFBLAQItABQA&#10;BgAIAAAAIQA4/SH/1gAAAJQBAAALAAAAAAAAAAAAAAAAADsBAABfcmVscy8ucmVsc1BLAQItABQA&#10;BgAIAAAAIQCtK/8jegUAACYkAAAOAAAAAAAAAAAAAAAAADoCAABkcnMvZTJvRG9jLnhtbFBLAQIt&#10;ABQABgAIAAAAIQBcoUd+2gAAADEDAAAZAAAAAAAAAAAAAAAAAOAHAABkcnMvX3JlbHMvZTJvRG9j&#10;LnhtbC5yZWxzUEsBAi0AFAAGAAgAAAAhANM4DtvcAAAABQEAAA8AAAAAAAAAAAAAAAAA8QgAAGRy&#10;cy9kb3ducmV2LnhtbFBLAQItAAoAAAAAAAAAIQCnIAVFKAgAACgIAAAUAAAAAAAAAAAAAAAAAPoJ&#10;AABkcnMvbWVkaWEvaW1hZ2U0LnBuZ1BLAQItAAoAAAAAAAAAIQBw0WDMVBgAAFQYAAAUAAAAAAAA&#10;AAAAAAAAAFQSAABkcnMvbWVkaWEvaW1hZ2UzLnBuZ1BLAQItAAoAAAAAAAAAIQCGRyxqXhYAAF4W&#10;AAAUAAAAAAAAAAAAAAAAANoqAABkcnMvbWVkaWEvaW1hZ2UyLnBuZ1BLAQItAAoAAAAAAAAAIQAa&#10;bd78SRYAAEkWAAAUAAAAAAAAAAAAAAAAAGpBAABkcnMvbWVkaWEvaW1hZ2UxLnBuZ1BLAQItAAoA&#10;AAAAAAAAIQCvMp1+5qUAAOalAAAUAAAAAAAAAAAAAAAAAOVXAABkcnMvbWVkaWEvaW1hZ2U1LnBu&#10;Z1BLBQYAAAAACgAKAIQCAAD9/QAAAAA=&#10;">
                <v:shape id="Picture 67" o:spid="_x0000_s1027" type="#_x0000_t75" style="position:absolute;left:6211;width:163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zQxQAAANsAAAAPAAAAZHJzL2Rvd25yZXYueG1sRI9Pa8JA&#10;FMTvhX6H5RW81Y09aImuoZQW1EL9C3p8ZJ9JSPZturvG9Nt3C4LHYWZ+w8yy3jSiI+crywpGwwQE&#10;cW51xYWCw/7z+RWED8gaG8uk4Jc8ZPPHhxmm2l55S90uFCJC2KeooAyhTaX0eUkG/dC2xNE7W2cw&#10;ROkKqR1eI9w08iVJxtJgxXGhxJbeS8rr3cUo6NYFfZ9WP5ul05sRHkPytf6olRo89W9TEIH6cA/f&#10;2gutYDKB/y/xB8j5HwAAAP//AwBQSwECLQAUAAYACAAAACEA2+H2y+4AAACFAQAAEwAAAAAAAAAA&#10;AAAAAAAAAAAAW0NvbnRlbnRfVHlwZXNdLnhtbFBLAQItABQABgAIAAAAIQBa9CxbvwAAABUBAAAL&#10;AAAAAAAAAAAAAAAAAB8BAABfcmVscy8ucmVsc1BLAQItABQABgAIAAAAIQC7YqzQxQAAANsAAAAP&#10;AAAAAAAAAAAAAAAAAAcCAABkcnMvZG93bnJldi54bWxQSwUGAAAAAAMAAwC3AAAA+QIAAAAA&#10;">
                  <v:imagedata r:id="rId26" o:title=""/>
                </v:shape>
                <v:shape id="Picture 66" o:spid="_x0000_s1028" type="#_x0000_t75" style="position:absolute;left:6216;top:357;width:167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ktwQAAANsAAAAPAAAAZHJzL2Rvd25yZXYueG1sRE/LisIw&#10;FN0L/kO4A25E03GhUk3LOCC4cvDxAdfm2kabm9LEWv36yWJglofzXue9rUVHrTeOFXxOExDEhdOG&#10;SwXn03ayBOEDssbaMSl4kYc8Gw7WmGr35AN1x1CKGMI+RQVVCE0qpS8qsuinriGO3NW1FkOEbSl1&#10;i88Ybms5S5K5tGg4NlTY0HdFxf34sApOZuwu5UO/9+P5pj8fGtPdfl5KjT76rxWIQH34F/+5d1rB&#10;Io6NX+IPkNkvAAAA//8DAFBLAQItABQABgAIAAAAIQDb4fbL7gAAAIUBAAATAAAAAAAAAAAAAAAA&#10;AAAAAABbQ29udGVudF9UeXBlc10ueG1sUEsBAi0AFAAGAAgAAAAhAFr0LFu/AAAAFQEAAAsAAAAA&#10;AAAAAAAAAAAAHwEAAF9yZWxzLy5yZWxzUEsBAi0AFAAGAAgAAAAhAF7kqS3BAAAA2wAAAA8AAAAA&#10;AAAAAAAAAAAABwIAAGRycy9kb3ducmV2LnhtbFBLBQYAAAAAAwADALcAAAD1AgAAAAA=&#10;">
                  <v:imagedata r:id="rId27" o:title=""/>
                </v:shape>
                <v:shape id="Picture 65" o:spid="_x0000_s1029" type="#_x0000_t75" style="position:absolute;left:6214;top:1158;width:170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ZYxgAAANsAAAAPAAAAZHJzL2Rvd25yZXYueG1sRI9BawIx&#10;FITvBf9DeEIvpWbbgtbVKNKl6KGXqtAen5vn7mLyst2ka/TXN4VCj8PMfMPMl9Ea0VPnG8cKHkYZ&#10;COLS6YYrBfvd6/0zCB+QNRrHpOBCHpaLwc0cc+3O/E79NlQiQdjnqKAOoc2l9GVNFv3ItcTJO7rO&#10;Ykiyq6Tu8Jzg1sjHLBtLiw2nhRpbeqmpPG2/rYL1uL/aT1N8mK+7GN/2h+v6qSiUuh3G1QxEoBj+&#10;w3/tjVYwmcLvl/QD5OIHAAD//wMAUEsBAi0AFAAGAAgAAAAhANvh9svuAAAAhQEAABMAAAAAAAAA&#10;AAAAAAAAAAAAAFtDb250ZW50X1R5cGVzXS54bWxQSwECLQAUAAYACAAAACEAWvQsW78AAAAVAQAA&#10;CwAAAAAAAAAAAAAAAAAfAQAAX3JlbHMvLnJlbHNQSwECLQAUAAYACAAAACEApmp2WMYAAADbAAAA&#10;DwAAAAAAAAAAAAAAAAAHAgAAZHJzL2Rvd25yZXYueG1sUEsFBgAAAAADAAMAtwAAAPoCAAAAAA==&#10;">
                  <v:imagedata r:id="rId28" o:title=""/>
                </v:shape>
                <v:rect id="Rectangle 64" o:spid="_x0000_s1030" style="position:absolute;left:1642;top:110;width:424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gvQAAANsAAAAPAAAAZHJzL2Rvd25yZXYueG1sRE/LqsIw&#10;EN0L/kMYwZ2mikipRhEf2K2Py90OzdgWm0lJota/NwvB5eG8l+vONOJJzteWFUzGCQjiwuqaSwXX&#10;y2GUgvABWWNjmRS8ycN61e8tMdP2xSd6nkMpYgj7DBVUIbSZlL6oyKAf25Y4cjfrDIYIXSm1w1cM&#10;N42cJslcGqw5NlTY0rai4n5+GAVJfSK3OU7/Hv9bfZ3t0vy+v+VKDQfdZgEiUBd+4q871wrSuD5+&#10;iT9Arj4AAAD//wMAUEsBAi0AFAAGAAgAAAAhANvh9svuAAAAhQEAABMAAAAAAAAAAAAAAAAAAAAA&#10;AFtDb250ZW50X1R5cGVzXS54bWxQSwECLQAUAAYACAAAACEAWvQsW78AAAAVAQAACwAAAAAAAAAA&#10;AAAAAAAfAQAAX3JlbHMvLnJlbHNQSwECLQAUAAYACAAAACEAP9SiYL0AAADbAAAADwAAAAAAAAAA&#10;AAAAAAAHAgAAZHJzL2Rvd25yZXYueG1sUEsFBgAAAAADAAMAtwAAAPECAAAAAA==&#10;" fillcolor="#e4e4e4" stroked="f"/>
                <v:rect id="Rectangle 63" o:spid="_x0000_s1031" style="position:absolute;left:1642;top:20;width:424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75xAAAANsAAAAPAAAAZHJzL2Rvd25yZXYueG1sRI9Ba8JA&#10;FITvQv/D8oReRDfpoYToKlpaEujBGP0Bj+wzCWbfhuwa03/fLRQ8DjPzDbPZTaYTIw2utawgXkUg&#10;iCurW64VXM5fywSE88gaO8uk4Icc7LYvsw2m2j74RGPpaxEg7FJU0Hjfp1K6qiGDbmV74uBd7WDQ&#10;BznUUg/4CHDTybcoepcGWw4LDfb00VB1K+9Gwefx7NypKKfD9yIb46LO8Z5ZpV7n034NwtPkn+H/&#10;dq4VJDH8fQk/QG5/AQAA//8DAFBLAQItABQABgAIAAAAIQDb4fbL7gAAAIUBAAATAAAAAAAAAAAA&#10;AAAAAAAAAABbQ29udGVudF9UeXBlc10ueG1sUEsBAi0AFAAGAAgAAAAhAFr0LFu/AAAAFQEAAAsA&#10;AAAAAAAAAAAAAAAAHwEAAF9yZWxzLy5yZWxzUEsBAi0AFAAGAAgAAAAhABFxrvnEAAAA2wAAAA8A&#10;AAAAAAAAAAAAAAAABwIAAGRycy9kb3ducmV2LnhtbFBLBQYAAAAAAwADALcAAAD4AgAAAAA=&#10;" fillcolor="#7c9094" stroked="f"/>
                <v:shape id="Picture 62" o:spid="_x0000_s1032" type="#_x0000_t75" style="position:absolute;top:614;width:536;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moxQAAANsAAAAPAAAAZHJzL2Rvd25yZXYueG1sRI/BasMw&#10;EETvhf6D2EIvpZaTQwlu5OAWkvRSSpx8wGJtZBNrZVtKbP99VSjkOMzMG2a9mWwrbjT4xrGCRZKC&#10;IK6cbtgoOB23rysQPiBrbB2Tgpk8bPLHhzVm2o18oFsZjIgQ9hkqqEPoMil9VZNFn7iOOHpnN1gM&#10;UQ5G6gHHCLetXKbpm7TYcFyosaPPmqpLebUK+mLfbo/zz8fuZTZlv+jNd3EdlXp+mop3EIGmcA//&#10;t7+0gtUS/r7EHyDzXwAAAP//AwBQSwECLQAUAAYACAAAACEA2+H2y+4AAACFAQAAEwAAAAAAAAAA&#10;AAAAAAAAAAAAW0NvbnRlbnRfVHlwZXNdLnhtbFBLAQItABQABgAIAAAAIQBa9CxbvwAAABUBAAAL&#10;AAAAAAAAAAAAAAAAAB8BAABfcmVscy8ucmVsc1BLAQItABQABgAIAAAAIQBgDimoxQAAANsAAAAP&#10;AAAAAAAAAAAAAAAAAAcCAABkcnMvZG93bnJldi54bWxQSwUGAAAAAAMAAwC3AAAA+QIAAAAA&#10;">
                  <v:imagedata r:id="rId29" o:title=""/>
                </v:shape>
                <v:shape id="Picture 61" o:spid="_x0000_s1033" type="#_x0000_t75" style="position:absolute;left:571;top:57;width:560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JzwgAAANsAAAAPAAAAZHJzL2Rvd25yZXYueG1sRI9BawIx&#10;FITvBf9DeEJvNWsrS1iNIlrB0lO39eDtsXnuLm5eliTq+u8bodDjMPPNMIvVYDtxJR9axxqmkwwE&#10;ceVMy7WGn+/diwIRIrLBzjFpuFOA1XL0tMDCuBt/0bWMtUglHArU0MTYF1KGqiGLYeJ64uSdnLcY&#10;k/S1NB5vqdx28jXLcmmx5bTQYE+bhqpzebEa1Mfm4PP3WM1yVEclfSg/t0rr5/GwnoOINMT/8B+9&#10;N4l7g8eX9APk8hcAAP//AwBQSwECLQAUAAYACAAAACEA2+H2y+4AAACFAQAAEwAAAAAAAAAAAAAA&#10;AAAAAAAAW0NvbnRlbnRfVHlwZXNdLnhtbFBLAQItABQABgAIAAAAIQBa9CxbvwAAABUBAAALAAAA&#10;AAAAAAAAAAAAAB8BAABfcmVscy8ucmVsc1BLAQItABQABgAIAAAAIQBRT6JzwgAAANsAAAAPAAAA&#10;AAAAAAAAAAAAAAcCAABkcnMvZG93bnJldi54bWxQSwUGAAAAAAMAAwC3AAAA9gIAAAAA&#10;">
                  <v:imagedata r:id="rId30" o:title=""/>
                </v:shape>
                <w10:anchorlock/>
              </v:group>
            </w:pict>
          </mc:Fallback>
        </mc:AlternateContent>
      </w:r>
    </w:p>
    <w:p w:rsidR="003D7045" w:rsidRDefault="003D7045">
      <w:pPr>
        <w:pStyle w:val="Plattetekst"/>
        <w:rPr>
          <w:b/>
          <w:sz w:val="17"/>
        </w:rPr>
      </w:pPr>
    </w:p>
    <w:p w:rsidR="003D7045" w:rsidRDefault="005B713D">
      <w:pPr>
        <w:pStyle w:val="Plattetekst"/>
        <w:spacing w:before="92" w:line="274" w:lineRule="exact"/>
        <w:ind w:left="1278"/>
      </w:pPr>
      <w:r>
        <w:rPr>
          <w:spacing w:val="3"/>
        </w:rPr>
        <w:t xml:space="preserve">Aan </w:t>
      </w:r>
      <w:r>
        <w:rPr>
          <w:spacing w:val="4"/>
        </w:rPr>
        <w:t xml:space="preserve">elektrode </w:t>
      </w:r>
      <w:r>
        <w:t xml:space="preserve">A </w:t>
      </w:r>
      <w:r>
        <w:rPr>
          <w:spacing w:val="4"/>
        </w:rPr>
        <w:t xml:space="preserve">vindt </w:t>
      </w:r>
      <w:r>
        <w:rPr>
          <w:spacing w:val="3"/>
        </w:rPr>
        <w:t xml:space="preserve">de </w:t>
      </w:r>
      <w:r>
        <w:rPr>
          <w:spacing w:val="4"/>
        </w:rPr>
        <w:t>volgende halfreactie</w:t>
      </w:r>
      <w:r>
        <w:rPr>
          <w:spacing w:val="66"/>
        </w:rPr>
        <w:t xml:space="preserve"> </w:t>
      </w:r>
      <w:r>
        <w:rPr>
          <w:spacing w:val="4"/>
        </w:rPr>
        <w:t>plaats:</w:t>
      </w:r>
    </w:p>
    <w:p w:rsidR="003D7045" w:rsidRDefault="005B713D">
      <w:pPr>
        <w:spacing w:line="316" w:lineRule="exact"/>
        <w:ind w:left="1278"/>
        <w:rPr>
          <w:rFonts w:ascii="Times New Roman" w:hAnsi="Times New Roman"/>
          <w:sz w:val="26"/>
        </w:rPr>
      </w:pPr>
      <w:r>
        <w:rPr>
          <w:rFonts w:ascii="Times New Roman" w:hAnsi="Times New Roman"/>
          <w:spacing w:val="3"/>
          <w:sz w:val="26"/>
        </w:rPr>
        <w:t xml:space="preserve">Li </w:t>
      </w:r>
      <w:r w:rsidR="00977D36">
        <w:rPr>
          <w:rFonts w:ascii="Times New Roman" w:hAnsi="Times New Roman"/>
          <w:spacing w:val="3"/>
          <w:sz w:val="26"/>
        </w:rPr>
        <w:t xml:space="preserve"> </w:t>
      </w:r>
      <w:r>
        <w:rPr>
          <w:rFonts w:ascii="Symbol" w:hAnsi="Symbol"/>
          <w:sz w:val="26"/>
        </w:rPr>
        <w:t></w:t>
      </w:r>
      <w:r>
        <w:rPr>
          <w:rFonts w:ascii="Times New Roman" w:hAnsi="Times New Roman"/>
          <w:sz w:val="26"/>
        </w:rPr>
        <w:t xml:space="preserve"> </w:t>
      </w:r>
      <w:r w:rsidR="00977D36">
        <w:rPr>
          <w:rFonts w:ascii="Times New Roman" w:hAnsi="Times New Roman"/>
          <w:sz w:val="26"/>
        </w:rPr>
        <w:t xml:space="preserve"> </w:t>
      </w:r>
      <w:proofErr w:type="spellStart"/>
      <w:r>
        <w:rPr>
          <w:rFonts w:ascii="Times New Roman" w:hAnsi="Times New Roman"/>
          <w:spacing w:val="3"/>
          <w:sz w:val="26"/>
        </w:rPr>
        <w:t>Li</w:t>
      </w:r>
      <w:proofErr w:type="spellEnd"/>
      <w:r>
        <w:rPr>
          <w:rFonts w:ascii="Times New Roman" w:hAnsi="Times New Roman"/>
          <w:spacing w:val="3"/>
          <w:sz w:val="26"/>
          <w:vertAlign w:val="superscript"/>
        </w:rPr>
        <w:t>+</w:t>
      </w:r>
      <w:r>
        <w:rPr>
          <w:rFonts w:ascii="Times New Roman" w:hAnsi="Times New Roman"/>
          <w:spacing w:val="3"/>
          <w:sz w:val="26"/>
        </w:rPr>
        <w:t xml:space="preserve"> </w:t>
      </w:r>
      <w:r w:rsidR="00977D36">
        <w:rPr>
          <w:rFonts w:ascii="Times New Roman" w:hAnsi="Times New Roman"/>
          <w:spacing w:val="3"/>
          <w:sz w:val="26"/>
        </w:rPr>
        <w:t xml:space="preserve"> </w:t>
      </w:r>
      <w:r>
        <w:rPr>
          <w:rFonts w:ascii="Times New Roman" w:hAnsi="Times New Roman"/>
          <w:sz w:val="26"/>
        </w:rPr>
        <w:t>+</w:t>
      </w:r>
      <w:r>
        <w:rPr>
          <w:rFonts w:ascii="Times New Roman" w:hAnsi="Times New Roman"/>
          <w:spacing w:val="59"/>
          <w:sz w:val="26"/>
        </w:rPr>
        <w:t xml:space="preserve"> </w:t>
      </w:r>
      <w:r>
        <w:rPr>
          <w:rFonts w:ascii="Times New Roman" w:hAnsi="Times New Roman"/>
          <w:spacing w:val="2"/>
          <w:sz w:val="26"/>
        </w:rPr>
        <w:t>e</w:t>
      </w:r>
      <w:r>
        <w:rPr>
          <w:rFonts w:ascii="Times New Roman" w:hAnsi="Times New Roman"/>
          <w:spacing w:val="2"/>
          <w:sz w:val="26"/>
          <w:vertAlign w:val="superscript"/>
        </w:rPr>
        <w:t>–</w:t>
      </w:r>
    </w:p>
    <w:p w:rsidR="003D7045" w:rsidRDefault="003D7045">
      <w:pPr>
        <w:pStyle w:val="Plattetekst"/>
        <w:spacing w:before="5"/>
        <w:rPr>
          <w:rFonts w:ascii="Times New Roman"/>
          <w:sz w:val="28"/>
        </w:rPr>
      </w:pPr>
    </w:p>
    <w:p w:rsidR="003D7045" w:rsidRDefault="005B713D">
      <w:pPr>
        <w:pStyle w:val="Plattetekst"/>
        <w:tabs>
          <w:tab w:val="left" w:pos="764"/>
          <w:tab w:val="left" w:pos="1277"/>
        </w:tabs>
        <w:spacing w:line="261" w:lineRule="auto"/>
        <w:ind w:left="1278" w:right="854" w:hanging="966"/>
      </w:pPr>
      <w:r>
        <w:rPr>
          <w:spacing w:val="3"/>
          <w:sz w:val="16"/>
        </w:rPr>
        <w:t>2p</w:t>
      </w:r>
      <w:r>
        <w:rPr>
          <w:spacing w:val="3"/>
          <w:sz w:val="16"/>
        </w:rPr>
        <w:tab/>
      </w:r>
      <w:r>
        <w:rPr>
          <w:b/>
          <w:spacing w:val="3"/>
          <w:sz w:val="20"/>
        </w:rPr>
        <w:t>10</w:t>
      </w:r>
      <w:r>
        <w:rPr>
          <w:b/>
          <w:spacing w:val="3"/>
          <w:sz w:val="20"/>
        </w:rPr>
        <w:tab/>
      </w:r>
      <w:r>
        <w:rPr>
          <w:spacing w:val="3"/>
        </w:rPr>
        <w:t xml:space="preserve">Is </w:t>
      </w:r>
      <w:r>
        <w:rPr>
          <w:spacing w:val="5"/>
        </w:rPr>
        <w:t xml:space="preserve">elektrode </w:t>
      </w:r>
      <w:r>
        <w:t xml:space="preserve">A </w:t>
      </w:r>
      <w:r>
        <w:rPr>
          <w:spacing w:val="2"/>
        </w:rPr>
        <w:t xml:space="preserve">de </w:t>
      </w:r>
      <w:r>
        <w:rPr>
          <w:spacing w:val="4"/>
        </w:rPr>
        <w:t xml:space="preserve">positieve </w:t>
      </w:r>
      <w:r>
        <w:rPr>
          <w:spacing w:val="2"/>
        </w:rPr>
        <w:t xml:space="preserve">of de </w:t>
      </w:r>
      <w:r>
        <w:rPr>
          <w:spacing w:val="4"/>
        </w:rPr>
        <w:t xml:space="preserve">negatieve elektrode? Licht </w:t>
      </w:r>
      <w:r>
        <w:t xml:space="preserve">je </w:t>
      </w:r>
      <w:r>
        <w:rPr>
          <w:spacing w:val="4"/>
        </w:rPr>
        <w:t>antwoord toe.</w:t>
      </w:r>
    </w:p>
    <w:p w:rsidR="003D7045" w:rsidRDefault="003D7045">
      <w:pPr>
        <w:pStyle w:val="Plattetekst"/>
        <w:rPr>
          <w:sz w:val="26"/>
        </w:rPr>
      </w:pPr>
    </w:p>
    <w:p w:rsidR="003D7045" w:rsidRDefault="005B713D">
      <w:pPr>
        <w:pStyle w:val="Plattetekst"/>
        <w:spacing w:line="241" w:lineRule="exact"/>
        <w:ind w:left="1278"/>
      </w:pPr>
      <w:r>
        <w:t>In het organische oplosmiddel waarmee het papier is doordrenkt, is de</w:t>
      </w:r>
    </w:p>
    <w:p w:rsidR="003D7045" w:rsidRDefault="005B713D">
      <w:pPr>
        <w:spacing w:line="109" w:lineRule="exact"/>
        <w:ind w:right="1938"/>
        <w:jc w:val="right"/>
        <w:rPr>
          <w:rFonts w:ascii="Times New Roman"/>
          <w:sz w:val="17"/>
        </w:rPr>
      </w:pPr>
      <w:r>
        <w:rPr>
          <w:rFonts w:ascii="Times New Roman"/>
          <w:sz w:val="17"/>
        </w:rPr>
        <w:t>+</w:t>
      </w:r>
    </w:p>
    <w:p w:rsidR="003D7045" w:rsidRDefault="005B713D">
      <w:pPr>
        <w:spacing w:line="160" w:lineRule="auto"/>
        <w:ind w:left="1278"/>
        <w:rPr>
          <w:sz w:val="24"/>
        </w:rPr>
      </w:pPr>
      <w:r>
        <w:rPr>
          <w:sz w:val="24"/>
        </w:rPr>
        <w:t xml:space="preserve">stof </w:t>
      </w:r>
      <w:proofErr w:type="spellStart"/>
      <w:r>
        <w:rPr>
          <w:rFonts w:ascii="Times New Roman"/>
          <w:sz w:val="26"/>
        </w:rPr>
        <w:t>LiPF</w:t>
      </w:r>
      <w:proofErr w:type="spellEnd"/>
      <w:r>
        <w:rPr>
          <w:rFonts w:ascii="Times New Roman"/>
          <w:position w:val="-7"/>
          <w:sz w:val="17"/>
        </w:rPr>
        <w:t xml:space="preserve">6 </w:t>
      </w:r>
      <w:r>
        <w:rPr>
          <w:sz w:val="24"/>
        </w:rPr>
        <w:t xml:space="preserve">opgelost. </w:t>
      </w:r>
      <w:proofErr w:type="spellStart"/>
      <w:r>
        <w:rPr>
          <w:rFonts w:ascii="Times New Roman"/>
          <w:sz w:val="26"/>
        </w:rPr>
        <w:t>LiPF</w:t>
      </w:r>
      <w:proofErr w:type="spellEnd"/>
      <w:r>
        <w:rPr>
          <w:rFonts w:ascii="Times New Roman"/>
          <w:position w:val="-7"/>
          <w:sz w:val="17"/>
        </w:rPr>
        <w:t xml:space="preserve">6 </w:t>
      </w:r>
      <w:r>
        <w:rPr>
          <w:sz w:val="24"/>
        </w:rPr>
        <w:t xml:space="preserve">bestaat uit twee soorten ionen: </w:t>
      </w:r>
      <w:r>
        <w:rPr>
          <w:rFonts w:ascii="Times New Roman"/>
          <w:sz w:val="26"/>
        </w:rPr>
        <w:t xml:space="preserve">Li </w:t>
      </w:r>
      <w:r>
        <w:rPr>
          <w:sz w:val="24"/>
        </w:rPr>
        <w:t>ionen en</w:t>
      </w:r>
    </w:p>
    <w:p w:rsidR="003D7045" w:rsidRDefault="005B713D">
      <w:pPr>
        <w:pStyle w:val="Plattetekst"/>
        <w:spacing w:before="30"/>
        <w:ind w:left="1278"/>
      </w:pPr>
      <w:r>
        <w:t>één soort negatieve ionen.</w:t>
      </w:r>
    </w:p>
    <w:p w:rsidR="003D7045" w:rsidRDefault="003D7045">
      <w:pPr>
        <w:pStyle w:val="Plattetekst"/>
        <w:spacing w:before="3"/>
        <w:rPr>
          <w:sz w:val="27"/>
        </w:rPr>
      </w:pPr>
    </w:p>
    <w:p w:rsidR="003D7045" w:rsidRDefault="005B713D">
      <w:pPr>
        <w:pStyle w:val="Plattetekst"/>
        <w:tabs>
          <w:tab w:val="left" w:pos="764"/>
          <w:tab w:val="left" w:pos="1277"/>
        </w:tabs>
        <w:ind w:left="312"/>
      </w:pPr>
      <w:r>
        <w:rPr>
          <w:spacing w:val="3"/>
          <w:sz w:val="16"/>
        </w:rPr>
        <w:t>1p</w:t>
      </w:r>
      <w:r>
        <w:rPr>
          <w:spacing w:val="3"/>
          <w:sz w:val="16"/>
        </w:rPr>
        <w:tab/>
      </w:r>
      <w:r>
        <w:rPr>
          <w:b/>
          <w:spacing w:val="3"/>
          <w:sz w:val="20"/>
        </w:rPr>
        <w:t>11</w:t>
      </w:r>
      <w:r>
        <w:rPr>
          <w:b/>
          <w:spacing w:val="3"/>
          <w:sz w:val="20"/>
        </w:rPr>
        <w:tab/>
      </w:r>
      <w:r>
        <w:rPr>
          <w:spacing w:val="4"/>
        </w:rPr>
        <w:t xml:space="preserve">Geef </w:t>
      </w:r>
      <w:r>
        <w:rPr>
          <w:spacing w:val="2"/>
        </w:rPr>
        <w:t xml:space="preserve">de </w:t>
      </w:r>
      <w:r>
        <w:rPr>
          <w:spacing w:val="4"/>
        </w:rPr>
        <w:t xml:space="preserve">formule </w:t>
      </w:r>
      <w:r>
        <w:rPr>
          <w:spacing w:val="3"/>
        </w:rPr>
        <w:t xml:space="preserve">van </w:t>
      </w:r>
      <w:r>
        <w:rPr>
          <w:spacing w:val="4"/>
        </w:rPr>
        <w:t>deze negatieve</w:t>
      </w:r>
      <w:r>
        <w:rPr>
          <w:spacing w:val="52"/>
        </w:rPr>
        <w:t xml:space="preserve"> </w:t>
      </w:r>
      <w:r>
        <w:rPr>
          <w:spacing w:val="4"/>
        </w:rPr>
        <w:t>ionen.</w:t>
      </w:r>
    </w:p>
    <w:p w:rsidR="003D7045" w:rsidRDefault="003D7045">
      <w:pPr>
        <w:pStyle w:val="Plattetekst"/>
        <w:spacing w:before="9"/>
        <w:rPr>
          <w:sz w:val="25"/>
        </w:rPr>
      </w:pPr>
    </w:p>
    <w:p w:rsidR="003D7045" w:rsidRDefault="005B713D">
      <w:pPr>
        <w:pStyle w:val="Plattetekst"/>
        <w:tabs>
          <w:tab w:val="left" w:pos="764"/>
          <w:tab w:val="left" w:pos="1277"/>
        </w:tabs>
        <w:spacing w:line="252" w:lineRule="auto"/>
        <w:ind w:left="1278" w:right="601" w:hanging="966"/>
      </w:pPr>
      <w:r>
        <w:rPr>
          <w:spacing w:val="3"/>
          <w:sz w:val="16"/>
        </w:rPr>
        <w:t>2p</w:t>
      </w:r>
      <w:r>
        <w:rPr>
          <w:spacing w:val="3"/>
          <w:sz w:val="16"/>
        </w:rPr>
        <w:tab/>
      </w:r>
      <w:r>
        <w:rPr>
          <w:b/>
          <w:spacing w:val="3"/>
          <w:sz w:val="20"/>
        </w:rPr>
        <w:t>12</w:t>
      </w:r>
      <w:r>
        <w:rPr>
          <w:b/>
          <w:spacing w:val="3"/>
          <w:sz w:val="20"/>
        </w:rPr>
        <w:tab/>
      </w:r>
      <w:r>
        <w:rPr>
          <w:spacing w:val="4"/>
        </w:rPr>
        <w:t xml:space="preserve">Geef </w:t>
      </w:r>
      <w:r>
        <w:rPr>
          <w:spacing w:val="3"/>
        </w:rPr>
        <w:t xml:space="preserve">een </w:t>
      </w:r>
      <w:r>
        <w:rPr>
          <w:spacing w:val="5"/>
        </w:rPr>
        <w:t xml:space="preserve">beschrijving </w:t>
      </w:r>
      <w:r>
        <w:rPr>
          <w:spacing w:val="3"/>
        </w:rPr>
        <w:t xml:space="preserve">op </w:t>
      </w:r>
      <w:r>
        <w:rPr>
          <w:spacing w:val="4"/>
        </w:rPr>
        <w:t xml:space="preserve">microniveau </w:t>
      </w:r>
      <w:r>
        <w:rPr>
          <w:spacing w:val="3"/>
        </w:rPr>
        <w:t xml:space="preserve">van </w:t>
      </w:r>
      <w:r>
        <w:rPr>
          <w:spacing w:val="2"/>
        </w:rPr>
        <w:t xml:space="preserve">de </w:t>
      </w:r>
      <w:r>
        <w:rPr>
          <w:spacing w:val="4"/>
        </w:rPr>
        <w:t xml:space="preserve">geleiding </w:t>
      </w:r>
      <w:r>
        <w:rPr>
          <w:spacing w:val="2"/>
        </w:rPr>
        <w:t xml:space="preserve">van de </w:t>
      </w:r>
      <w:r>
        <w:rPr>
          <w:spacing w:val="4"/>
        </w:rPr>
        <w:t xml:space="preserve">elektrische stroom door </w:t>
      </w:r>
      <w:r>
        <w:rPr>
          <w:spacing w:val="3"/>
        </w:rPr>
        <w:t xml:space="preserve">de </w:t>
      </w:r>
      <w:r>
        <w:rPr>
          <w:spacing w:val="4"/>
        </w:rPr>
        <w:t xml:space="preserve">oplossing waarmee </w:t>
      </w:r>
      <w:r>
        <w:rPr>
          <w:spacing w:val="3"/>
        </w:rPr>
        <w:t xml:space="preserve">het </w:t>
      </w:r>
      <w:r>
        <w:rPr>
          <w:spacing w:val="4"/>
        </w:rPr>
        <w:t xml:space="preserve">papier </w:t>
      </w:r>
      <w:r>
        <w:t>is</w:t>
      </w:r>
      <w:r>
        <w:rPr>
          <w:spacing w:val="12"/>
        </w:rPr>
        <w:t xml:space="preserve"> </w:t>
      </w:r>
      <w:r>
        <w:rPr>
          <w:spacing w:val="4"/>
        </w:rPr>
        <w:t>doordrenkt.</w:t>
      </w:r>
    </w:p>
    <w:p w:rsidR="003D7045" w:rsidRDefault="003D7045">
      <w:pPr>
        <w:pStyle w:val="Plattetekst"/>
        <w:spacing w:before="7"/>
        <w:rPr>
          <w:sz w:val="27"/>
        </w:rPr>
      </w:pPr>
    </w:p>
    <w:p w:rsidR="003D7045" w:rsidRDefault="005B713D">
      <w:pPr>
        <w:pStyle w:val="Plattetekst"/>
        <w:spacing w:line="249" w:lineRule="auto"/>
        <w:ind w:left="1278" w:right="601"/>
      </w:pPr>
      <w:r>
        <w:rPr>
          <w:spacing w:val="3"/>
        </w:rPr>
        <w:t xml:space="preserve">Met </w:t>
      </w:r>
      <w:r>
        <w:rPr>
          <w:spacing w:val="2"/>
        </w:rPr>
        <w:t xml:space="preserve">de </w:t>
      </w:r>
      <w:r>
        <w:rPr>
          <w:spacing w:val="4"/>
        </w:rPr>
        <w:t xml:space="preserve">koolstofelektrode </w:t>
      </w:r>
      <w:r>
        <w:t xml:space="preserve">in </w:t>
      </w:r>
      <w:r>
        <w:rPr>
          <w:spacing w:val="2"/>
        </w:rPr>
        <w:t xml:space="preserve">de </w:t>
      </w:r>
      <w:r>
        <w:rPr>
          <w:spacing w:val="4"/>
        </w:rPr>
        <w:t xml:space="preserve">papieren batterij </w:t>
      </w:r>
      <w:r>
        <w:t xml:space="preserve">is </w:t>
      </w:r>
      <w:r>
        <w:rPr>
          <w:spacing w:val="4"/>
        </w:rPr>
        <w:t xml:space="preserve">iets bijzonders aan </w:t>
      </w:r>
      <w:r>
        <w:rPr>
          <w:spacing w:val="2"/>
        </w:rPr>
        <w:t xml:space="preserve">de </w:t>
      </w:r>
      <w:r>
        <w:rPr>
          <w:spacing w:val="4"/>
        </w:rPr>
        <w:t xml:space="preserve">hand. Deze elektrode bestaat </w:t>
      </w:r>
      <w:r>
        <w:rPr>
          <w:spacing w:val="3"/>
        </w:rPr>
        <w:t xml:space="preserve">uit </w:t>
      </w:r>
      <w:r>
        <w:rPr>
          <w:spacing w:val="4"/>
        </w:rPr>
        <w:t xml:space="preserve">zogenoemde </w:t>
      </w:r>
      <w:r>
        <w:rPr>
          <w:spacing w:val="5"/>
        </w:rPr>
        <w:t>koolstof-</w:t>
      </w:r>
      <w:proofErr w:type="spellStart"/>
      <w:r>
        <w:rPr>
          <w:spacing w:val="5"/>
        </w:rPr>
        <w:t>nanobuisjes</w:t>
      </w:r>
      <w:proofErr w:type="spellEnd"/>
      <w:r>
        <w:rPr>
          <w:spacing w:val="5"/>
        </w:rPr>
        <w:t xml:space="preserve">. </w:t>
      </w:r>
      <w:r>
        <w:rPr>
          <w:spacing w:val="3"/>
        </w:rPr>
        <w:t xml:space="preserve">Deze </w:t>
      </w:r>
      <w:proofErr w:type="spellStart"/>
      <w:r>
        <w:rPr>
          <w:spacing w:val="4"/>
        </w:rPr>
        <w:t>nanobuisjes</w:t>
      </w:r>
      <w:proofErr w:type="spellEnd"/>
      <w:r>
        <w:rPr>
          <w:spacing w:val="4"/>
        </w:rPr>
        <w:t xml:space="preserve"> bestaan uitsluitend </w:t>
      </w:r>
      <w:r>
        <w:rPr>
          <w:spacing w:val="3"/>
        </w:rPr>
        <w:t xml:space="preserve">uit </w:t>
      </w:r>
      <w:r>
        <w:rPr>
          <w:rFonts w:ascii="Times New Roman" w:hAnsi="Times New Roman"/>
          <w:sz w:val="26"/>
        </w:rPr>
        <w:t xml:space="preserve">C </w:t>
      </w:r>
      <w:r>
        <w:rPr>
          <w:spacing w:val="4"/>
        </w:rPr>
        <w:t xml:space="preserve">atomen. </w:t>
      </w:r>
      <w:r>
        <w:rPr>
          <w:spacing w:val="2"/>
        </w:rPr>
        <w:t xml:space="preserve">In </w:t>
      </w:r>
      <w:r>
        <w:rPr>
          <w:spacing w:val="4"/>
        </w:rPr>
        <w:t xml:space="preserve">figuur </w:t>
      </w:r>
      <w:r>
        <w:rPr>
          <w:spacing w:val="2"/>
        </w:rPr>
        <w:t xml:space="preserve">3A </w:t>
      </w:r>
      <w:r>
        <w:rPr>
          <w:spacing w:val="3"/>
        </w:rPr>
        <w:t xml:space="preserve">is een </w:t>
      </w:r>
      <w:r>
        <w:rPr>
          <w:spacing w:val="4"/>
        </w:rPr>
        <w:t xml:space="preserve">model </w:t>
      </w:r>
      <w:r>
        <w:rPr>
          <w:spacing w:val="3"/>
        </w:rPr>
        <w:t xml:space="preserve">van zo’n </w:t>
      </w:r>
      <w:r>
        <w:rPr>
          <w:spacing w:val="5"/>
        </w:rPr>
        <w:t>koolstof-</w:t>
      </w:r>
      <w:proofErr w:type="spellStart"/>
      <w:r>
        <w:rPr>
          <w:spacing w:val="5"/>
        </w:rPr>
        <w:t>nanobuisje</w:t>
      </w:r>
      <w:proofErr w:type="spellEnd"/>
      <w:r>
        <w:rPr>
          <w:spacing w:val="5"/>
        </w:rPr>
        <w:t xml:space="preserve"> </w:t>
      </w:r>
      <w:r>
        <w:rPr>
          <w:spacing w:val="4"/>
        </w:rPr>
        <w:t xml:space="preserve">weergegeven. </w:t>
      </w:r>
      <w:r>
        <w:rPr>
          <w:spacing w:val="2"/>
        </w:rPr>
        <w:t xml:space="preserve">In </w:t>
      </w:r>
      <w:r>
        <w:rPr>
          <w:spacing w:val="4"/>
        </w:rPr>
        <w:t xml:space="preserve">figuur </w:t>
      </w:r>
      <w:r>
        <w:rPr>
          <w:spacing w:val="2"/>
        </w:rPr>
        <w:t xml:space="preserve">3B </w:t>
      </w:r>
      <w:r>
        <w:t xml:space="preserve">is </w:t>
      </w:r>
      <w:r>
        <w:rPr>
          <w:spacing w:val="4"/>
        </w:rPr>
        <w:t xml:space="preserve">weergegeven </w:t>
      </w:r>
      <w:r>
        <w:rPr>
          <w:spacing w:val="3"/>
        </w:rPr>
        <w:t xml:space="preserve">hoe </w:t>
      </w:r>
      <w:r>
        <w:rPr>
          <w:spacing w:val="2"/>
        </w:rPr>
        <w:t xml:space="preserve">de </w:t>
      </w:r>
      <w:r>
        <w:rPr>
          <w:spacing w:val="4"/>
        </w:rPr>
        <w:t xml:space="preserve">koolstofatomen </w:t>
      </w:r>
      <w:r>
        <w:t xml:space="preserve">in </w:t>
      </w:r>
      <w:r>
        <w:rPr>
          <w:spacing w:val="3"/>
        </w:rPr>
        <w:t xml:space="preserve">een </w:t>
      </w:r>
      <w:proofErr w:type="spellStart"/>
      <w:r>
        <w:rPr>
          <w:spacing w:val="4"/>
        </w:rPr>
        <w:t>nanobuisje</w:t>
      </w:r>
      <w:proofErr w:type="spellEnd"/>
      <w:r>
        <w:rPr>
          <w:spacing w:val="4"/>
        </w:rPr>
        <w:t xml:space="preserve"> </w:t>
      </w:r>
      <w:r>
        <w:rPr>
          <w:spacing w:val="3"/>
        </w:rPr>
        <w:t xml:space="preserve">aan </w:t>
      </w:r>
      <w:r>
        <w:rPr>
          <w:spacing w:val="4"/>
        </w:rPr>
        <w:t xml:space="preserve">elkaar </w:t>
      </w:r>
      <w:r>
        <w:rPr>
          <w:spacing w:val="3"/>
        </w:rPr>
        <w:t xml:space="preserve">zijn </w:t>
      </w:r>
      <w:r>
        <w:rPr>
          <w:spacing w:val="4"/>
        </w:rPr>
        <w:t xml:space="preserve">gebonden: ieder </w:t>
      </w:r>
      <w:r>
        <w:rPr>
          <w:rFonts w:ascii="Times New Roman" w:hAnsi="Times New Roman"/>
          <w:sz w:val="26"/>
        </w:rPr>
        <w:t xml:space="preserve">C </w:t>
      </w:r>
      <w:r>
        <w:rPr>
          <w:spacing w:val="4"/>
        </w:rPr>
        <w:t xml:space="preserve">atoom (behalve </w:t>
      </w:r>
      <w:r>
        <w:rPr>
          <w:spacing w:val="2"/>
        </w:rPr>
        <w:t xml:space="preserve">de </w:t>
      </w:r>
      <w:r>
        <w:rPr>
          <w:rFonts w:ascii="Times New Roman" w:hAnsi="Times New Roman"/>
          <w:sz w:val="26"/>
        </w:rPr>
        <w:t xml:space="preserve">C </w:t>
      </w:r>
      <w:r>
        <w:rPr>
          <w:spacing w:val="4"/>
        </w:rPr>
        <w:t xml:space="preserve">atomen </w:t>
      </w:r>
      <w:r>
        <w:rPr>
          <w:spacing w:val="3"/>
        </w:rPr>
        <w:t xml:space="preserve">aan </w:t>
      </w:r>
      <w:r>
        <w:rPr>
          <w:spacing w:val="2"/>
        </w:rPr>
        <w:t xml:space="preserve">de </w:t>
      </w:r>
      <w:r>
        <w:rPr>
          <w:spacing w:val="4"/>
        </w:rPr>
        <w:t xml:space="preserve">uiteinden </w:t>
      </w:r>
      <w:r>
        <w:rPr>
          <w:spacing w:val="3"/>
        </w:rPr>
        <w:t xml:space="preserve">van </w:t>
      </w:r>
      <w:r>
        <w:rPr>
          <w:spacing w:val="2"/>
        </w:rPr>
        <w:t xml:space="preserve">de </w:t>
      </w:r>
      <w:proofErr w:type="spellStart"/>
      <w:r>
        <w:rPr>
          <w:spacing w:val="4"/>
        </w:rPr>
        <w:t>nanobuisjes</w:t>
      </w:r>
      <w:proofErr w:type="spellEnd"/>
      <w:r>
        <w:rPr>
          <w:spacing w:val="4"/>
        </w:rPr>
        <w:t xml:space="preserve">) </w:t>
      </w:r>
      <w:r>
        <w:t xml:space="preserve">is </w:t>
      </w:r>
      <w:r>
        <w:rPr>
          <w:spacing w:val="3"/>
        </w:rPr>
        <w:t xml:space="preserve">aan drie </w:t>
      </w:r>
      <w:r>
        <w:rPr>
          <w:spacing w:val="4"/>
        </w:rPr>
        <w:t xml:space="preserve">andere </w:t>
      </w:r>
      <w:r>
        <w:rPr>
          <w:rFonts w:ascii="Times New Roman" w:hAnsi="Times New Roman"/>
          <w:sz w:val="26"/>
        </w:rPr>
        <w:t xml:space="preserve">C </w:t>
      </w:r>
      <w:r>
        <w:rPr>
          <w:spacing w:val="4"/>
        </w:rPr>
        <w:t>atomen</w:t>
      </w:r>
      <w:r>
        <w:rPr>
          <w:spacing w:val="60"/>
        </w:rPr>
        <w:t xml:space="preserve"> </w:t>
      </w:r>
      <w:r>
        <w:rPr>
          <w:spacing w:val="4"/>
        </w:rPr>
        <w:t>gebonden.</w:t>
      </w:r>
    </w:p>
    <w:p w:rsidR="003D7045" w:rsidRDefault="003D7045">
      <w:pPr>
        <w:spacing w:line="249" w:lineRule="auto"/>
        <w:sectPr w:rsidR="003D7045">
          <w:type w:val="continuous"/>
          <w:pgSz w:w="11910" w:h="16840"/>
          <w:pgMar w:top="1000" w:right="1000" w:bottom="280" w:left="820" w:header="708" w:footer="708" w:gutter="0"/>
          <w:cols w:space="708"/>
        </w:sectPr>
      </w:pPr>
    </w:p>
    <w:p w:rsidR="003D7045" w:rsidRDefault="005B713D">
      <w:pPr>
        <w:pStyle w:val="Kop3"/>
        <w:tabs>
          <w:tab w:val="left" w:pos="4823"/>
        </w:tabs>
        <w:spacing w:before="73"/>
      </w:pPr>
      <w:r>
        <w:rPr>
          <w:spacing w:val="4"/>
        </w:rPr>
        <w:t>figuur</w:t>
      </w:r>
      <w:r>
        <w:rPr>
          <w:spacing w:val="13"/>
        </w:rPr>
        <w:t xml:space="preserve"> </w:t>
      </w:r>
      <w:r>
        <w:rPr>
          <w:spacing w:val="4"/>
        </w:rPr>
        <w:t>3A</w:t>
      </w:r>
      <w:r>
        <w:rPr>
          <w:spacing w:val="4"/>
        </w:rPr>
        <w:tab/>
        <w:t>figuur</w:t>
      </w:r>
      <w:r>
        <w:rPr>
          <w:spacing w:val="12"/>
        </w:rPr>
        <w:t xml:space="preserve"> </w:t>
      </w:r>
      <w:r>
        <w:rPr>
          <w:spacing w:val="2"/>
        </w:rPr>
        <w:t>3B</w:t>
      </w:r>
    </w:p>
    <w:p w:rsidR="003D7045" w:rsidRDefault="00FE7802">
      <w:pPr>
        <w:pStyle w:val="Plattetekst"/>
        <w:spacing w:before="1"/>
        <w:rPr>
          <w:b/>
          <w:sz w:val="12"/>
        </w:rPr>
      </w:pPr>
      <w:r>
        <w:rPr>
          <w:noProof/>
          <w:lang w:bidi="ar-SA"/>
        </w:rPr>
        <mc:AlternateContent>
          <mc:Choice Requires="wpg">
            <w:drawing>
              <wp:anchor distT="0" distB="0" distL="0" distR="0" simplePos="0" relativeHeight="251670016" behindDoc="1" locked="0" layoutInCell="1" allowOverlap="1">
                <wp:simplePos x="0" y="0"/>
                <wp:positionH relativeFrom="page">
                  <wp:posOffset>1642745</wp:posOffset>
                </wp:positionH>
                <wp:positionV relativeFrom="paragraph">
                  <wp:posOffset>119380</wp:posOffset>
                </wp:positionV>
                <wp:extent cx="953135" cy="1482725"/>
                <wp:effectExtent l="0" t="0" r="4445" b="5080"/>
                <wp:wrapTopAndBottom/>
                <wp:docPr id="7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1482725"/>
                          <a:chOff x="2587" y="188"/>
                          <a:chExt cx="1501" cy="2335"/>
                        </a:xfrm>
                      </wpg:grpSpPr>
                      <pic:pic xmlns:pic="http://schemas.openxmlformats.org/drawingml/2006/picture">
                        <pic:nvPicPr>
                          <pic:cNvPr id="73"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87" y="188"/>
                            <a:ext cx="1501"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34" y="2333"/>
                            <a:ext cx="66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29" y="490"/>
                            <a:ext cx="593"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ABC0CAA" id="Group 56" o:spid="_x0000_s1026" style="position:absolute;margin-left:129.35pt;margin-top:9.4pt;width:75.05pt;height:116.75pt;z-index:-251646464;mso-wrap-distance-left:0;mso-wrap-distance-right:0;mso-position-horizontal-relative:page" coordorigin="2587,188" coordsize="1501,2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pGJAEEAADIEgAADgAAAGRycy9lMm9Eb2MueG1s7Fjb&#10;jts2EH0v0H8g9K61JOuOtYNdy14U2KSLJv0AWqIsIpIokLS9i6L/3hlK8mUddIsEfUhiAxZ4Hc6c&#10;OTMa6vbdc1OTHZOKi3ZmuTeORVibi4K3m5n156eVHVtEadoWtBYtm1kvTFnv5r/+crvvUuaJStQF&#10;kwSEtCrddzOr0rpLJxOVV6yh6kZ0rIXJUsiGaujKzaSQdA/Sm3riOU442QtZdFLkTCkYzfpJa27k&#10;lyXL9e9lqZgm9cwC3bR5SvNc43Myv6XpRtKu4vmgBv0KLRrKWzj0ICqjmpKt5BeiGp5LoUSpb3LR&#10;TERZ8pwZG8Aa13llzYMU287Yskn3m+4AE0D7CqevFpt/2D1JwouZFXkWaWkDPjLHkiBEcPbdJoU1&#10;D7L72D3J3kJoPor8s4Lpyet57G/6xWS9fy8KkEe3WhhwnkvZoAgwmzwbH7wcfMCeNclhMAmm7jSw&#10;SA5Trh97kRf0Tsor8CRu84I4sghOx/E4tRx2u4Hj9nu9KUhBDWnaH2tUHVSb33Y8T+E/QAqtC0jf&#10;ph7s0lvJrEFI859kNFR+3nY2eL+jmq95zfWLYTIghEq1uyeeI9LYOfHOdPQOTOOpJEjQvHFVv4ei&#10;TcY3pBWLirYbdqc6CAIAC/aPQ1KKfcVooXAYMTqXYrpneqxr3q14XaPzsD1YDHH0iodfAK3neCby&#10;bcNa3QetZDUYL1pV8U5ZRKasWTPgoPytcA1TgA2PSuNxyAsTSH958Z3jJN69vQiche070dK+S/zI&#10;jpxl5Dt+7C7cxd+42/XTrWIAA62zjg+6wuiFtl+MmiG/9PFo4prsqMkePZtAIcOqUUUgGEKCuiqZ&#10;/wFgwzpoa8l0XmGzBOSGcVh8mDAwH5FFHyiIsTfD5pL/iBHGzgn7vXB6xn5ghlT6gYmGYAOgBkUN&#10;1HQHSPemjUtQ6Vagw40pdXs2ADb0IyMCp05KnGQZL2Pf9r1wCU7KMvtutfDtcOVGQTbNFovMHZ1U&#10;8aJgLR7z7T4ykIuaFyNNldysF7XsfbcyvwEQdVw2Qa4c1Rj9isIQ0553iev5zr2X2Kswjmx/5Qd2&#10;Ejmx7bjJfRI6fuJnq3OTHnnLvt0kssdsCOnv321zzO/SNpo2XMO7tebNzIoPi2iKkb9sC+NaTXnd&#10;t0+gQPWPUIC7R0cbxiJHh5QBlP0OM6l/kUnNa+Q8B/4AmdQzxBl9d8roayYdKolkCmSASgKKBZMu&#10;e5AwlYYhlEOmBklMkQhRMFYvY5a8JtJrIv2pEylU6f2F4WksSSN8Df1wiXR6TaRv3OS80EtMIvX7&#10;bHnMo0ECFxfMo7Fj7pPXPGouE9eC9P8rSM1FHz6XmBJ2+LSD32NO+9A+/QA1/wc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wQKAAAAAAAAACEAj6suSyIQAAAiEAAA&#10;FAAAAGRycy9tZWRpYS9pbWFnZTMucG5niVBORw0KGgoAAAANSUhEUgAAAE8AAABsCAYAAAArDO8e&#10;AAAABmJLR0QA/wD/AP+gvaeTAAAACXBIWXMAAA7EAAAOxAGVKw4bAAAPwklEQVR4nN1de3AU1Zr/&#10;9cQwCZG8DPIKhvdjCSjhZaBEMSDLSkJcqLu77BVSJUoEFAKp6JZSuOBuCJogKlKWoOJqVCSUgnjV&#10;8l4xLBYEjFU8JLwUCLnkgUBJyHO6f/vHpHu7e7onPa90kq/qq5np+c7p/n5zvv6d7/Q5ZwSS6MYy&#10;FMAvAHoAOARgGYDjwarcEayKOqm8DuCOtvepAH4G8BqAmGBULnTjlpcOYK/Jd9cArAbwIQC/Aeiu&#10;4EUCqACQCOPoIgABAYZydw3b5wHcA3P/hLbXgEK5O7Y8NUn4ItcA5AD4CBZDuTu2PDVJeBVRFNUf&#10;7wLwPwAOAhhnpXx3Ay8dwD+hHb9OnjyJRx55BE6nE06nE9OnT8f+/fvlKJRDeTPaC2WS3UUjSV4i&#10;KdKLXLhwgbGxsXQ4HIQ7PJX3M2fO5KlTp9TmdST/TFIwOqfdDgdT/9MbaLIsW7aMgiAQgPKqBjEs&#10;LIyrVq3ijRs3SFJqK3aQ5NjuCt5Qks1WwEtKSlLASk1N5eDBgw2BjI+P5/bt2ylJEnfu3Cnl5uZK&#10;LpfrNZIx3Qk8geR+thOusvTt21cBThRFulwu7tixg/Hx8Rrw9GACYGVlJakKZbsdD4ZmWAFNltmz&#10;ZxMAs7OzNcevX7/O5cuX0+FwaO6Hsj722GOyqRLKdjseqFoiCUmSuH37dk6dOlUBIyEhgZIkediW&#10;l5dz8uTJGuDuvPNOVldXe9ja7Xygaokk8vLyDENx1qxZPHv2rCHYM2bMUOw2b96sNxFJXrPb+UDU&#10;EkkcPXrUIwTV7BoeHs5169axoaFBUy4/P1+xaWlpMap6kd0A+KuWSeKVV15RwAoLC2NUVJQhkElJ&#10;Sfzqq69IkleuXFGOf//99/oqRZKH2IUJwzJJ5OTkKMCdPn2aTU1NLCwsZK9evTRhLJNE//79lWO5&#10;ublGVYok7yW7ZlclkuRlttPqzp8/z4kTJ3L8+PEKOGqpra1ldna2B7uqAa2qqjKq+jX5WuwGwh+1&#10;RBIvvPCCR2gayfHjx/nwww97ALdp0ya9qUR3H6/LdpItZxLz589nWFiYBrz09HRevHjRw1aSJG7e&#10;vFmxGzZsGJubDU/zuPp67AbDF/UpkxgxYoQhu0ZERLCgoMCDQX/77TfF7ptvvtFXJ5L8X+oGCOwG&#10;xBe1TBKiKJp2T2QdPXo0Dx48qJTJzc0lAKakpBhWSXKc/prsBsSqWiIJWVwulwJSfX098/Ly6HQ6&#10;Ddk1KyuLDz74oHJc399rE4UkuiJ4lkiioqKCx44dM/yuqqqKixYt0gCnJwmDTMKDJLoaeJZIorGx&#10;UemjZWVlsaamxtCurKyM999/v0cYp6SkUBQNG/afza7NbmDaU78yCUEQGB0dzW3bttHlcnnYSpLE&#10;rVu3akL4p59+0puJdA+CGo4idwXwLJOEHJL6cExJSWFZWZli98MPP3Du3Lmsrq5WbJcvX25UpUiD&#10;0eOuAp5PJNHc3Mz8/HxGRER4EIMgCMzOzubvv/+ujOep9fr160ZVbm7vGu0GyJtaIgm9XL58mQsW&#10;LPAgBgCMi4vj6tWrlc9Lly7luXPn9FWIJGtpQhJdATzLmYSZfPfddx4dZf14Xlpamlnxf7dynXaD&#10;ZKSWSWLv3r18//33DUmBdIdyQUEBIyMjPUJVEAQ+/fTT+iIiyVJ6IYnODp4lkqisrKTT6SQAjh8/&#10;nj/++KOprXp8Tj0Mf+nSJSPwkq1eq91A6dUySSxZssQjW1i8eDGvXr1qaC/bjhgxgi+//LKZXZEv&#10;12s3WHq1TBLr1683zBaioqJYVFSkSfxv3ryp2GzcuNGoOpkkorsqeD6TxOHDh3nfffcZksHIkSO5&#10;b98+iqLIjRs3Ksc3bNhgVt1CX6/ZbsBkFUh+RYt9OrW4XC5u27aNMTExhol/z549NaB+8skn+ipE&#10;kj/QIkl0RvB8enBtJHV1dVyyZAkFQTB8aA2AERER8hwUPXiWSaKzgedTJtGeHDlyhCkpKYah/NZb&#10;bxkVKfT32u0GDlSRRH19PUtKSkz7bVbF5XLx7bffZmxsrAa8pUuX8sCBA2xsbCTdP1YNfSSJzgSe&#10;hiSys7Np8vDFL6mpqWFmZqZH+IaFhfHbb78lyX8L5PrtBE5DEkePHlXCLDw8nCdPngwKgJIkccuW&#10;LcoAgRrEurq6hK4KnkISoihy4sSJmhv9li1bggKeLJ9//jnDw8M156ioqBjZFcHrSRVJvPPOO5ou&#10;Rr9+/VhfXx9U8Ejy4MGDHDJkCB0Oh7R48eL3JEnyuXvSGcBbLzt07do1xsXFaUJq9+7dGqdv3brF&#10;06dP8/z584bTwnwQkWSNKIp+k4Td4GlI4qWXXtK0ulmzZlGSJEqSxJKSEs6ePVsDbJ8+fbhy5Uqe&#10;OXPGXwD/NVi+dDRwHplEaWmphgXPnDnD6upqPvroo4YDmnL/LSIigrt27fIFNJHk9/Qjk+gs4Blm&#10;Ek899ZQCzM6dOzl48GDDOcF6dTgc/Prrr62C5yL5D8H0pyOB05CEWm7cuMGYmBiPvFT9vk+fPnzg&#10;gQc4duxYDbCJiYlm80r08kqwfepI8BSSMJLdu3cbtq5Jkybx6NGjGtvKykqmpaUpNh988IG3qkWS&#10;1SR7dVXw2h1ukiSJ6enpmlb3+OOPm01p5R9//MHevXsTADMy2h1X+JdQ+NURwFkebqqsrFSmvaam&#10;prK1tdWrfVZWFgFw6tSpZiYiyb8xiCSh1o5YuJcBYA4sLBJMTEzEm2++iSFDhqC4uBh33OF98aK8&#10;alG3elEtBLCi7TX4EuJWZ0oS3sRKR1gdtvPnzzcz2xRK/0Ld8p4HMBA+Lk0VBMH0O5I4cOAApk2b&#10;hrq6OgBAcnKy3kwCUANggy/n9VlC+MsMI2l8tw9AVqxYoenCOBwOw6myJP8UQt9Aho4w/H4m4U3U&#10;T8FkfeaZZ/RmIsm/MkQkodZQVTwvGGDppbm5WXnQjbY+4O3bt/VmLpKjQ+SXRkOxQUNPuLflGIAQ&#10;LMP/9ddfUVJSgkGDBiEzMxPh4eF6k00Angv2eY0kFOCtB7A22JVaEAlALYDhAOo74oTBBm8Y3Nty&#10;eDSHDpI/Afiso04WzLAS4N6WI8zfCs6ePYuGhgZ/ikoA/gpgt7/n9kuCeAMNiCSOHDlCh8PBAQMG&#10;8IsvvvC1uIvkqCD60qFs25NkJf3smrS2tnLcuHFK383pdPr67HZjkPzwSS3tfGNBnod70yu/5PXX&#10;X8fx4/+/F1Z2djbCwixFv5xJvOzvuQOSIPwCAWUSly9fVmZuCoLA+Ph4o/kk3mRBEHywJWwDziQy&#10;MjI0Y3jbt2+3WlQk+R07IJMw00ArCIgk9u7dqxlu97IKx0haaQNJqDWQrkpPAG/Cfd/xS06dOqW8&#10;lyQJW7duhcNh+ZJehTuTsU8CQN7rMwkrIkkSi4uL2b9/fy5btsxqMZHk30lGBXDtQVF/M4ygZhLy&#10;NXgbx9PJAgAlwTh3IOJPV0UA8AYCyCQ8KrQOmgTgbwD2BOvcgYg/97wMAP8oly0vL8eiRYuQlJSE&#10;2NhYTJs2DcXFxZAkv2+F3kRCKJ9J+Co+xrkmk9ixY4fH1hry+zlz5vDmzZtW72NW5b/tvs+p1W+S&#10;2Ldvn9cpEYIgcObMmabPXX0UkWQVOwFJ+AuekknU19czISFB8xxBDZz6c2FhYTDAI8l/thssf8ET&#10;SP6FbeH63nvvacB66KGH+OWXX7K8vJw7duxgYmKiAmB0dLRh+PqQ+Iskv6WNmUSg4GkyidzcXCVk&#10;Bw0axKamJo23V69e5T333KOAm5+fr/n+5MmTBAw3RDCSVpIj7AbKX/A8hpvWrFlDQRAoCAJXr15t&#10;6HFZWZmyo07fvn01adenn36qAHvgwIH2wPsvu0EKBDyPxVpq59esWWPq9fLlyxU79QYwdXV1yvG7&#10;7rqLV65cMSoukrzCTkYSvoBnONzU1NTEfv36EQB79+5tOj9OvQlCTk6Ocry4uFhzz1y5cqVheZKP&#10;2Q2Qv+BpSEIv6umwr776qpnzyoYII0eOJEk2NDRwwIABGkY+fPiwvphI8ht2QpKwCl67w0379+8n&#10;AO7Zs8fURs3Mly5d4osvvqjpCz7xxBNGxVrYSUnCCniWn0m0N/6mvr/l5OQwPDxcAS46Opq1tbVG&#10;xV62G5hAwDNd0euPpKamGnagt27dqjeVSaKn3cBYUaODQZ/dJO/8qgbw3nvvNesod2qSUKv+gFeS&#10;8FcOHTrkkfsa7EbRJUhCrfoDmcEASy+NjY2ae11WVpaRWQvJ4aF0Ntiq/hDQg+v2RN4yvFevXmbb&#10;s20IpaOhUPVI8n9A9eC6oqICu3btQmlpKVpaWgAAY8aMwbx58zBjxgw4nU6fxg3nzZuHsrIy5Ofn&#10;4+6771Z/JQH4O4B8nyrsDNKGokISLS0tXLx4seEYncyUcXFxXLdunVk3g6Q7C1m4cCGjoqIYERHB&#10;tLQ07tmzx2yydqbdrcgfBXUkIS9VNwJNr06nk5s2bTJkzSeffNLDPiIigj///LPaTGw7d5chCT14&#10;CklUVVUpQ03p6en86KOP+MYbbzAjI0MZITEaPZ4+fbpHKxw+fLgh4FOnTlW3vha6W73tQPgLnkIS&#10;n332meJkeXm5BoyamhoWFBQoax/UKggCBw4cyPPnzyv2Cxcu1NhMmTJFea/6k6L1dgMQKHiKqMEz&#10;G6i8ffs2N2zY4LFe3+FwcMyYMbx16xZJ9wruBQsWcOjQoVyxYoVm+93i4mKp7UfrEpmEN/CUf9M4&#10;ceKE5v5UWlpqCKBsK+/jpNZVq1aZlpFnsn/88ceke+DBdgACBa8HyTySDS6XS5LXvTocDkZGRhpt&#10;9a1IU1MTn332WQ9yMdvWQ7Y5duzYIXZRktCDJ+sAkh8XFRVpgBAEgWvXrvW6AvHdd9/VhHBeXp6h&#10;3YULF/jhhx+2SpLUZUnCDDyQRGtra1pycnKTvnsyadIknj592hRA9fYeEyZMMLWje/sj2x0PCXgk&#10;ce7cuVGxsbENekLo0aMHn3vuOdOZmxMmTCAADh482Ohrke5/ioq02+mQgkcSx44dm5CQkHDN4XBI&#10;elKIjY3l2rVrPf6pZO7cuQTAiRMnGoJL9wYNtjsdcvBI4uLFi0lTpkw5bNTZlXXo0KHMzMzknDlz&#10;lGNFRUV60ES6p992eZKwDB5JtLa23lFQUJAXExNz0yzDUG9yNWzYMKOtjJrp3mfAdoc7FDxZb926&#10;dWdhYeHqUaNGnTVrhZMnT+aFCxf0wJHkS3Y7Ggr1eWYoSeHEiRNjf/nll/Ta2tqlgiAMjI+P59ix&#10;Y4Xk5GT9nGIJwBUAowA0+nSiLiCBLtxzAHgCQAGAOBObDAD7AjlJZ5VgrXqMh3sVztK2zw64W91f&#10;AMwNxgk6owR7yeh4AG8BuB9AC4DRAH4N5gk6k/wfLsNrmIx4ijAAAAAASUVORK5CYIJQSwMECgAA&#10;AAAAAAAhAJv3bKFvBQAAbwUAABQAAABkcnMvbWVkaWEvaW1hZ2UyLnBuZ4lQTkcNChoKAAAADUlI&#10;RFIAAABYAAAAGQgGAAAAtZHp/QAAAAZiS0dEAP8A/wD/oL2nkwAAAAlwSFlzAAAOxAAADsQBlSsO&#10;GwAABQ9JREFUaIHtWM9LG1sU/mbmtYZoNJViglnooortRlxYsf0HIsVS6KoqBrsINGoRDLhpXYlM&#10;odBGKS0ttKVSqEgkboaC4iqgWSgK9kcU8QcthVKbTDBpAsmcLl5zn2PiNGliIo9+cGHuPfec+e43&#10;Z+6cOxwREf7i2MCnG5RlGcXWnYggyzISiURReeQKlcBerxdWqxVGoxGjo6NFIbSysoLr16/DaDTC&#10;aDRCp9Ph4sWLePbsGRRFKQqnnKAoCs3OztKlS5cIAPE8TwDo1q1bVGhIkkSnT59mHJIt2b9y5QrF&#10;YrGC88oFGBsbUy0GAAmCUHCBd3d3Sa/XEwDiOC5F3GRzOBwF5ZUr+Obm5sK/NmkwPj6OSCQCALh8&#10;+TJEUcS9e/dw7tw5cBzH5j158gSbm5vFopk9kkpvb28XNYOT9+7r6yNFUdi4LMtkNptVWT0xMVFQ&#10;brmAfeRKS0uL84QBlrkAIIqiKmPLy8vhdDpVVc3+/n7GsT9//gy32429vT0AwMbGBiRJwuzsLMLh&#10;cFqfeDyO+fl5eL1e1p+bm8P09DQWFxdVXBRFgc/ng8fjgdfrTa16kkrLslzUDPb5fOT3+9PaXr58&#10;qdqHPR6PZqxYLEZut5va2trYHt7d3U0dHR2qOAaDgSRJYn4fPnygoaEhqqqqYnPGxsbIZDKp/Jqb&#10;mykYDNL8/DzV1NSobA0NDbS+vs5inhiBtTA8PMy46fV6CoVCmvMPLlir8TxPZWVl9PXrV3r48GHG&#10;fhzHkU6nOzJmY2Mj2+bSHjROEogIk5OTrO9wOGAwGDR9TCbTkTar1cquFUXB/v4+Xr9+DYvFcqTP&#10;hQsXcO3aNQiCAI7jQESIRqMAgLKyMrS3t+PMmTPgeR6KomB1dRULCwtsAUR0cjN4ZmaG8aqsrKRg&#10;MJiR387OTkp2LS8vExGR3+9XrdVutzO/zs5OEgSB2UVRpEQiQUREg4ODqnj19fUUDoeJiMjtdqts&#10;jx49IqITnsGRSAS3b99mfZfLhYqKiox8ef6/pQmCALvdjqamJgBAXV0dSkpKmD0UCrHrU6dOqeL0&#10;9PSwWIez/MGDB9Dr9SzmQdCvD+E/GbHNEE+fPkUsFksZP3v2LG7cuJF1vP7+fuzs7AAAnE4nurq6&#10;cuYIABzHobS0lHHN9H/HYfEPVjuHbUnkVeChoSEEg8GU8cbGxqwFdrlceP78OQCgvb0doijmhWOh&#10;kVeBe3t78ePHj5Tx6urqrOK8evUKAwMDAICWlha8efMGgiDkhWOhkVeBR0ZGco4xMTEBm80GAGho&#10;aMDbt2/ZPgcAkiTBbrdjamoKra2tf3yfg6/3cYIJfHgfisfjBSFwEC9evMDNmzdZ/86dO/D5fAD+&#10;LamWlpZw9+5dAMC7d+80Babf/M+mQ6exfIPFTJYnW1tbqtLFarXmocjKHPfv38+40AdA375904y3&#10;tramWk9VVRWzRaNRVayWlhZmq6ioUJVpnz59Yra2trYjT5Qej0d1EBkYGCAiImxsbGguxGaz5UnC&#10;o/H48eOsTl9Xr17VjGez2bJ6WL9rZrP5z/3n5uY0JwiCcOwC9/X1ZUV6enpaM14+xc21cYqi0MeP&#10;H9N+/QGgtrYWlZWVaW35QjQaxfv37zOaq9PpcP78ec2P1Pfv37G9vZ0yzvM8TCYTvnz5kmLjOA4c&#10;x6Xdjy0WCwKBgOqvXxLl5eUQBAGBQCDFZjAYwP164n9xTDjRR+X/A/4KfMz4CZHaMVP1WZcsAAAA&#10;AElFTkSuQmCCUEsDBAoAAAAAAAAAIQB0e8Gpb0cAAG9HAAAVAAAAZHJzL21lZGlhL2ltYWdlMS5q&#10;cGVn/9j/4AAQSkZJRgABAQEAYABgAAD/2wBDAAMCAgMCAgMDAwMEAwMEBQgFBQQEBQoHBwYIDAoM&#10;DAsKCwsNDhIQDQ4RDgsLEBYQERMUFRUVDA8XGBYUGBIUFRT/2wBDAQMEBAUEBQkFBQkUDQsNFBQU&#10;FBQUFBQUFBQUFBQUFBQUFBQUFBQUFBQUFBQUFBQUFBQUFBQUFBQUFBQUFBQUFBT/wAARCAE7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vPPjF8cfB3wK8IXXiLxfrFvptnAvyxM372Vv&#10;4URf7xrB/Zh/aM0v9p/4ct4x0bTbrS7D7bLZpFdsN7bMfN+tAHsNFFfL/wC1x+2hpH7O8Fvo9hEu&#10;q+KLoErbK3+oXb996APorUvE+laTcJBe6hbWs7ruWKWQKxrxb45ftp/Dv4G+HJtS1PUGvJV+SK2t&#10;l3O7V+VfhXxb44/aB+M1x4q1XXL77PBLvZIpdkUSVlfHvXrb4u/FPTPDWn7ZrKzZfNuEX7z0Afoz&#10;8Jf+CiVh8SNLnvr7w5Lo9v8AegmfdsdP71afwZ/4KMeBPiX8Q73whff8Sq9il8q2uP8AllPXxh8R&#10;de0r4Y/B3+zVlimuGg+zxbF2feryr9k7wNba3rlxqFzbfabi3+eJE+R0f/foA/dazv7bUYvMtpVm&#10;T1WrVfiz+0J+0n498B+ILTQ/CHiiSzeL5JYUf50evu39l/8AaJ1CDwPpFv8AEnVYkvbiJWW7m+X7&#10;3+1QB9c0VBbXMV3Ak8DLLFIu5XX+Kp6ACiiigAooooAKKKKACiiigAooooAKKKKACo3UurKrbG/v&#10;VJXk37Tfx00j9nf4Q634v1MiSW3j8uztQ2HuJ2+VEX/vqgD8oP8AgoP8A/HOt/tF6lb6T4ivviTc&#10;vaS6lPZQ/M+kRL/yy2bj/DX6Bf8ABMbwxd+E/wBk7QrO+0+fTbt7qeaSC4j2N8xHzbferP7BPwN1&#10;jwN4J1L4g+N1M/xF8cy/2jqkkv34ost5UX/fG2vqTMOn2zNhYoo13NjtQB4/+1T+0fov7Nnwtv8A&#10;xHfyq9+6+VY2g+9LK33a/FDxt4t8Q+Kpb3xHrV59v8R+KJ/9TK3zwK38CV7L+2f8Y3/aS/aVuo7a&#10;5+2eDPCDeVEi/cdv43rzf4e6V/ws74k/bIrb/iX2vyLs+TZQB634Ghg+EXwW1C51CJoXlg+/t+fd&#10;Xn/7MHw6vPE+t3HiHyLmaJpXdbiKLe+6q37S3jl9e1vT/BlnPI9vZMnm3ELf+h17n4J0q8+HXwqe&#10;8WWS2t1g81nsZ1i3UAeFftY+Kl1LxVp/hqLc8th/rXlXa++vdfg/4btvA3w5S8aLyfPia4l/tH/R&#10;0/4A/wDHXy78PYb74l/FBLm+X+0pbqdn/e/flXf/AH6+ivj94htvCXw7uNIWWe2uJf3S6fqb/aNv&#10;/XJ/4aAPnf8Af/E74xfulaZJbrfv/gVV/wDZa+i/2t9bXQfhfpWh2zMifJ+9T5ET/cevOv2PPCu/&#10;Xr3XJfkiibyopX+dFdv4HSq37UusXPifx9p/h6BmdFlTdFu3p9/+D+7QB+n37A3xG1Lxl8B9Ct9e&#10;nSbU7WLbG+/c0sXrX03X5Q+MPjfqH7Kmh+B59BgV5YFRJ4dv+tT+Ov0y+F3jaL4keAtE8SQx+Smo&#10;2yzGL+43pQB1lFFFABRRRQAUUUUAFFFFABRRRQAUUUUARvIkSM7NtVfvV8AXLy/t3/texRJm6+Ef&#10;wwudzh0/dX+pfddf9rbXqP7fHx51LwP4O0z4c+DG8/4heOZf7NsIovmeCBvlln/4DXq37MPwG039&#10;nP4Q6R4QscTXaL5+oXmfmurpsebIfxoA9XigW3iWONQiKu1VXtXzD/wUE/aIHwG+BuoLp9ysfiXW&#10;Vay09A3zhm/ir6W1HUbfSrGe7u5FhtIEaWWV/uoq1+I/7Svxduf2p/2j9T1vdv8ABvhh/ItU3fIz&#10;L/HQB5JYOvgzwy+kXUsqeINbbzZbhF3/AHv7z17V4M02L4V/Du71W+SxS9SDfFceb96vLfh1pr/E&#10;jx9d6mvz2lu2yKG4+f5a6X9orxI1zBp/hXT57LUrdm/fwwxfPFQByXwi0SXxt46fVZ/sMN7dStK0&#10;V9PsilT/AH69P/ac1WLw94ZtNA/sjTba7v2+W40y+aXZW38DfCUvhvw499bXOharbyrv8m+tf30X&#10;+x81fPvxI8SL4w+I17fS7bO3ib7OqQr8ivv++m2gD139mDwfPeWt7eQaZp/iG3i+SWxu7ryrhf8A&#10;rlt+9WD+054wW51m00PTry+TT7VVeWxvoNj27f7D/wAVe/eFfB7/AA9+E9vc61pX9t6T5XmrrPhu&#10;VbW4i/3/AOKvj93n+IvxBWKC+kuZby82WtxffO+z+49AH1L8BNBn+G/wvTU76dba9v4vNiuE+e3u&#10;k/uSv/C1eNfDewX4hftBRSpF9mit5/NZEffs/wByvdfiFft4P+G13pi7dK1W3iRLzQdT/exS/J/r&#10;bf8AhWvL/wBjnR2/t7WPFE8TfZbdHRbj/nl/v0Aaf7TmpSeLfihpXh+CLzvK27k/gr9BP2CPi7Y+&#10;MPBF74T81f7S0GVkeH+6m6vzYttb/tv4+67fRbvs8EUr/P8AP/3xX2f/AMEqrOxv7fxxrkUGy7lv&#10;GiZv9nfQB+g9FFFABRRRQAUUUUAFFFFABRRRQAVg+NPF+meAfCmq+IdXuVs9M063a4nmf7qKtb1f&#10;BX7X/iPUP2ofjToP7OHhWedNIRl1LxlqFs3yRWvyskW7/eoAn/Yo8Lar+0T8VPEX7SfjC2kgivWe&#10;y8JafKdy2tn86u//AAKvu6sbwr4Y0/wZ4c03Q9Kto7XT7CBLeCGJdqoq0zxh4qsPBfhjUtc1OZIL&#10;GwgeeV3bbwtAHxp/wVH/AGkpfhj8L4vBHh+5UeKPEf7oojfOkH8dfmBeW0XgnwLZeHoJWh1XUv8A&#10;Wun366zxp8SLn9oP48+IviR4gdv7HtZ2W04+RIkqj4M02Xxz43uNa8j+2NKRtkXk/I6rQB6R8OtB&#10;l8B+Epb6VdN823g82K4mn2O3/AK8h+Hulah8S/iHcanEtjYanLP+6+3T7InrsPjx4kg0ewsvBzaH&#10;Nbfb/nW4eVXdVrY+EvgaXQdI/wCJv4C1nxPZOv8Aot9p86I6UAdn8Zpr7w38MruXVfCGgQu6/Z1v&#10;tM1Nnff/ALi15J+yp4MvvGHjW0i0y+03+0LP/SPsOpzoiXX+x81Z/wAddb0rVdetNI0PTNb0eK1X&#10;feWOp3W9N9e7fBDwHZ+HvAtvL4x8E31zb6o3+h+IdGZUltaANX9oTxJpngPwvdrP4e1LwZ4gvG8p&#10;fs6tLaS/8Db5a8M/Zs8N3mseMr2+i0qLxDaWEXm3+mbtszp/fi2/xV0f7WnjOz1XXNM0HQ/Fk/iH&#10;RNNi/fpfM7vE3/Aq639myz/srwe+n6nBc+FdYvZWuNH8ZQ/8e8v/AEyl20AYv7TPi2B/CVlp+mav&#10;/avhxm3xRXfyX2mv/wA8nX73/fddr8IrN/B/wFu7z9wl7dRM6u7fJcL/AHP96vDPjHqWoeNvimln&#10;fWNjbeIPPSKX7CuyK9/269w+MGpQeEvg3b6RBbKm+LypbF/vwS/30oA8S8AXjW3hfxrry7YUXci7&#10;2r9HP+CUvgxdH+A9xrjeYlxql47ujrX5x+JLCDwx+z2lmreTd6pL8yP9+v2R/Y78JN4N/Zy8FWMj&#10;K7tYpK21f71AHtVFFFABRRRQAUUUUAFFRSSLCjMzBUX7zNXzVP8Atx+G9H8X3Vlrmhalo/hWG5ey&#10;XxXKRLZvcL/B8tAH01RWfo+sWXiHS7fUNPuUu7K5TzYpk+6y1amnW3jaSRlSJF3M7UAeQftV/Hyw&#10;/Z0+DuseKJ/n1NlNppVqqbmuLx1PlJ+dedfsD/AC9+GHgC98a+LEaf4heN5P7V1S4l/1sSyYZYP+&#10;A15JoFsf28v2t59cmQXPwj+Gtx5Fov8Ayy1G/wDmZZf9rY1foLQAV+bP/BWj9oafTtO0r4RaLJJD&#10;e6yyzX0qf88v7tffXxO+IelfCnwNq/ijWp1g0/ToGmcu33v9mvwr1z4hah8bPi14l+KPiGTGmyyu&#10;lsky/IkX8FAHOa8jeDPD9l4Z0yxW/wDtq/vd/wDD/fr0vwTYaR4P8Keaur3cMUUX7+0sYPNT/vuu&#10;E8AaNP458V3viDRvPv13fureZtiItdn8ZvFWveD/AA5FBZxaSj3/AO6nsbGL97soA8s0qb/hJPFt&#10;3qs+qyXOlSz7F3/O8S19MeDNe8E/C61uL7T/AIyahMlvF5v9kzWqbN/9yuC/Z78E+M9N/wCJ14O8&#10;Hab4hiRf39jqO1/mb/fq1+0z4q1W20G38Oa98JtC8MaxftvW+tIIt/8A47QB5Pc+IW+MHxBuNant&#10;rm5S9n2SokXz+VX3N4VSLwN4Sin+F/xEihewg33WiazsTZ/ubq+T/wBmzwB421vxbFqHgKfS7/WN&#10;I+dtJuNn71a9g/aT+MFnbaDLY+M/hNc+DPHF6vlLfWiqlu//AHzQB80+KrnU/iX8RtQvv7Pj/tC/&#10;n2Spb/clT+PZX2zptzF8Gfg6lz4Xgj8c+D4oPK1rw9ffJcWEv8bp/FXyZ+zf8N9Q+IvxQ0+x0rWo&#10;tK1vTv8ASrX7X/qrh/v7K9t/ai+IWkalvtovtPgP4m2X7rU9Jt/3VvqkX9+gDwz4b2Ft4w+LsUrW&#10;M9zoXmvKzpud7P5/v/8AAK9L/arvHudR0rSJYGe7+VLXU7f5/tFv/BWV+yXZrNrPiDWtMvP+JrBE&#10;3m6M/wBy6t/+WuyqOpalbeMPjJpsWmX0kOnxS+b9kvvn+z/7FAD/AB/YS634m+HnhCJVuZXuoklR&#10;/k3V+3vgnRv+Ee8J6TpvlrF9ltki2L/DX49fBzRP+E//AG1PDli1s1zFYN5vm2/+zX7R0AFFFFAB&#10;RRRQAUUVFM7RxOyqXZV+7/eoA8G/bL8XeJvCvwaupfDGnXepNPdRW+p/2fEZbi3s2/1roq/xV4j8&#10;AfAN9Z6VYWPw88RWHxN+Fuou7a1oOv7IrvTpW+++3726nfFH4uRa14zv9Y0rxLqHww+I/h5WT/hH&#10;tfdn0/Vov91fl+avb/2W/B8kPh2XxzrHhmx8M+KNeXfdW2mReVFKmdyvs/vNQB7B4S8Mab4N0G10&#10;fSLVbGwtV2RW6Nu2V8v/ALfvxx1fwx4b0f4WeBZC/wAQ/Hk/2Cz8lv3lrFld8v8A3zur6V+IfjrS&#10;fhj4J1rxTrc622l6XbPdTux/hVa+QP2I/AurfGz4ieIv2kfGtvm51lms/DFpcJ/x62Ct8kq/7TLQ&#10;B9Kfs6fBLSP2ffhDoPgvR0ylnFvnlK/NLO3zO7f8Cr1GivNP2gvjFpfwL+Feu+LdVlRUs4G8pCf9&#10;bL/ClAHwD/wVc/aGbxDq+l/BrQpfOid1uNXZG+7tP3K+OvENnfeEvD+maRodnHeW918jPL8rotN8&#10;M6xfeLfFHiD4keI5N76tO9w80v8AyyXfUXgrTf7b8S3XiC2u7vxDEj7ILKJ/loA7fR08HaJpdvLf&#10;ahevLEu+ex0yDen/AAN1ryi/TTPEPjS41nQ7lrDR02olu8u993+41em/E3xn4q8A+GnuW8NaX4es&#10;r/8A0fyvKRrhlb/drB+D+g6hYS2/iHw94Mn8TxW7+bdWky791AHpeg+Cfg7bWdk198YNZ8GeIJV3&#10;z2kMWxN1eGePNSsde+IN20Wuah4ntLBfKtbib/lqi19AfEL4naZ4z8L6wviX4KWmg6w0H+i6hdwL&#10;9+vB/hd4D8X+PLq00zwvplt/bSN5q2/ypvoA9m/Z88MfBDx41o0fi/V/h18TYm2t5v7qGV6x/wBq&#10;XxP46Txhb+EfFHiq08YaFZJvgvotj7f+B167rHjDwr/YL6V8Yvg//Y/iCwtXRdZ0yDyn3r/G718Z&#10;bNITUrqWLUJ5tH1G58qJ5W3vF89AH0V8B9K8Gf2W/hrx/Pc+FbvV5Ufw34vRNieb/Am//frnf2md&#10;S8dW2vWnh74kR6fqWraWif2d4hsWVvtkX3E3PXq2oiD4I+CtI+HXx20NfE/wq1uBZdF8U6Yu+bTm&#10;/h+avmHxn9m03XP7Kg1y78VeHIp/9BvpW81/s++gD6K+DmiXPhvwDaWeofZtE1uWJr3R9bRvklVf&#10;vxO/+3XnvgOwvvEPjzxB4l1O2gmeLd88Lf8ALX+OvRfG01n4D+E9lpUqyeJPBmqQJcaPqCN89hKq&#10;fcf/AIHXlnw6SDR/h9ruptqEiJcb02O33HoA+jf+CX+jweJP2i/F3iF5W82yieJYnX+9X6w1+eH/&#10;AASF8JSJ4E8UeJbhYJmvbrZFcKvzV+h9ABRRRQAUUUx3WNSzHao6mgDm/iL4pm8F+BNd162spNSu&#10;NOs5bmO0hG55WVfu18dfDn9sLxVJ4UWLRbJ/iP4zup21LUdPDbP7GtW+7E+3+Jf7tfTGiftLfDjx&#10;J8Q5vBFj4ntpvEcX/LmFb5/918bWrxTwnobeMfFHxK/4U94cg+HWpvL9ivvEN9a7re8nV/n2ov8A&#10;FQB3Njpnw4/bZ+Fdve6nov7xX+dZovKu7Odf/Hq9S+Ffg3UfAHhC20XUtck117VtkN1NHsfyv4VN&#10;ZfwK+Dtr8GfBi6Uty2oajcN599fP1nl/vVyv7XH7QNl+zp8HtV19ys+uXK/ZNK09eXurh/lVVX23&#10;bvwoA+e/2rtbvf2rvj7oH7Pfhm6/4p3S5k1Lxhcr/D5fzrat/vLX3D4e8O6d4S0Kw0bSrVLPTbCB&#10;YLe3iHyoi8Kor55/YY/Z7vPg38MJdc8Ts958QvFko1PXL2U7n3sW2J/wFWr6boAK/IT/AIKc/Hxv&#10;jD8W9M+EWhSyPo+kSrLqLo21Xl/u/wDAK/Rj9qn422XwF+C2v+JribZdpA0Vmgb5mlb7tfiL4LTU&#10;NVm1bxfrbtda7qkr3S/3/m/vUAS+LNXsdCt7Lwn9hm1J50RW2L8kS16FoPgzU/D2kRQafr2n+EtK&#10;Zf3r+annP/wBq4XwfquuarcXGp+JVtNB0xW2LcPF86f7lHifWPhpZ2d7BZ32peJ9dul2QPLL+6R/&#10;+BUAcveJqt58Q7qCK6n8SafA37q9u/u19L/DT4OfHDR7V9V8GeL9Es7S/Xetu86V4L8NPB9j5tlp&#10;njPxZH4bsrht7Ojfcr1vXvgJ4AsLK+1Xwv8AHeeZ4It66Zbzvvl/3KAOP/aK8Q+OPEj6f4c8Z+Jb&#10;a58QaXL/AKUlps8r/vta0P2afghefFfxRLqHhX4g2nh7XdNf5Umuli3f7leFWc2lWf23Wr65u9Su&#10;Gl2M8rbnevq34HfBX4EfFnw5b3PhrxxP4X8fS/et7mfZsb/YoA9F/al+KPxI+Dnw5fRfFmn23imy&#10;v0W3XU5olR0/3P71fGnw6h8Lp410ez8VWcsPgy6ZPtl8i/6jd/HXp37SGieNvAfiCy8J6942/wCE&#10;w0+1+7vl83yk/wB+tX4D6l4V8DJe6h420OXXvh/qn+i3U2zf9lf++j0AeifEG+8S/sveEbnw1Pps&#10;XxW+BXiKD/iV6hN+9ezZvu/P/BXzh8MbDU7Dx5b3nh7Sl1uy0j/SpbF/n/0dvkr1f44eGfE/wFsY&#10;LXwz4wg8WfBjxK32ixt/N837N/s7P4K5j9nvRNas4tY8ceF9Tjm1Xw82+60P+O6tfufcoA6j43zN&#10;YeHIl8IanBN4P8Q/6RBpzt89lcL/AAf7PzVyXj/7T4Y+CcVs1osNxKuyVE/vf36qfFF/Cfi3xlZN&#10;4VvJ9N0/WZVl+zv/AMutwv30T/gVW/i66alLonhz7S1zcebFbzp/f+dPnoA/Tz/gml4MTwn+y14d&#10;f7N9muL799Ln+Kvq+uB+B3hO38DfCXwto1vv8mCxiC7/AL3K7q76gAooooAKyfEelya5oGoWEU7W&#10;0t1A8Kyr1TcuKl1i/fStJvLxYHungiaRYk+83+zXxR4R8cfHP4v2utfEDwX4q0TzdPvri0/4RG5t&#10;33bYv4Nv9/n71AFj4pfBIfCH9mXw1f6uiza14O1eHUrnV7RP9Ia1SV3fey/e6ivYP2XPi/r/AMd7&#10;TUPGZ0yLSvA94mzSYiuyadt/zzOv+1WV4J+MOsftF+DZdIttDs9G8QabeLYeLfDevReZsib76f8A&#10;Aq+g9C0HT/DOkWulaXaRWGn2qeVBbwLtSJf7q0AW554rWB5JHWKKNdzM33VWvgbwSs37cX7Xdz4r&#10;ufNl+Ffw2na30qGRd0V7qK4WV/8AbWu9/b8+NWr2OlaR8GvAu+48feO2+yful3/ZLB9ySzN/dr3j&#10;9n74L6R+z/8ACnQfBWjqvlWESie4RcG4n/jlb3agD0lFCKFXgCkd1RGZuFWn180/t4/tH237PHwP&#10;1O7jnVNe1ONrXTk3fNv/AL1AH57/APBRH473Hx6+PUfgnTb1v+ET8Otsn8l/9fL/ALteF+ONN1m/&#10;s7TSPDUkdhC7fMjPsfbUXw5sl0bSLzVbxvtOq3zefPqFx9xKreG/C0Wm6tdeLtc12S8st7+VBbv8&#10;8tAHQJrfhDQbC00/xHBd+J9TgX/j3t13pv8A+A1x/jC/074qa9a/YbG28JaZYfeiT77V1WvfGy88&#10;N6bLLofgeDTbGdfKXUdRi+d643wrpGjaO39vajO2sXE8vmz28P3F+egD1D4dTfs8Pp0sHxBl1CbU&#10;IvkW4hV3SoviND8HvAejW/ir4StqWpXEsrW8r3kT+VFXf23xj/Z8v7rTNG1D4b6lNeyqnyW+1N71&#10;4h4w8f6ZqXjfU9K8L+GpNB0KBtqaTL/e/vvQBR0HxnpnhLxDp+tan4a/tLQmlR9Rt9vyPX0tf/D3&#10;9mX436DceI/AusXfw31uKJn+w/cTdXGfsweNvEfhLxNqGma18NIPE+j6kvzWl3a/w/7DvWh+0h4S&#10;+CM2gvc+H7HVPBni2dtn9h30vyf8AoA+dbSxk0jWbqDV9UbUdPnn8mKa4l3u619e+EfH1l+zb4X0&#10;/wAC/FPw35/w18VRb7a78re9ru/jr5f+Gngi08beMdC8Dyz+deyyp5SvX1N4u+MWk+AdR1H4GftF&#10;eGpdS8LrBnStZRf9Jsm/g2N/coA+bPif4Q0r4a+JdS0rwl4pk8U+DblPN06Zm+SPd9yvQvg/pS6J&#10;4AtPiN8PmkufFehysmv6M/8Ay8Qfd+5XiWraXBod7caX4f8AM1KwiuvtenI/zPLFX0f/AGl53hfS&#10;vit8MIF027gg/s3xToj/AOz993SgDzW21jTPFXxV+bSFtorr/SIIk/5YS/8A7dbvhWGLx/8AtR+D&#10;9BVWtr1LlNz7Pv1j/Dd7z/hLddnubNUt5/3trfbfk3f3Er1r9gbw9qfjD9sVL65tI5bXS4vNaZ0o&#10;A/Y7TYRb6faQD/lnGqfktW6KKACiiigAr5p+JH7I3m+N7jx18NPEl14A8W3Cf6U9mm+3vP8AfRvl&#10;WvpaigDxb4AfAq9+F9zr3iDxFrTeIfGXiCVJdRvvKWJTtXavyrXoHxL+IGkfCvwNrPinXLhbTTNM&#10;gaeWV+1dTXwR+0tq91+2L+0TovwE0CeR/Beguuq+Mr6zl+V0+XZb/wDfVAGr+wt8PNV+K3i3xF+0&#10;l45tGj1vxMzRaBZTHd9gsPnXav8Ad3V9xVnaLo1p4f0m002xhW2tLWJYool6Kq1o0AV7u6isrWWe&#10;dwkUa7mb+6tfh1+198b2/ao/aQvokaS58KeGm+z21pF92Vlfa71+hH/BTL9oqT4IfAybT9Ivo7fx&#10;FrrfZIU/iETffavyv8CRQ+B/CEskq/2bLeJ5tzqd399v9ygCXx5psHjb7Pov9r22myuybbRG+SJP&#10;9urenazpvw+ktfDXh/w5N4q1BV+e7ZGZEesLwn4K8OWMl14y1XUBfxSPvtbJPvvW7c/F3xcmjXV9&#10;ovhyDwxp8H3buWLY7UAcv4z8Ya18QtUTw/4xvI9HsrN9/wBhhVN6V2/w3+KnhD4ORS3N54QXxJ4f&#10;l/0dnuPv76840o+H5hceJ9fvJdY126ff5KfPuevfdJ/a28FeFvD2m+H/ABB8IhfsyI6osaJ5tAD7&#10;r9ob4feOPCusT+E/hDBZ6xaxfutQ3s/kNXz5Zar4p1uBJ9L0uW+1q4l/e7IvnZq9Y+NnxFbW4NK1&#10;LwT4Qk8H+Gp/+Py0i2o7t/t1yvgbW/if4V8d6R4h8IeH2vDFLugl8jfE7f3WoA+p/g5+0D4zm+Hm&#10;n2fjj4aweIdKstkXnW/7q9g/4AvzV45+1d8UfCHxa1e00rwutzDFZfvbqG+tfKuIn/uV7zpP7etj&#10;pb3SfFT4c33hXW4F+bUNGi8qKV/9qvi/x7rdl428c6n4w0i2nuZb+X91DF99loA9V/Zj+Fcvxdi8&#10;Ry+Hmtv+Et0uLfYw3E/lXG/Z99P79XPFv7SsfxB8D6h8Kvjl4Q+3ePdOfydO1912XFu/+3W5ofwe&#10;1zwz8ELT4t/Dw3OqeL7N0lng09v3tkn+2n8VcB8X/wBpDT/2ptJ0uXVfCdrovj3R0/0vVLZdr3VA&#10;Hn3gm58Q+G/Etrq+g6e2sS+F2828Tbv/AHH3q9i+J2laY9vF8SPAurrbeGvFcWzVtGib/VXH8fyV&#10;598G/H2vfC/WY/H8GlteeCr9v7N1p9u9NrfJurZ+KPgDw94S1S9s/DniFZvCniX/AE2z2N8kDN/B&#10;QA/wZbahongW9sdauV2bvNs5kb+GvrT/AIJFeEmvNW8a+KLqPzmf91BcH/fr5A8VQweD/hj/AGZe&#10;XP2m4soti3H99Wr9H/8AglL4LXw5+zw9+vmj7feO6rL/AHaAPteiiigAooooAKKKqX19Fp1nNdTu&#10;sVvAjSSO3RVXk0AeIfti/tBx/s7fB2+1S0/feJtUf+zdCsl+/LeSBtlY37Dn7P0/wQ+E632vf6R4&#10;68Sytq+t3cq/P5svzeVu/urXiPwnsZP25P2qL34o6kiT/DDwJM1h4dt3U7b6fnM//AWr9AaACqGr&#10;6tb6Hpl1qF3IsNpbRtLK7fwqtX6+Bv8Agqj+07/wrb4dxfD7RLtY9d8Q/u7hkb54oKAPhb49fF1f&#10;2nf2j9d8RXMk+qeH9GlaLTLL+DZvrjvHGkN8U9QttNl1CC3vd/ywq3yQLV3wq+n+CfAf9n6ZF5L3&#10;Xz3mpzL87f7CVlfD34PppV5P4v8AEt7Na6UzO0EW7ZNcUAbC+JPDXwyW38P+HNKbxJqcH+tuPvJu&#10;rnfGXjPxR8RHh8P69dpo9kz72tlRF2rXTv8AF220S1efQfDVtptvu2LfX0X+trhtD+HHjz43+KdQ&#10;8S2Wnfb1smV7lU+T90v92gD0H4e+IfCfwl1e0/4plfFVpFFvlSX+L/br1nRf2lfhF8VNYbTdP+E6&#10;TeJXR/sG7+B9v8NV0+MfwE02wt9O1zw5ruj6npypb3iI33Xqx4P8Qfs2apr0ur+DLHxJbeKoIne3&#10;+yS7HdttAHzM/jDWtS1bXd1nPbXqzsn9nuvyJ/sbK95/Y8/aH+JvgCLXdGbSLS80RU+0S2OoRLF9&#10;7+67V4j4n8eX154j1Cezs/Jvkn82V7tf3vy/36+wPhj+2N4F8W+DbLT/AIkfDeWwt1VLVvEOkxeV&#10;93+NqALvxm/ac+H154Bdf+EF/s3xLqy+U0NxBvt3/vv5rV8a+DrjStC8fabpEFz/AGPLqM+3ztu9&#10;LfdXpH7VD+DPFviW0s/AXiy51vw1b/vd8su/7P8A7FV/2bPg5Y/tIeNJdB0q7tvtthFvb7Qnzun+&#10;xQB6d8TLT4ifsC+JNK8U+HFbV9Hv2V77UV3y2l6rfwN/CteGfGT4naD8TfEz/EbSNDi8NrdfJPaW&#10;6/Jvr3HXf2oD+zVe6z8HPEFtN488HzxtC0Os/O9m/wB35N30r5rv9Eg1LXP+EV0qBUTW2/0G0/uf&#10;xJQB6n8H9au/hHqEvgL4i2v/ABb/AMc2++0mdfkidvuPXHa98OtMsNefwP8A2uz28F072dxu3bov&#10;4K7zwhfwfFP4dan8IPiVL/Zni3wx+90e7m+R9i/wVwOj6DZ+J9et52vtmq6MqJs3fedaAHfGO8g/&#10;4RfT9Mud29mW331+2P7KnhMeDfgD4P07er4sUfcE2/er8abmGLx58YvB/hxoFeW6vIn2OvyfK9fu&#10;74Y0oaD4d07T1VVFtAsW1egoA1qKKKACiiigAr40/b2+K2r6x/wj3wI8B3ax+N/HM32eeVG+exs8&#10;qzyt/dD/ADLX0z8VfiZovwf8Aa14t12cQ6bpds9w43cttU/Kv+0a+XP2FfhrrHj7xD4i/aF8dQu/&#10;iHxY3l6LBcLxaaXw0W360AfTXwW+FOi/BX4baJ4P0O3SCz06BUO053v1d/xYtXd0UUAc38QfG2n/&#10;AA58Har4i1SVYbKwgaZyzYr8J/EPxGtf2gPjnrvxJ8XSNeWEVxt0/TN27ei/cr64/wCCuP7Sc4t7&#10;T4S6DMC10v2jU2Rvu7f4K/NPwf45n8MaXdafa2Mb38rfLcP/AAUAe+23jDTNH+IKeJ/EOmLqVpb/&#10;ADweHofuKn+3XH+J/idr3xO8X3HiNNP+x+GvN2W1tF9yL/YrmvEfhTU9Ll0D7PqDya1rv7p3Zv73&#10;8NdhoOq3ngyW78IXkEVnDB8880q/8tf43oAh8eahaeLPCsuh2u17u3ZHit/uutfR2ieBvFHhv9m6&#10;0n8M30dn4rsoFuL63h+/cWv8CV8/6D4TvLP4vaZ4zurNf+Eat2+0TzJ9ydV++lesftH+IdS8E+Id&#10;J8f/AA1upb/wvrMWyJd29IpdnzxN/uUAeL618X7Hxd8RtCXxP4eieylZLe+bbs+0fPt319VeMP2Y&#10;2+Cel2/xE+EWqwalo8W27nt0iWW7sv8AgH8S1wP7EGmaP8WfFPiXRfHnh2JdMlt5ZmuWTZLav/z1&#10;iZ66H4tfDHx7+y6ieL/B3iX/AISTwfdM9r/aEMu+38rZ9y4oA+e/jp4xufjv47tfF2g6A0WtqFS7&#10;isY/9ft/jZE+7X0/onxa+FvjbwVZeHPGfhxfAEtra7JdTt1819/+2leD/s6+Hvib4V+IFx8RvDXh&#10;99S8Oo7NPLs32/zf7Ne2/tD/ALSHwW8b+HJYvEvhCW21a4g2ebo0XlI8uz+OgD5B1uy8L6J8c7jS&#10;PDniNtV8KX9wsQ1R02ZRv4ttfZfxd/Z+tv2dfhZpniHwTbNDrsS/bYPGWmS70l/2H2/LXz/+xPba&#10;CniTWG8TeEW1bQJ4mSO7uIN/lbv/AGavoSX4uX37IkyW9zu8f/BvXpfKudLvk3/YVb+5uoA818cf&#10;tQ+BP2tfhJFpnjnwxDa/FWxRUg12zXZ9oRf4nrwTTo9ZuoxqWhQvqGs+GNkvnJ9+LbXsX7TPwm+E&#10;fh4aR8UPhL4thfR9TfzZdDdt0tq7ffSuA+GHxeb4O/EeDxCunJL4Y1j/AEXUBs+R0oA9J+IeteHv&#10;j14O0D4p2MsVh4r03bb6xbw/K8v+3XGeD/D1imt3HijT7z7S07Oktv8A3K2fiF8LNI+F/jTULvSN&#10;ViufCXiWD7Ra7G+SLd/B/wCP1meCfDC+CbO4itrr7Zb3UW/f/degD0D9kjSoPHn7Yej2P2P7S+l7&#10;pWf+5/HX7cV+T3/BKfSLXxr8ZvE3i3yJI5dPR4FdfuNur9YaACiiigAoor5+/bP/AGg/+GfvhHcX&#10;Wmx/bfF+st/Z+h6cv37i4b5cqv8Asbt34UAeB/tA6rfftl/tN6T8FdDnb/hX/hKdNS8V3KD5Jp1+&#10;ZLfdX3bpWlWmiaZa6fYQJa2VtGsUMMa7VRV6LXhP7FX7Pf8AwoP4SW8eqSfbPGeut/aeu6g/37id&#10;8sP++Vfb+FfQ1ABXDfGL4iW/ws+HWteI7hk3WkDGJGb77/w13NfCH7XfxDl+JnjibwpZzonhrwpH&#10;/aGsOzf635fuUAfl5+1VceKJ/H7654ovPtOsa3vu3/6ZJv8AlSuJ+GXgabxnqd+0zbIreDzXerXx&#10;j+I8/wATvFmoXZgIRZtsDf3UX5a3LK41f4RxWtpaWiX114gtVWLf/n/boAPD9x4j12w/4Sq4ijvN&#10;H0ST7LA+754pf4K7dPFX/C+otSsbHT1/tv7H5TQ/xysv8dZnw6ns/Aepaxofih5dHtLqJmnt3b5P&#10;P/grJ8TaB4g8I+KdG8XeFrd7Syg2bNRt/wDVB0/vUAe2/smz28nhrxL8F/HMX9mXuuN5ulXtw3zW&#10;twvypE393c1eK+KtZ8Y+DPEOofDGW1mvEsLrY1tbq0u6X/nqtfS3x9tbH4sfCjTP2h/CtslrrGlv&#10;Fb+JNJX+Cf8AglWvMvgJ478R+OPjd4f8bf2V9mtIp/Kn1O7Xfb/7j0AfZXwr+HXhz4wfs8eF/wC3&#10;pV8H+KIl+zwazY/f3f3LhP4f+B18Z/Hfw58VPh5ruofCXU9eih0rUZfOiRZ/Nhut38e7+HfX3J8d&#10;fgLd/EXRNY8S+B9a/wCEV15bP7ReeHnl22l58n34lr87PhX8Ifib8ePiTb28Op/2p4h02RUaDUJt&#10;21V/hWgD7X/ZQfxr+yZ4HXSvH2jzvpmpfPa6hpkX22JE/wBuvn/9uP8AaU+H3xGtn8L+HvAcCeIk&#10;l+fXtuwv/wAA/vV9np8ZtQ+FGgvpHjrQdU0e302D979r/e2lxtT+BFr86/F/jfUf2uP2l9OvPBng&#10;yxsJI2VLaz06LYsiJ/G9AH1v+xp/wl3h74NWGmTeEbmJJ9rJN9h376+cv+CgPxQ8Xf8ACYx+CtQ8&#10;+w0BIkuPsktt5Ts1feWlax8dYfBsWhr4T1TTbi3tfKgminVER6/K74o6p4n8UfHhLD4vaveX9zb3&#10;K29zK8m9ki/upQB7V8KPhN8Itb+HVxe2cdzrGp3VqySebK3+jv8A7lZnwLbw58X/AAB4i+DGprFb&#10;atBPLNo+ouvzsyv9yvZfGHjDwv4G+DOq6b4F8OW1s6WeyK+eD53+T+/X58eFNZvNH8R22s215JbX&#10;tvOkqSp97duoA9pufB+tJ4UfwdfXLJqdhdeUvmt9xN/8FdLbXkvgzwRdxXn757Bfnd/46yPiFba9&#10;4z8R6frVpP8AvXg826f+9tra8Z6xY23g23XUF+S/Vbf/AIHQB+gn/BJrwxBYfCfXNcgVUi1K6VlT&#10;b92vvKvnr9hTwYng39nHwzB5EcLzxea2xfvV9C0AFFFFAHMal8Q/DOja02kXuuWNpqa273TWk06q&#10;/lL959tfGnwX0DUP2vP2p9W+Lmv2k8HgLwZO2n+F7SY/JLcr8stxs/2q+M/+Cp/iS71f9rdrHQZL&#10;g6lb6clm62TN5rlnb5Pl/lX6Cf8ABOay+Lmj/Bq30j4l6Fb6DZWESQ6VF5HlXUsX96Yf3qAPrqii&#10;igDO1rVotC0e91CfiK1iaVv91a/Bf4r/ABI1X4hfFDxrq6309taX91Lb+TC3+ti/gr9sf2hbTVtQ&#10;+C/i6DQ0MupPYSrEi/xfLX4Bad4yXSvECaVLas975nlT71+7L/HQBw+i6DfTajeTraSfZ7WTdP8A&#10;L9xa9L+IV1ceK00PxXpkUsehWPlW0N19z96n367/AMK6JLqWjeM7ax8r+07qL/Uv9912VifBmGK/&#10;+EXj3wdqs6p9nT7VZo/8E/3HoAtfEzw1bfHbWrS80i58/Wriz3Swov35VXald1+xj8RdM8MP4j+D&#10;fxa05k8OeIN1lFcXC/Pp1x/f/wB3dsr588H23jL4ZeMNJ1VIJLVZ50lW72/Idv8AtV99fF3QfBnx&#10;F8J+H/2gPC9nHqtvoyJa+LtHT533r/y12f79AHzr8TbvV/2cp/Efwd1OSV7ieXfHcQrviv7dvuf+&#10;O17/AP8ABOawtJPAPjPw54o0tZvC90u2fSZV23cXz/61V+9Xyh8cfGV18YvibpGsxNN5MckSWN2/&#10;z+Um/wC5LX6WXng/QfiDo/hqxtNWtvBXxdXTF+wXcLbLfVPk+439+gD5I/by8DeNvhj4R0S68JeL&#10;bnWPhpPJstZYZ2W4szu4ifb81WP2OfgD8SPDken/ABNs4rbxVp/3Z9OivNtx/v8Ay/NXz98RU+K/&#10;/C8tQ+G/iGVrS8uL7y20xv8Aj03fwSqlfefwW8IeN/2S/Cq2fiXRNUmiupfl1bQ32oi/7dAEH7QX&#10;7ZFz8JPhreBdIuZdQuH+z/2VrOnfIm7/AKatXyf+yH4K8ZeMPE1x8Q/Ceg2k2Lx2ubZZ/K2f7ldh&#10;+2/+2jP421Ob4dDTdJ17SAyebqdxB/pat/d312/wK/Zj+Kng/wCEOoXmi2WqWdlfwebZ/wBnzokz&#10;f7dAHR/tT2Hxv1vwRd694fSXw2lrFvvvJv2+Zf4ttfEv7Jl34a1H4q3Gr+N7M+I5YV+0RwXchxI/&#10;95mrsv2ktN+PXgPw3FP4rvvEum6BdN5Tpe3n+tP/AAGus/Y1v/AvgXwPc69daPbax4juX8n/AE6L&#10;zUT/AHaANH9sX42eIvEXw+tNO8N6d/YnhR2/0lEgVef9mWvlv4SeH472w1fUH2P9ni/5a/cWvSf2&#10;z/ib4n8XeLrexvLSLR/DsS/6HY2i+VE/+2y1gaPo994V+Bup3jW6wJdf8tZf+Wv+5QB6a7+HIfh3&#10;4P1XRb5rzULjfb3ifwJ89ZHjXS7TxZq/h/w+I913FfKyxf303Vw3wFv4tS0S70iX78E63CV7X8K/&#10;BMXjn9q/wUyzs8StFvSH/ZoA/Zv4VeHIvCXw68O6VBF5MVvZxJs/u/LXW1Xtk8i2ij/uqq1YoAKK&#10;KKAPJrD9mT4dWXxa1L4mHw/Dd+ML/iW9uf3u35dvyK3C16x0FLRQAUUUUAUNc/5A95/1yavwG1bw&#10;5p8nxk1xlhjN1Jrlxuf/AIHX75+JLmOz0C/mnfy4kgZmf+7xX4OfHeOz8M2uta5pTtNqF7rsvkTR&#10;UAa3w3mmT9q3+1ZdsOkadKtvPb7/APWp/FXG/tYW8Hww+Neu2einfpWqOmpIF+Xar/Nsr2nUvD2m&#10;WHwT8CeP1VrPXdy2WsQv992Z/kevJJvGcWm/FeJtctoNYSWVYokmXfsi30AfQf7EulaH8ffBXiPw&#10;j4xaC2h1SLbotxcMqvFPs2ps/wCBVznh65X9k7SfiH4M1NrmbxXdRPZXWnzL/o9xb/wSpVv9qj9n&#10;/U/g54j8JeNfAl9LD4C1lorizuLf7mm3X8Cf99157+2L8cZ/GfiHwvr0sEE3iLTrWK01G5RfkulX&#10;+P8A4HQA/wDYV8dweC/F+u6Z4g8PReLPh9qiNDqJRN8tmzfxrXt37XvwU8Q+APA1l46+F+ry+JvA&#10;th+/tXgn3T6S/wBV+avRvhN8OPAXx3+C9lrnwZ1Sy8MfEV7H/TtJ3bUnf+NJU/ir498VfFD4j/s1&#10;eJdb+Hmqpd6Vb62m3UdPuP8Aj3bd/HEtAFn4H6H8Uv2vPFi+J7WKDXta0GVHvLiaXypZUr7f179r&#10;2f4aeD9Q82x1DStb0uDY2mata/6PLt/6avXzf+x7pep/Aia91/WtN1vwlousp/oerW7/AOj/ADfx&#10;P/sV6X8X/wBv7RPC9tdeHvHXhrS/iXp88DJa6hbwff8A9/fQB8m/Ef4jWn7cXxVtJNP8ERaJ4jlT&#10;Yttpjf8AHz/tV9D698Ov2nPhF4Z0q10/+1JtMiVUit7ffK8VfJHw18P+OLH4ip46+G+mXYVpXlg/&#10;s5f9Qrfw19g+D/2kPj9pVhrE+rweILyVYHe1T+63/fFAHx9+0B45+KPjz4iWHhP4n6pfWxt5URLW&#10;4XZ5St/Hsr6/8MeKvA/wH8A29t8PvDVpqviOCDf9ueXzXll/3a+TPhu17+0j+0Jda58TNQvLny28&#10;6+KtslO1/lir6c+NX7QfhX4C+G57X4b+AbZr24XZ/amswea8X+38tAHw78V/H3jD4tfESa/8XNKm&#10;sSybPs/keV5X+yqV2nxx1i6Tw14f03UomSLyvk2ttdP+AVx3gvxDqvjL4r2mt37R3l55/nP5y/If&#10;9mp/j/NPf+N7i7u2kSd15t5m+5/u0Ac14N8T33gLUk1CCAStPEyLE7V9yf8ABLHw1qnif9oS71nV&#10;CYWs4vPWJ/mr4L01J38Qad53zytKnyV+vH/BKjwlKkni3xDc2mzf/o8Urr8/36AP0UooooAKKKKA&#10;CiiigAooooA4X44XEVr8IvFsk+7yhp0u7Z/u1+Wfhj9niL4l+EntrbU4Lm4tYv7QtU3b3+5X656/&#10;olv4j0S90q8Xfa3kTQyD/ZavyM8B3Mv7N/7Q/iDSp5We0066uH+f+KBvkSgDh0+J0Ft8KNT0y+gW&#10;5S9n/wC/Uq/LXcfDf4F6L8TfhBD8UfCKrqvjXwhLvvNOf/l6irzDVPADfGzxXrvhrwjPFafb7zfY&#10;j+Dc38FfQX7G9+3wC/tDSPKkh8W6NcNB4h0ib/l6g+75qJQB3E3xr8Ha9+zjrtlrjb/C+qQP9li2&#10;73sLpU27Nn8Pz18ufsi/CP4ffHHxpd+GPHnn7Wt9mnXG7Ztb+Bmet79tLw3pngz4wv8A8I/dRQ+C&#10;vFUX2pbRP9TFL/f/AO+69F+FH7OGufsseHLT4kbP+FleEtYgT7fFYpuuLCL++lAHnPxV+Bnjr9in&#10;xTb+IobmeHSbWX/iXeIdPG5fK/uSovy157+018Zrn9ru58OXdzpLPqllF5P23S4vNaf/AHq+9fHn&#10;7RngfR/gpcWWq3kfjzwVrMDxRQv893as38Eu7+5X5v8A7Nfxnu/2cfjzHNpulQeIdGnkYLaXC73M&#10;Tf3P9rpQB9S/Br9rPxx8EPB+keF/EVjp/jjw1bW/kra3qJFc26f3Nled/tlfGD9n74t/D5E8IeGZ&#10;9L+IjShvKiiZUi/vV9Yn4l/s1/tAJt8S6fF4B8R3XztK/wC6m3f761+a37QHh7wb8If2jgngzxPF&#10;4v8ADqTxTS3TNv8A4vnR6APWP2Jv2vfE/wAC9KuPC1zYtHo80u9Lh7HzXR/+BV71+1J+3x4o8GeA&#10;4YvDGowXlxqyPE0z6cieQjJXteg/FfwlN4Z0f7D4C8M3iS2q7Xe1+98lfFX7cH7Vui/EDS/+Fc+H&#10;vAWk6JdJOv2q7trfa+7+4tAHO/sffDnwdrmn698Q/iRr17Z2hmcJaWMG97hs/O//AH1XQfHr9qn4&#10;T6R4UuPCfw78C77ifck+ragz79v+41d/8Iv2b9H8K/C/Srr4o/EvSfBlpdQK8WnROy3Hzf36+ff2&#10;sNR+Btpp1v4e+Glze61qVq/mz65cvuSf/ZWgDkP2frm28PQa14iW0in1MIyWqP8A8sv9pU/irybx&#10;Hf3uoeJbi+1Fmu7qeTezy/Lvr33wx4q8PfBf4MLeW1j/AG94r1eP91Ncrvt7VP8Adr54/tRrq9ur&#10;28bzbp/mU/7VAHdfATR28Q/FnTxcqr+VuuH3/wCzX7nfsU+HYtL+HF7erZ/Zmur2X/gS1+L/AOyh&#10;rukeHfFd/favZz31xeQtZWaRf89Xr95P2ffDN34T+E+hWV83+kNH5rJ/c3fw0AekUUUUAFFFFABR&#10;RRQAUUUUAFfnt+3r+zD408RfEix8beBdIi1VbqD7Pf22/b91fv1+hNFAH4P/AAE8HfEHwB+0NaQ6&#10;rpcnhvU7B/tsFtdtsW62fwLv+/X29+014YsfF/hSL9oHwZKdL8VaCnlaxZKv/Hwi/Jsda+gf2uv2&#10;eG+NvgqK+0V/sfjXQ2+1aXeJ95mX5vJ/3Wr8+PFv7UV5pvgDXdFtrNYfEFwv9n+JNMuF+Tev35US&#10;gDxLXfDHxA+PeqXeteGNDn163i+ee3Rm/dL/ABba/SH9lv4gx2nw8sNO0W/Ou29jbrDqvhq6i23d&#10;o/8AHsT7zrXyX/wTa8V+I7T4gaxe+GJPt+nWaP8Ab9Gb5HdPvb03V9f/ABU+A+h/FG41D4lfCLVW&#10;8MfE2ygZpYrRvKS4f+5cJQB8hf8ABQ3wT4H0rxbp/irwBfLDd6irJqejI+xIm3/f8r+CvWP2Y/gn&#10;8C/HPwc09/FGgyW2uzyvF/a3z/f/ANh6+Svhp4Mb49/Gl9B8baq3h7Xb2d4tRfds3Pv2fJX3rZ/s&#10;yfFb9nvTYtN8By6T448HxN5v9navE0twjf7FAHjn7Tn/AATz1rSvh3quq+APFVtq+j20T3EtjNsR&#10;1i/2Hr52/YW+DHw4+IXjeePx/pF7d2lsnywx7m3y12n7WPx+8X2Hiq38Of2Lrfw9d1/0qxl+SK6/&#10;3P8AZr2b9l39kiLXtGtPFn/CyI9H1W/X5bGxl27P9+gD2+58E/s5eGLK4ll8P6pZ2Vunzvsl2Ktf&#10;lf8AFFfBPxT/AGlBb/DDRL7+wZZ1SK2QtLLdMv8AHX6UftCfsq+KLP4Yau0HxTtrOyMD+f8A2hI3&#10;73/YWvzh+Dvh3xJ8Hdel8R6NeRQ+KLffFYJsZnZf76UAfUlz/wAE9/iD8Ql0/WtentvBmjxRfvZr&#10;6+3vEv8AuNXxV8ZvhVo3hH4sx+GvCetp4jtJJFiF791Hf+P/AIDXudz4e/aR+LWja3eanP4k/sxo&#10;me6u9Ql/0evKvht8BfEdjqMNzPatcXs7/Z7Oxt23vK397/doA7P4p3Hgf4TeEF0PUJ4vGfi9ok8v&#10;yfkt7L5f7y/fr5gd0EEtxNteeb/VqP4fevef2g/ghZfC3TrePV9atP8AhMLr96+j2jf6r/f/ANqv&#10;MPh/8I9e+J3jHSvCug2kl9ruoyqqRIvyxr/eagD6E/YT+Etz8QPjP4V02KJXS1b7fc5X7mz5q/eR&#10;I1hRVVdqLXzN+xn+xho/7L3hwXE1y2r+K7uNftl6/RPl+4lfTtABRRRQAUUUUAFFFFABRRRQAUUU&#10;UAFfkT+1t8JbvRP2yLiDRdNbUk1SKK6ntIYvv7n3vX67V85ftR/s9a94/vtI8b/D7Uo9H8faI26B&#10;5fuXSf8APJqAOA1/9mTw98TfAOmeKvhFcr4D8e2cStFNbfLuZf8AllKtfNHxx/ac8dfD63Twrr2j&#10;N4P+LWzbc6zaN/o9+n9/+7Xuvw3+N8niXx0+g61E3w0+Lth8s+n3H7rT9Uf/AGE/26+b/wDgov8A&#10;FdviLrOiaHrmh/8ACPeI9El3y3b/APLVP9igDjfgh8LviNqXjSL4kT+DJNY0RW826uEZ0ef/AG0r&#10;7K8J/tK+HFlvbvSPEupeFri3Vnl0bXLVokb/AGUaWs79gj4q+JZPg9aW1jLba3ZWrbPsTvsuE/76&#10;r1D4xeJvgv4v8OaqnxG0KHS51ib57yL99u/2HoA/Pv4/fH7Wv2t/FcWmN4aW/uLCXytOTT4t7t8/&#10;39617d8K/AHxN8E+HtPivPha1zdxfPFcJfOn/jlfK3wQ1Wf4P/GmXVdD1pdKsmun+xzXHz7It/8A&#10;HX6WzftixWWl+e3irQnSCLfLK0T/ADUAfDf7cl58XbMaLqeo6HeaD4Yf5GhSdpd8v8Fbn7LXxX0z&#10;4S+HLjU7zwvZax4tuv8AVX2py7Eii/g+Vq4j4i/teeI/2l/iLLo8+oRy6ZNc+RYW/wDy7q38Dstf&#10;RXhX9mz4N/Dewt2+KXjpte8QSr5r6fp0v+jxJ/c2UAeFftf/ALbPxB8T6Xp+kWEsVtossm+WLT4/&#10;3Tt/c3rXGeEvip4o8PWCXkS/Y9Vv4vKiTyt8u3/ZSvRvjZ+0T8JPE2sw+DvBmgWWm+GtJ/5bOn72&#10;4nX7lUdN+J3hzwHoMupwaVba34yuF2QX1wu+306L/Y/2qAPFvBPwtv8AxP8AE7U/EniyCZ7S13u0&#10;VxIzvLL/AAJ81fqJ+wZ+yPpXwZ0q/wDG99Ctx4j8Rt58Tyr81rbt8yotfP8A+zD4Bu/j7r2iS22l&#10;XsGg2cv2rWNWu1+S9lV9yIn+zX6e28EdvCkUKrHEi7VVf4aAJqKKKACiiigAooooAKKKKACiivMf&#10;jR+0T4B+AWgy6r4x8QWumjb+6ty+6adv7qLQB6dRXJfDH4kaR8V/AmkeLNFl8zStUh+0QO/92uq3&#10;r/eWgB9FM3r/AHlo3r/eWgDyn46fs4eE/jzoX2TWLb7NqMTeba6rafJcQt7NXjPh/wD4JveBH1uz&#10;1nxnfXnjPUrT5YprttuV/wBqvrzev95aN6/3loA+bvH/AOwv4F8T3Y1Pw/JeeD9YVNi3GmSsif8A&#10;fNfCv7f3w7+M3wy0TRU8Qaj/AMJh4IifYt7bwbJon/29tfr3vX+8tZ+uaHpfibTnsdUs4dQsn+9F&#10;Om5WoA/Mr9iq2+DHh7wlb6r4x0HUpvFF58nnXdi7xbP9ivpz4laV8AH8D3U+seHheWUUfm/Z7aB1&#10;lf8A2flr6KTwL4ajt4oF0exSKL7qeUvy0P4D8Nz/AH9Hs3/7ZCgD8QfEPhjwnf8AxQl1fwd4O1DT&#10;ftkuyx0FFb/vvf8Aw19SeEP2MvjR4vsLe8ujY+G4p1/5ayrcTIv/AAKv0VtPh74VsdUi1KDQ9Ph1&#10;CL7twsSh1/Guk3r/AHloA/JH4v8A/BJvxL4FFt4m8Faqniq9Dl7vTrhRFlm/uV6v+zn/AME2Lu+v&#10;LXxH8WJV2pteLw9btlE/32r9F96/3lo3r/eWgDN8PeG9N8K6XBp+kWUNhZQLtSGBNoFatZmva3ba&#10;Bomo6rcnFtZQPcSH/ZVd1eU/A/8Aa1+Gn7QKSx+FfENtLqUDssmnzNsmUf3tvpQB7TRRRQAUUUUA&#10;FFFFABRRRQBheM9CufEvhXVdKs9QfSrq8gaKK9iXc0Lf3q/Fb9rb/gnh8Z/h5JdeJ5NVuvibpCtl&#10;r6Ms12v1h3Mf++a/caigD87v2Zf2OfGPiD9nzwdP/wALQ1rw2JbPf/Zgstv2X/Y+Zq9I/wCGD/GP&#10;/Rbtd/78f/Z19joiou1V2r6CnUAfG3/DB/jH/ot2u/8Afj/7Oj/hg/xj/wBFu13/AL8f/Z19k0UA&#10;fG3/AAwf4x/6Ldrv/fj/AOzo/wCGD/GP/Rbtd/78f/Z13/7Rn7XWnfAvxR4W8NW+i3et6rreoRWj&#10;Pbr+6tVdvvvX0G8+y2aT7+1d3y0AfHv/AAwf4x/6Ldrv/fj/AOzo/wCGD/GP/Rbtd/78f/Z1c8Sf&#10;tdeOfDdzL4rvvAc9j8OItQTT/OuV23b7n2+av+zX00/jnRbTwjF4lvb6Kw0eSBJzcXDbVVWoA+Wf&#10;+GD/ABj/ANFu13/vx/8AZ0f8MH+Mf+i3a7/34/8As6+ivCfxz8BeOrrUINB8U6fqUunRtLdJA/8A&#10;qk/vGs2H9pr4X3NxcQReNtLeWBPNlUO3yr+VAHg//DB/jH/ot2u/9+P/ALOj/hg/xj/0W7Xf+/H/&#10;ANnX1N4J+IHh34j6Imr+GtWttY0xm2rcWz5SujoA+Nv+GD/GP/Rbtd/78f8A2dH/AAwf4x/6Ldrv&#10;/fj/AOzr7JooA+I/GH7FnjHRvA3iKT/hcOtXqrp9w32drXd5nyfd+/X5y/sz/sCfGP4x63/aGkQ3&#10;HgnTLOfym1q+328qf7ifK7V++vUUiqFGBQBwXwO+Heq/Cz4a6R4a1nxFP4p1Cyj2SancJteWu/oo&#10;oAKKKKACiiigAooooAKKKKACiiigAooooA+a/wBtrQrjUPBPhaXT9L+23X/CTae0jwwb5VXf/e/u&#10;11/jvwl8Sb/xxo+r+HPGMWj+E7SBWvNJezSV59v+3Xsbxq/3gD9adQB+ct98etG/aL+LLW3jy21/&#10;w/4A8P6ikWn6DFpku3UrpH+S4d/4VRq+j/21dGfxH+yz4hsdKsZ7mK4W3WO0tFKtt81P7te9y+H9&#10;NmmWV7GBpF6MUGau+Um3btG30oA+DPjX8Mv+EZ8S+FH8L6Bc2ST+Ab+3unsYmTczRL8r7P4qi0j4&#10;G6Klv+zEv/CJzo6Xkr6m+x/+ff8A5eP/ALKvvh4kcfMoNHlJ8vyj5entQB8u/sd+HJvC/wARPjVZ&#10;rpk+laR/bUH2CFk2xbPKb7lfUtNVFT7oxTqACiiigAooooAKKKKACiiigAooooA//9lQSwMEFAAG&#10;AAgAAAAhAA0zGu3fAAAACgEAAA8AAABkcnMvZG93bnJldi54bWxMj0FLw0AQhe+C/2EZwZvdJLUa&#10;YjalFPVUBFtBvE2z0yQ0uxuy2yT9905OepvHe7z5Xr6eTCsG6n3jrIJ4EYEgWzrd2ErB1+HtIQXh&#10;A1qNrbOk4Eoe1sXtTY6ZdqP9pGEfKsEl1meooA6hy6T0ZU0G/cJ1ZNk7ud5gYNlXUvc4crlpZRJF&#10;T9JgY/lDjR1tayrP+4tR8D7iuFnGr8PufNpefw6rj+9dTErd302bFxCBpvAXhhmf0aFgpqO7WO1F&#10;qyBZpc8cZSPlCRx4jObjODvJEmSRy/8Til8AAAD//wMAUEsBAi0AFAAGAAgAAAAhAD38rmgUAQAA&#10;RwIAABMAAAAAAAAAAAAAAAAAAAAAAFtDb250ZW50X1R5cGVzXS54bWxQSwECLQAUAAYACAAAACEA&#10;OP0h/9YAAACUAQAACwAAAAAAAAAAAAAAAABFAQAAX3JlbHMvLnJlbHNQSwECLQAUAAYACAAAACEA&#10;LspGJAEEAADIEgAADgAAAAAAAAAAAAAAAABEAgAAZHJzL2Uyb0RvYy54bWxQSwECLQAUAAYACAAA&#10;ACEAoMbSldAAAAAqAgAAGQAAAAAAAAAAAAAAAABxBgAAZHJzL19yZWxzL2Uyb0RvYy54bWwucmVs&#10;c1BLAQItAAoAAAAAAAAAIQCPqy5LIhAAACIQAAAUAAAAAAAAAAAAAAAAAHgHAABkcnMvbWVkaWEv&#10;aW1hZ2UzLnBuZ1BLAQItAAoAAAAAAAAAIQCb92yhbwUAAG8FAAAUAAAAAAAAAAAAAAAAAMwXAABk&#10;cnMvbWVkaWEvaW1hZ2UyLnBuZ1BLAQItAAoAAAAAAAAAIQB0e8Gpb0cAAG9HAAAVAAAAAAAAAAAA&#10;AAAAAG0dAABkcnMvbWVkaWEvaW1hZ2UxLmpwZWdQSwECLQAUAAYACAAAACEADTMa7d8AAAAKAQAA&#10;DwAAAAAAAAAAAAAAAAAPZQAAZHJzL2Rvd25yZXYueG1sUEsFBgAAAAAIAAgAAQIAABtmAAAAAA==&#10;">
                <v:shape id="Picture 59" o:spid="_x0000_s1027" type="#_x0000_t75" style="position:absolute;left:2587;top:188;width:1501;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ZBxAAAANsAAAAPAAAAZHJzL2Rvd25yZXYueG1sRI9Bi8Iw&#10;FITvgv8hPMGbpiq4UpuKyC4Ie9BVUbw9mmdbbF5KE7XrrzfCwh6HmfmGSRatqcSdGldaVjAaRiCI&#10;M6tLzhUc9l+DGQjnkTVWlknBLzlYpN1OgrG2D/6h+87nIkDYxaig8L6OpXRZQQbd0NbEwbvYxqAP&#10;ssmlbvAR4KaS4yiaSoMlh4UCa1oVlF13N6PgfDp+H5/rPbqJ2ywrfB424+2nUv1eu5yD8NT6//Bf&#10;e60VfEzg/SX8AJm+AAAA//8DAFBLAQItABQABgAIAAAAIQDb4fbL7gAAAIUBAAATAAAAAAAAAAAA&#10;AAAAAAAAAABbQ29udGVudF9UeXBlc10ueG1sUEsBAi0AFAAGAAgAAAAhAFr0LFu/AAAAFQEAAAsA&#10;AAAAAAAAAAAAAAAAHwEAAF9yZWxzLy5yZWxzUEsBAi0AFAAGAAgAAAAhAN16ZkHEAAAA2wAAAA8A&#10;AAAAAAAAAAAAAAAABwIAAGRycy9kb3ducmV2LnhtbFBLBQYAAAAAAwADALcAAAD4AgAAAAA=&#10;">
                  <v:imagedata r:id="rId34" o:title=""/>
                </v:shape>
                <v:shape id="Picture 58" o:spid="_x0000_s1028" type="#_x0000_t75" style="position:absolute;left:2934;top:2333;width:66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cwwAAANsAAAAPAAAAZHJzL2Rvd25yZXYueG1sRI9Bi8Iw&#10;FITvwv6H8Bb2pqmrqNSmIguy6kGwCl4fzbMtNi+lidrdX28EweMwM98wyaIztbhR6yrLCoaDCARx&#10;bnXFhYLjYdWfgXAeWWNtmRT8kYNF+tFLMNb2znu6Zb4QAcIuRgWl900spctLMugGtiEO3tm2Bn2Q&#10;bSF1i/cAN7X8jqKJNFhxWCixoZ+S8kt2NQr8efK7Hf2vlxpPxXbnxiM73LBSX5/dcg7CU+ff4Vd7&#10;rRVMx/D8En6ATB8AAAD//wMAUEsBAi0AFAAGAAgAAAAhANvh9svuAAAAhQEAABMAAAAAAAAAAAAA&#10;AAAAAAAAAFtDb250ZW50X1R5cGVzXS54bWxQSwECLQAUAAYACAAAACEAWvQsW78AAAAVAQAACwAA&#10;AAAAAAAAAAAAAAAfAQAAX3JlbHMvLnJlbHNQSwECLQAUAAYACAAAACEAZY/R3MMAAADbAAAADwAA&#10;AAAAAAAAAAAAAAAHAgAAZHJzL2Rvd25yZXYueG1sUEsFBgAAAAADAAMAtwAAAPcCAAAAAA==&#10;">
                  <v:imagedata r:id="rId35" o:title=""/>
                </v:shape>
                <v:shape id="Picture 57" o:spid="_x0000_s1029" type="#_x0000_t75" style="position:absolute;left:2629;top:490;width:593;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ExAAAANsAAAAPAAAAZHJzL2Rvd25yZXYueG1sRI9Ba8JA&#10;FITvBf/D8gq91U2Fapu6StQqerOpkOsj+8yGZt+G7NbEf+8KhR6HmfmGmS8H24gLdb52rOBlnIAg&#10;Lp2uuVJw+t4+v4HwAVlj45gUXMnDcjF6mGOqXc9fdMlDJSKEfYoKTAhtKqUvDVn0Y9cSR+/sOosh&#10;yq6SusM+wm0jJ0kylRZrjgsGW1obKn/yX6ugKA4b85nl56zY6xOtrv3ufXNU6ulxyD5ABBrCf/iv&#10;vdcKZq9w/xJ/gFzcAAAA//8DAFBLAQItABQABgAIAAAAIQDb4fbL7gAAAIUBAAATAAAAAAAAAAAA&#10;AAAAAAAAAABbQ29udGVudF9UeXBlc10ueG1sUEsBAi0AFAAGAAgAAAAhAFr0LFu/AAAAFQEAAAsA&#10;AAAAAAAAAAAAAAAAHwEAAF9yZWxzLy5yZWxzUEsBAi0AFAAGAAgAAAAhAMhP5sTEAAAA2wAAAA8A&#10;AAAAAAAAAAAAAAAABwIAAGRycy9kb3ducmV2LnhtbFBLBQYAAAAAAwADALcAAAD4AgAAAAA=&#10;">
                  <v:imagedata r:id="rId36" o:title=""/>
                </v:shape>
                <w10:wrap type="topAndBottom" anchorx="page"/>
              </v:group>
            </w:pict>
          </mc:Fallback>
        </mc:AlternateContent>
      </w:r>
      <w:r w:rsidR="005B713D">
        <w:rPr>
          <w:noProof/>
          <w:lang w:bidi="ar-SA"/>
        </w:rPr>
        <w:drawing>
          <wp:anchor distT="0" distB="0" distL="0" distR="0" simplePos="0" relativeHeight="251644416" behindDoc="0" locked="0" layoutInCell="1" allowOverlap="1">
            <wp:simplePos x="0" y="0"/>
            <wp:positionH relativeFrom="page">
              <wp:posOffset>3574315</wp:posOffset>
            </wp:positionH>
            <wp:positionV relativeFrom="paragraph">
              <wp:posOffset>260353</wp:posOffset>
            </wp:positionV>
            <wp:extent cx="1435832" cy="1162050"/>
            <wp:effectExtent l="0" t="0" r="0" b="0"/>
            <wp:wrapTopAndBottom/>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7" cstate="print"/>
                    <a:stretch>
                      <a:fillRect/>
                    </a:stretch>
                  </pic:blipFill>
                  <pic:spPr>
                    <a:xfrm>
                      <a:off x="0" y="0"/>
                      <a:ext cx="1435832" cy="1162050"/>
                    </a:xfrm>
                    <a:prstGeom prst="rect">
                      <a:avLst/>
                    </a:prstGeom>
                  </pic:spPr>
                </pic:pic>
              </a:graphicData>
            </a:graphic>
          </wp:anchor>
        </w:drawing>
      </w:r>
    </w:p>
    <w:p w:rsidR="00844ABF" w:rsidRDefault="00844ABF" w:rsidP="00844ABF">
      <w:pPr>
        <w:pStyle w:val="Plattetekst"/>
        <w:ind w:left="1276" w:right="514"/>
      </w:pPr>
    </w:p>
    <w:p w:rsidR="00844ABF" w:rsidRDefault="005B713D" w:rsidP="00844ABF">
      <w:pPr>
        <w:pStyle w:val="Plattetekst"/>
        <w:ind w:left="1276" w:right="876"/>
      </w:pPr>
      <w:r>
        <w:t>Koolstof-</w:t>
      </w:r>
      <w:proofErr w:type="spellStart"/>
      <w:r>
        <w:t>nanobuisjes</w:t>
      </w:r>
      <w:proofErr w:type="spellEnd"/>
      <w:r>
        <w:t xml:space="preserve"> geleiden de elektrische stroom doordat ze zogenoemde vrije (beweeglijke) elektronen bevatten. Elektronen die zijn betrokken bij de in figuur 3B getekende atoombindingen, kunnen zich niet als vrije elektronen gedragen. Ook de elektronen die voorkomen in de</w:t>
      </w:r>
      <w:r w:rsidR="00844ABF">
        <w:t xml:space="preserve"> </w:t>
      </w:r>
    </w:p>
    <w:p w:rsidR="003D7045" w:rsidRDefault="005B713D" w:rsidP="00844ABF">
      <w:pPr>
        <w:pStyle w:val="Plattetekst"/>
        <w:ind w:left="1276" w:right="876"/>
      </w:pPr>
      <w:r>
        <w:t xml:space="preserve">K-schil van een </w:t>
      </w:r>
      <w:r>
        <w:rPr>
          <w:rFonts w:ascii="Times New Roman"/>
          <w:sz w:val="26"/>
        </w:rPr>
        <w:t xml:space="preserve">C </w:t>
      </w:r>
      <w:r>
        <w:t>atoom kunnen zich niet als vrije elektronen gedragen.</w:t>
      </w:r>
    </w:p>
    <w:p w:rsidR="003D7045" w:rsidRDefault="003D7045">
      <w:pPr>
        <w:pStyle w:val="Plattetekst"/>
        <w:spacing w:before="2"/>
        <w:rPr>
          <w:sz w:val="26"/>
        </w:rPr>
      </w:pPr>
    </w:p>
    <w:p w:rsidR="003D7045" w:rsidRDefault="005B713D">
      <w:pPr>
        <w:pStyle w:val="Plattetekst"/>
        <w:tabs>
          <w:tab w:val="left" w:pos="764"/>
          <w:tab w:val="left" w:pos="1277"/>
        </w:tabs>
        <w:ind w:left="1278" w:right="745" w:hanging="966"/>
      </w:pPr>
      <w:r>
        <w:rPr>
          <w:spacing w:val="3"/>
          <w:sz w:val="16"/>
        </w:rPr>
        <w:t>2p</w:t>
      </w:r>
      <w:r>
        <w:rPr>
          <w:spacing w:val="3"/>
          <w:sz w:val="16"/>
        </w:rPr>
        <w:tab/>
      </w:r>
      <w:r>
        <w:rPr>
          <w:b/>
          <w:spacing w:val="3"/>
          <w:sz w:val="20"/>
        </w:rPr>
        <w:t>13</w:t>
      </w:r>
      <w:r>
        <w:rPr>
          <w:b/>
          <w:spacing w:val="3"/>
          <w:sz w:val="20"/>
        </w:rPr>
        <w:tab/>
      </w:r>
      <w:r>
        <w:rPr>
          <w:spacing w:val="4"/>
        </w:rPr>
        <w:t xml:space="preserve">Leg uit, aan </w:t>
      </w:r>
      <w:r>
        <w:rPr>
          <w:spacing w:val="2"/>
        </w:rPr>
        <w:t xml:space="preserve">de </w:t>
      </w:r>
      <w:r>
        <w:rPr>
          <w:spacing w:val="3"/>
        </w:rPr>
        <w:t xml:space="preserve">hand van </w:t>
      </w:r>
      <w:r>
        <w:rPr>
          <w:spacing w:val="4"/>
        </w:rPr>
        <w:t xml:space="preserve">figuur </w:t>
      </w:r>
      <w:r>
        <w:rPr>
          <w:spacing w:val="3"/>
        </w:rPr>
        <w:t xml:space="preserve">3B, </w:t>
      </w:r>
      <w:r>
        <w:rPr>
          <w:spacing w:val="4"/>
        </w:rPr>
        <w:t xml:space="preserve">hoeveel vrije elektronen </w:t>
      </w:r>
      <w:r>
        <w:rPr>
          <w:spacing w:val="3"/>
        </w:rPr>
        <w:t xml:space="preserve">elk </w:t>
      </w:r>
      <w:r>
        <w:rPr>
          <w:rFonts w:ascii="Times New Roman"/>
          <w:sz w:val="26"/>
        </w:rPr>
        <w:t xml:space="preserve">C </w:t>
      </w:r>
      <w:r>
        <w:rPr>
          <w:spacing w:val="4"/>
        </w:rPr>
        <w:t>atoom (behalve</w:t>
      </w:r>
      <w:r>
        <w:rPr>
          <w:spacing w:val="11"/>
        </w:rPr>
        <w:t xml:space="preserve"> </w:t>
      </w:r>
      <w:r>
        <w:rPr>
          <w:spacing w:val="2"/>
        </w:rPr>
        <w:t>de</w:t>
      </w:r>
      <w:r>
        <w:rPr>
          <w:spacing w:val="17"/>
        </w:rPr>
        <w:t xml:space="preserve"> </w:t>
      </w:r>
      <w:r>
        <w:rPr>
          <w:rFonts w:ascii="Times New Roman"/>
          <w:sz w:val="26"/>
        </w:rPr>
        <w:t>C</w:t>
      </w:r>
      <w:r>
        <w:rPr>
          <w:rFonts w:ascii="Times New Roman"/>
          <w:spacing w:val="16"/>
          <w:sz w:val="26"/>
        </w:rPr>
        <w:t xml:space="preserve"> </w:t>
      </w:r>
      <w:r>
        <w:rPr>
          <w:spacing w:val="4"/>
        </w:rPr>
        <w:t>atomen</w:t>
      </w:r>
      <w:r>
        <w:rPr>
          <w:spacing w:val="14"/>
        </w:rPr>
        <w:t xml:space="preserve"> </w:t>
      </w:r>
      <w:r>
        <w:rPr>
          <w:spacing w:val="3"/>
        </w:rPr>
        <w:t>aan</w:t>
      </w:r>
      <w:r>
        <w:rPr>
          <w:spacing w:val="12"/>
        </w:rPr>
        <w:t xml:space="preserve"> </w:t>
      </w:r>
      <w:r>
        <w:rPr>
          <w:spacing w:val="2"/>
        </w:rPr>
        <w:t>de</w:t>
      </w:r>
      <w:r>
        <w:rPr>
          <w:spacing w:val="15"/>
        </w:rPr>
        <w:t xml:space="preserve"> </w:t>
      </w:r>
      <w:r>
        <w:rPr>
          <w:spacing w:val="4"/>
        </w:rPr>
        <w:t>uiteinden</w:t>
      </w:r>
      <w:r>
        <w:rPr>
          <w:spacing w:val="15"/>
        </w:rPr>
        <w:t xml:space="preserve"> </w:t>
      </w:r>
      <w:r>
        <w:rPr>
          <w:spacing w:val="3"/>
        </w:rPr>
        <w:t>van</w:t>
      </w:r>
      <w:r>
        <w:rPr>
          <w:spacing w:val="14"/>
        </w:rPr>
        <w:t xml:space="preserve"> </w:t>
      </w:r>
      <w:r>
        <w:rPr>
          <w:spacing w:val="2"/>
        </w:rPr>
        <w:t>de</w:t>
      </w:r>
      <w:r>
        <w:rPr>
          <w:spacing w:val="12"/>
        </w:rPr>
        <w:t xml:space="preserve"> </w:t>
      </w:r>
      <w:proofErr w:type="spellStart"/>
      <w:r>
        <w:rPr>
          <w:spacing w:val="4"/>
        </w:rPr>
        <w:t>nanobuisjes</w:t>
      </w:r>
      <w:proofErr w:type="spellEnd"/>
      <w:r>
        <w:rPr>
          <w:spacing w:val="4"/>
        </w:rPr>
        <w:t>)</w:t>
      </w:r>
      <w:r>
        <w:rPr>
          <w:spacing w:val="10"/>
        </w:rPr>
        <w:t xml:space="preserve"> </w:t>
      </w:r>
      <w:r>
        <w:rPr>
          <w:spacing w:val="4"/>
        </w:rPr>
        <w:t>heeft.</w:t>
      </w:r>
    </w:p>
    <w:p w:rsidR="003D7045" w:rsidRDefault="003D7045">
      <w:pPr>
        <w:pStyle w:val="Plattetekst"/>
        <w:spacing w:before="7"/>
        <w:rPr>
          <w:sz w:val="28"/>
        </w:rPr>
      </w:pPr>
    </w:p>
    <w:p w:rsidR="003D7045" w:rsidRDefault="005B713D">
      <w:pPr>
        <w:pStyle w:val="Plattetekst"/>
        <w:spacing w:line="249" w:lineRule="auto"/>
        <w:ind w:left="1278" w:right="1668"/>
      </w:pPr>
      <w:r>
        <w:rPr>
          <w:spacing w:val="3"/>
        </w:rPr>
        <w:t xml:space="preserve">De </w:t>
      </w:r>
      <w:r>
        <w:rPr>
          <w:spacing w:val="4"/>
        </w:rPr>
        <w:t xml:space="preserve">belangrijkste oorzaak waardoor deze papieren </w:t>
      </w:r>
      <w:r>
        <w:rPr>
          <w:spacing w:val="5"/>
        </w:rPr>
        <w:t xml:space="preserve">lithiumbatterij </w:t>
      </w:r>
      <w:r>
        <w:rPr>
          <w:spacing w:val="4"/>
        </w:rPr>
        <w:t xml:space="preserve">elektrische stroom levert, berust </w:t>
      </w:r>
      <w:r>
        <w:rPr>
          <w:spacing w:val="2"/>
        </w:rPr>
        <w:t xml:space="preserve">op </w:t>
      </w:r>
      <w:r>
        <w:rPr>
          <w:spacing w:val="3"/>
        </w:rPr>
        <w:t xml:space="preserve">een </w:t>
      </w:r>
      <w:r>
        <w:rPr>
          <w:spacing w:val="6"/>
        </w:rPr>
        <w:t xml:space="preserve">eigenschap </w:t>
      </w:r>
      <w:r>
        <w:rPr>
          <w:spacing w:val="3"/>
        </w:rPr>
        <w:t xml:space="preserve">van </w:t>
      </w:r>
      <w:r>
        <w:rPr>
          <w:spacing w:val="2"/>
        </w:rPr>
        <w:t xml:space="preserve">de </w:t>
      </w:r>
      <w:r>
        <w:rPr>
          <w:spacing w:val="5"/>
        </w:rPr>
        <w:t>koolstof-</w:t>
      </w:r>
      <w:proofErr w:type="spellStart"/>
      <w:r>
        <w:rPr>
          <w:spacing w:val="5"/>
        </w:rPr>
        <w:t>nanobuisjes</w:t>
      </w:r>
      <w:proofErr w:type="spellEnd"/>
      <w:r>
        <w:rPr>
          <w:spacing w:val="5"/>
        </w:rPr>
        <w:t xml:space="preserve">. </w:t>
      </w:r>
      <w:r>
        <w:rPr>
          <w:spacing w:val="3"/>
        </w:rPr>
        <w:t xml:space="preserve">Deze </w:t>
      </w:r>
      <w:r>
        <w:rPr>
          <w:spacing w:val="4"/>
        </w:rPr>
        <w:t xml:space="preserve">kunnen namelijk </w:t>
      </w:r>
      <w:r>
        <w:rPr>
          <w:rFonts w:ascii="Times New Roman"/>
          <w:spacing w:val="3"/>
          <w:sz w:val="26"/>
        </w:rPr>
        <w:t xml:space="preserve">Li </w:t>
      </w:r>
      <w:r>
        <w:rPr>
          <w:spacing w:val="4"/>
        </w:rPr>
        <w:t>atomen</w:t>
      </w:r>
      <w:r>
        <w:rPr>
          <w:spacing w:val="72"/>
        </w:rPr>
        <w:t xml:space="preserve"> </w:t>
      </w:r>
      <w:r>
        <w:rPr>
          <w:spacing w:val="4"/>
        </w:rPr>
        <w:t>binden.</w:t>
      </w:r>
    </w:p>
    <w:p w:rsidR="003D7045" w:rsidRDefault="005B713D">
      <w:pPr>
        <w:pStyle w:val="Plattetekst"/>
        <w:ind w:left="1278" w:right="1026"/>
      </w:pPr>
      <w:r>
        <w:t xml:space="preserve">De binding van de </w:t>
      </w:r>
      <w:r>
        <w:rPr>
          <w:rFonts w:ascii="Times New Roman"/>
          <w:sz w:val="26"/>
        </w:rPr>
        <w:t xml:space="preserve">Li </w:t>
      </w:r>
      <w:r>
        <w:t xml:space="preserve">atomen aan de </w:t>
      </w:r>
      <w:proofErr w:type="spellStart"/>
      <w:r>
        <w:t>nanobuisjes</w:t>
      </w:r>
      <w:proofErr w:type="spellEnd"/>
      <w:r>
        <w:t xml:space="preserve"> is zelfs sterker dan de binding tussen de </w:t>
      </w:r>
      <w:r>
        <w:rPr>
          <w:rFonts w:ascii="Times New Roman"/>
          <w:sz w:val="26"/>
        </w:rPr>
        <w:t xml:space="preserve">Li </w:t>
      </w:r>
      <w:r>
        <w:t>atomen onderling in de lithiumelektrode.</w:t>
      </w:r>
    </w:p>
    <w:p w:rsidR="003D7045" w:rsidRDefault="005B713D">
      <w:pPr>
        <w:pStyle w:val="Plattetekst"/>
        <w:spacing w:line="252" w:lineRule="auto"/>
        <w:ind w:left="1278" w:right="745"/>
      </w:pPr>
      <w:r>
        <w:t xml:space="preserve">Bij stroomlevering komen de </w:t>
      </w:r>
      <w:r>
        <w:rPr>
          <w:rFonts w:ascii="Times New Roman"/>
          <w:sz w:val="26"/>
        </w:rPr>
        <w:t>Li</w:t>
      </w:r>
      <w:r>
        <w:rPr>
          <w:rFonts w:ascii="Times New Roman"/>
          <w:sz w:val="26"/>
          <w:vertAlign w:val="superscript"/>
        </w:rPr>
        <w:t>+</w:t>
      </w:r>
      <w:r>
        <w:rPr>
          <w:rFonts w:ascii="Times New Roman"/>
          <w:sz w:val="26"/>
        </w:rPr>
        <w:t xml:space="preserve"> </w:t>
      </w:r>
      <w:r>
        <w:t xml:space="preserve">ionen los uit de lithiumelektrode, bewegen naar de koolstofelektrode en worden uiteindelijk als </w:t>
      </w:r>
      <w:r>
        <w:rPr>
          <w:rFonts w:ascii="Times New Roman"/>
          <w:sz w:val="26"/>
        </w:rPr>
        <w:t xml:space="preserve">Li </w:t>
      </w:r>
      <w:r>
        <w:t>atomen aan de koolstof-</w:t>
      </w:r>
      <w:proofErr w:type="spellStart"/>
      <w:r>
        <w:t>nanobuisjes</w:t>
      </w:r>
      <w:proofErr w:type="spellEnd"/>
      <w:r>
        <w:t xml:space="preserve"> gebonden.</w:t>
      </w:r>
    </w:p>
    <w:p w:rsidR="003D7045" w:rsidRDefault="005B713D">
      <w:pPr>
        <w:pStyle w:val="Plattetekst"/>
        <w:spacing w:line="275" w:lineRule="exact"/>
        <w:ind w:left="1278"/>
      </w:pPr>
      <w:r>
        <w:rPr>
          <w:spacing w:val="2"/>
        </w:rPr>
        <w:t xml:space="preserve">In de </w:t>
      </w:r>
      <w:r>
        <w:rPr>
          <w:spacing w:val="5"/>
        </w:rPr>
        <w:t>koolstof-</w:t>
      </w:r>
      <w:proofErr w:type="spellStart"/>
      <w:r>
        <w:rPr>
          <w:spacing w:val="5"/>
        </w:rPr>
        <w:t>nanobuisjes</w:t>
      </w:r>
      <w:proofErr w:type="spellEnd"/>
      <w:r>
        <w:rPr>
          <w:spacing w:val="5"/>
        </w:rPr>
        <w:t xml:space="preserve"> </w:t>
      </w:r>
      <w:r>
        <w:rPr>
          <w:spacing w:val="4"/>
        </w:rPr>
        <w:t xml:space="preserve">worden twee </w:t>
      </w:r>
      <w:r>
        <w:rPr>
          <w:rFonts w:ascii="Times New Roman"/>
          <w:spacing w:val="3"/>
          <w:sz w:val="26"/>
        </w:rPr>
        <w:t xml:space="preserve">Li </w:t>
      </w:r>
      <w:r>
        <w:rPr>
          <w:spacing w:val="4"/>
        </w:rPr>
        <w:t xml:space="preserve">atomen per </w:t>
      </w:r>
      <w:r>
        <w:rPr>
          <w:spacing w:val="12"/>
        </w:rPr>
        <w:t xml:space="preserve"> </w:t>
      </w:r>
      <w:r>
        <w:rPr>
          <w:spacing w:val="3"/>
        </w:rPr>
        <w:t>zes</w:t>
      </w:r>
    </w:p>
    <w:p w:rsidR="003D7045" w:rsidRDefault="005B713D">
      <w:pPr>
        <w:pStyle w:val="Plattetekst"/>
        <w:ind w:left="1278"/>
      </w:pPr>
      <w:r>
        <w:rPr>
          <w:spacing w:val="4"/>
        </w:rPr>
        <w:t xml:space="preserve">koolstofatomen gebonden volgens </w:t>
      </w:r>
      <w:r>
        <w:rPr>
          <w:spacing w:val="3"/>
        </w:rPr>
        <w:t xml:space="preserve">de </w:t>
      </w:r>
      <w:r>
        <w:rPr>
          <w:spacing w:val="4"/>
        </w:rPr>
        <w:t xml:space="preserve">volgende </w:t>
      </w:r>
      <w:r>
        <w:rPr>
          <w:spacing w:val="6"/>
        </w:rPr>
        <w:t xml:space="preserve"> </w:t>
      </w:r>
      <w:r>
        <w:rPr>
          <w:spacing w:val="4"/>
        </w:rPr>
        <w:t>halfreactie:</w:t>
      </w:r>
    </w:p>
    <w:p w:rsidR="003D7045" w:rsidRDefault="003D7045">
      <w:pPr>
        <w:pStyle w:val="Plattetekst"/>
        <w:spacing w:before="11"/>
      </w:pPr>
    </w:p>
    <w:p w:rsidR="003D7045" w:rsidRDefault="005B713D">
      <w:pPr>
        <w:pStyle w:val="Kop2"/>
      </w:pPr>
      <w:r>
        <w:t>2 Li</w:t>
      </w:r>
      <w:r>
        <w:rPr>
          <w:vertAlign w:val="superscript"/>
        </w:rPr>
        <w:t>+</w:t>
      </w:r>
      <w:r>
        <w:t xml:space="preserve"> </w:t>
      </w:r>
      <w:r w:rsidR="00844ABF">
        <w:t xml:space="preserve">  </w:t>
      </w:r>
      <w:r>
        <w:t>+</w:t>
      </w:r>
      <w:r w:rsidR="00844ABF">
        <w:t xml:space="preserve">  </w:t>
      </w:r>
      <w:r>
        <w:t xml:space="preserve"> 6 C </w:t>
      </w:r>
      <w:r w:rsidR="00844ABF">
        <w:t xml:space="preserve">  </w:t>
      </w:r>
      <w:r>
        <w:t>+</w:t>
      </w:r>
      <w:r w:rsidR="00844ABF">
        <w:t xml:space="preserve">  </w:t>
      </w:r>
      <w:r>
        <w:t xml:space="preserve"> 2 e</w:t>
      </w:r>
      <w:r>
        <w:rPr>
          <w:vertAlign w:val="superscript"/>
        </w:rPr>
        <w:t>–</w:t>
      </w:r>
      <w:r>
        <w:t xml:space="preserve"> </w:t>
      </w:r>
      <w:r w:rsidR="00844ABF">
        <w:t xml:space="preserve">  </w:t>
      </w:r>
      <w:r>
        <w:rPr>
          <w:rFonts w:ascii="Symbol" w:hAnsi="Symbol"/>
        </w:rPr>
        <w:t></w:t>
      </w:r>
      <w:r w:rsidR="00844ABF">
        <w:rPr>
          <w:rFonts w:ascii="Symbol" w:hAnsi="Symbol"/>
        </w:rPr>
        <w:t></w:t>
      </w:r>
      <w:r w:rsidR="00844ABF">
        <w:rPr>
          <w:rFonts w:ascii="Symbol" w:hAnsi="Symbol"/>
        </w:rPr>
        <w:t></w:t>
      </w:r>
      <w:r>
        <w:t xml:space="preserve"> C</w:t>
      </w:r>
      <w:r w:rsidR="00844ABF" w:rsidRPr="00844ABF">
        <w:rPr>
          <w:position w:val="-4"/>
          <w:vertAlign w:val="subscript"/>
        </w:rPr>
        <w:t>6</w:t>
      </w:r>
      <w:r>
        <w:t>Li</w:t>
      </w:r>
      <w:r w:rsidR="00844ABF" w:rsidRPr="00844ABF">
        <w:rPr>
          <w:position w:val="-4"/>
          <w:vertAlign w:val="subscript"/>
        </w:rPr>
        <w:t>2</w:t>
      </w:r>
    </w:p>
    <w:p w:rsidR="003D7045" w:rsidRPr="00844ABF" w:rsidRDefault="003D7045">
      <w:pPr>
        <w:pStyle w:val="Plattetekst"/>
        <w:spacing w:before="7"/>
        <w:rPr>
          <w:rFonts w:ascii="Times New Roman"/>
        </w:rPr>
      </w:pPr>
    </w:p>
    <w:p w:rsidR="003D7045" w:rsidRDefault="005B713D">
      <w:pPr>
        <w:pStyle w:val="Plattetekst"/>
        <w:spacing w:line="237" w:lineRule="auto"/>
        <w:ind w:left="1278"/>
      </w:pPr>
      <w:r>
        <w:rPr>
          <w:spacing w:val="3"/>
        </w:rPr>
        <w:t xml:space="preserve">De </w:t>
      </w:r>
      <w:r>
        <w:rPr>
          <w:spacing w:val="4"/>
        </w:rPr>
        <w:t xml:space="preserve">stroomlevering stopt </w:t>
      </w:r>
      <w:r>
        <w:rPr>
          <w:spacing w:val="3"/>
        </w:rPr>
        <w:t xml:space="preserve">als </w:t>
      </w:r>
      <w:r>
        <w:rPr>
          <w:spacing w:val="4"/>
        </w:rPr>
        <w:t xml:space="preserve">voor </w:t>
      </w:r>
      <w:r>
        <w:rPr>
          <w:spacing w:val="3"/>
        </w:rPr>
        <w:t xml:space="preserve">de </w:t>
      </w:r>
      <w:r>
        <w:rPr>
          <w:spacing w:val="4"/>
        </w:rPr>
        <w:t xml:space="preserve">koolstofelektrode </w:t>
      </w:r>
      <w:r>
        <w:rPr>
          <w:spacing w:val="3"/>
        </w:rPr>
        <w:t xml:space="preserve">geldt </w:t>
      </w:r>
      <w:r>
        <w:rPr>
          <w:spacing w:val="4"/>
        </w:rPr>
        <w:t xml:space="preserve">dat per </w:t>
      </w:r>
      <w:r>
        <w:rPr>
          <w:spacing w:val="3"/>
        </w:rPr>
        <w:t xml:space="preserve">zes </w:t>
      </w:r>
      <w:r>
        <w:rPr>
          <w:spacing w:val="4"/>
        </w:rPr>
        <w:t xml:space="preserve">koolstofatomen twee </w:t>
      </w:r>
      <w:r>
        <w:rPr>
          <w:rFonts w:ascii="Times New Roman"/>
          <w:spacing w:val="3"/>
          <w:sz w:val="26"/>
        </w:rPr>
        <w:t xml:space="preserve">Li </w:t>
      </w:r>
      <w:r>
        <w:rPr>
          <w:spacing w:val="4"/>
        </w:rPr>
        <w:t xml:space="preserve">atomen </w:t>
      </w:r>
      <w:r>
        <w:rPr>
          <w:spacing w:val="3"/>
        </w:rPr>
        <w:t>zijn</w:t>
      </w:r>
      <w:r>
        <w:rPr>
          <w:spacing w:val="58"/>
        </w:rPr>
        <w:t xml:space="preserve"> </w:t>
      </w:r>
      <w:r>
        <w:rPr>
          <w:spacing w:val="4"/>
        </w:rPr>
        <w:t>gebonden.</w:t>
      </w:r>
    </w:p>
    <w:p w:rsidR="003D7045" w:rsidRDefault="005B713D">
      <w:pPr>
        <w:pStyle w:val="Plattetekst"/>
        <w:spacing w:before="29"/>
        <w:ind w:left="1278"/>
      </w:pPr>
      <w:r>
        <w:t>Aan de andere elektrode is dan nog steeds lithium aanwezig.</w:t>
      </w:r>
    </w:p>
    <w:p w:rsidR="003D7045" w:rsidRDefault="005B713D">
      <w:pPr>
        <w:pStyle w:val="Plattetekst"/>
        <w:spacing w:before="24" w:line="261" w:lineRule="auto"/>
        <w:ind w:left="1278"/>
      </w:pPr>
      <w:r>
        <w:t>De capaciteit van een batterij kan worden gedefinieerd als de hoeveelheid elektronen die deze batterij kan leveren.</w:t>
      </w:r>
    </w:p>
    <w:p w:rsidR="003D7045" w:rsidRDefault="005B713D">
      <w:pPr>
        <w:pStyle w:val="Plattetekst"/>
        <w:spacing w:line="261" w:lineRule="auto"/>
        <w:ind w:left="1278" w:right="1026"/>
      </w:pPr>
      <w:r>
        <w:t>Voor de papieren lithiumbatterij wordt de capaciteit bepaald door het aantal koolstofatomen in de koolstofelektrode.</w:t>
      </w:r>
    </w:p>
    <w:p w:rsidR="003D7045" w:rsidRDefault="003D7045">
      <w:pPr>
        <w:pStyle w:val="Plattetekst"/>
        <w:spacing w:before="9"/>
        <w:rPr>
          <w:sz w:val="25"/>
        </w:rPr>
      </w:pPr>
    </w:p>
    <w:p w:rsidR="003D7045" w:rsidRDefault="005B713D" w:rsidP="00324646">
      <w:pPr>
        <w:pStyle w:val="Plattetekst"/>
        <w:tabs>
          <w:tab w:val="left" w:pos="764"/>
          <w:tab w:val="left" w:pos="1277"/>
        </w:tabs>
        <w:spacing w:before="1" w:line="261" w:lineRule="auto"/>
        <w:ind w:left="1278" w:right="1152" w:hanging="966"/>
        <w:jc w:val="both"/>
      </w:pPr>
      <w:r>
        <w:rPr>
          <w:spacing w:val="3"/>
          <w:sz w:val="16"/>
        </w:rPr>
        <w:t>2p</w:t>
      </w:r>
      <w:r>
        <w:rPr>
          <w:spacing w:val="3"/>
          <w:sz w:val="16"/>
        </w:rPr>
        <w:tab/>
      </w:r>
      <w:r>
        <w:rPr>
          <w:b/>
          <w:spacing w:val="3"/>
          <w:sz w:val="20"/>
        </w:rPr>
        <w:t>14</w:t>
      </w:r>
      <w:r>
        <w:rPr>
          <w:b/>
          <w:spacing w:val="3"/>
          <w:sz w:val="20"/>
        </w:rPr>
        <w:tab/>
      </w:r>
      <w:r>
        <w:rPr>
          <w:spacing w:val="4"/>
        </w:rPr>
        <w:t xml:space="preserve">Bereken hoeveel mol elektronen een papieren </w:t>
      </w:r>
      <w:r>
        <w:rPr>
          <w:spacing w:val="5"/>
        </w:rPr>
        <w:t xml:space="preserve">lithiumbatterij </w:t>
      </w:r>
      <w:r>
        <w:rPr>
          <w:spacing w:val="4"/>
        </w:rPr>
        <w:t xml:space="preserve">met </w:t>
      </w:r>
      <w:r>
        <w:rPr>
          <w:spacing w:val="3"/>
        </w:rPr>
        <w:t xml:space="preserve">een </w:t>
      </w:r>
      <w:r>
        <w:rPr>
          <w:spacing w:val="5"/>
        </w:rPr>
        <w:t xml:space="preserve">koolstofelektrode </w:t>
      </w:r>
      <w:r>
        <w:rPr>
          <w:spacing w:val="3"/>
        </w:rPr>
        <w:t xml:space="preserve">van </w:t>
      </w:r>
      <w:r>
        <w:rPr>
          <w:spacing w:val="4"/>
        </w:rPr>
        <w:t xml:space="preserve">210 mg maximaal </w:t>
      </w:r>
      <w:r>
        <w:rPr>
          <w:spacing w:val="3"/>
        </w:rPr>
        <w:t>kan</w:t>
      </w:r>
      <w:r>
        <w:rPr>
          <w:spacing w:val="47"/>
        </w:rPr>
        <w:t xml:space="preserve"> </w:t>
      </w:r>
      <w:r>
        <w:rPr>
          <w:spacing w:val="4"/>
        </w:rPr>
        <w:t>leveren.</w:t>
      </w:r>
    </w:p>
    <w:p w:rsidR="003D7045" w:rsidRDefault="003D7045">
      <w:pPr>
        <w:pStyle w:val="Plattetekst"/>
        <w:spacing w:before="10"/>
        <w:rPr>
          <w:sz w:val="25"/>
        </w:rPr>
      </w:pPr>
    </w:p>
    <w:p w:rsidR="003D7045" w:rsidRDefault="005B713D" w:rsidP="00324646">
      <w:pPr>
        <w:pStyle w:val="Plattetekst"/>
        <w:spacing w:before="1"/>
        <w:ind w:left="1278"/>
        <w:jc w:val="both"/>
      </w:pPr>
      <w:r>
        <w:rPr>
          <w:spacing w:val="3"/>
        </w:rPr>
        <w:t xml:space="preserve">De </w:t>
      </w:r>
      <w:r>
        <w:t xml:space="preserve">in </w:t>
      </w:r>
      <w:r>
        <w:rPr>
          <w:spacing w:val="4"/>
        </w:rPr>
        <w:t xml:space="preserve">deze opgave beschreven batterij </w:t>
      </w:r>
      <w:r>
        <w:rPr>
          <w:spacing w:val="3"/>
        </w:rPr>
        <w:t>is</w:t>
      </w:r>
      <w:r>
        <w:rPr>
          <w:spacing w:val="61"/>
        </w:rPr>
        <w:t xml:space="preserve"> </w:t>
      </w:r>
      <w:r>
        <w:rPr>
          <w:spacing w:val="4"/>
        </w:rPr>
        <w:t>oplaadbaar.</w:t>
      </w:r>
    </w:p>
    <w:p w:rsidR="003D7045" w:rsidRDefault="003D7045">
      <w:pPr>
        <w:pStyle w:val="Plattetekst"/>
        <w:spacing w:before="1"/>
        <w:rPr>
          <w:sz w:val="28"/>
        </w:rPr>
      </w:pPr>
    </w:p>
    <w:p w:rsidR="003D7045" w:rsidRDefault="005B713D" w:rsidP="00324646">
      <w:pPr>
        <w:pStyle w:val="Plattetekst"/>
        <w:tabs>
          <w:tab w:val="left" w:pos="764"/>
          <w:tab w:val="left" w:pos="1277"/>
        </w:tabs>
        <w:spacing w:before="1" w:line="261" w:lineRule="auto"/>
        <w:ind w:left="1278" w:right="1243" w:hanging="966"/>
        <w:jc w:val="both"/>
      </w:pPr>
      <w:r>
        <w:rPr>
          <w:spacing w:val="3"/>
          <w:sz w:val="16"/>
        </w:rPr>
        <w:t>3p</w:t>
      </w:r>
      <w:r>
        <w:rPr>
          <w:spacing w:val="3"/>
          <w:sz w:val="16"/>
        </w:rPr>
        <w:tab/>
      </w:r>
      <w:r>
        <w:rPr>
          <w:b/>
          <w:spacing w:val="3"/>
          <w:sz w:val="20"/>
        </w:rPr>
        <w:t>15</w:t>
      </w:r>
      <w:r>
        <w:rPr>
          <w:b/>
          <w:spacing w:val="3"/>
          <w:sz w:val="20"/>
        </w:rPr>
        <w:tab/>
      </w:r>
      <w:r>
        <w:rPr>
          <w:spacing w:val="4"/>
        </w:rPr>
        <w:t xml:space="preserve">Geef </w:t>
      </w:r>
      <w:r>
        <w:rPr>
          <w:spacing w:val="2"/>
        </w:rPr>
        <w:t xml:space="preserve">van </w:t>
      </w:r>
      <w:r>
        <w:rPr>
          <w:spacing w:val="4"/>
        </w:rPr>
        <w:t xml:space="preserve">het opladen </w:t>
      </w:r>
      <w:r>
        <w:rPr>
          <w:spacing w:val="3"/>
        </w:rPr>
        <w:t xml:space="preserve">van de </w:t>
      </w:r>
      <w:r>
        <w:rPr>
          <w:spacing w:val="4"/>
        </w:rPr>
        <w:t xml:space="preserve">batterij </w:t>
      </w:r>
      <w:r>
        <w:rPr>
          <w:spacing w:val="3"/>
        </w:rPr>
        <w:t xml:space="preserve">de </w:t>
      </w:r>
      <w:r>
        <w:rPr>
          <w:spacing w:val="4"/>
        </w:rPr>
        <w:t xml:space="preserve">vergelijkingen </w:t>
      </w:r>
      <w:r>
        <w:rPr>
          <w:spacing w:val="3"/>
        </w:rPr>
        <w:t xml:space="preserve">van </w:t>
      </w:r>
      <w:r>
        <w:rPr>
          <w:spacing w:val="2"/>
        </w:rPr>
        <w:t xml:space="preserve">de </w:t>
      </w:r>
      <w:r>
        <w:rPr>
          <w:spacing w:val="4"/>
        </w:rPr>
        <w:t xml:space="preserve">beide </w:t>
      </w:r>
      <w:proofErr w:type="spellStart"/>
      <w:r>
        <w:rPr>
          <w:spacing w:val="4"/>
        </w:rPr>
        <w:t>halfreacties</w:t>
      </w:r>
      <w:proofErr w:type="spellEnd"/>
      <w:r>
        <w:rPr>
          <w:spacing w:val="14"/>
        </w:rPr>
        <w:t xml:space="preserve"> </w:t>
      </w:r>
      <w:r>
        <w:rPr>
          <w:spacing w:val="2"/>
        </w:rPr>
        <w:t>en</w:t>
      </w:r>
      <w:r>
        <w:rPr>
          <w:spacing w:val="16"/>
        </w:rPr>
        <w:t xml:space="preserve"> </w:t>
      </w:r>
      <w:r>
        <w:rPr>
          <w:spacing w:val="4"/>
        </w:rPr>
        <w:t>leid</w:t>
      </w:r>
      <w:r>
        <w:rPr>
          <w:spacing w:val="14"/>
        </w:rPr>
        <w:t xml:space="preserve"> </w:t>
      </w:r>
      <w:r>
        <w:rPr>
          <w:spacing w:val="4"/>
        </w:rPr>
        <w:t>daaruit</w:t>
      </w:r>
      <w:r>
        <w:rPr>
          <w:spacing w:val="17"/>
        </w:rPr>
        <w:t xml:space="preserve"> </w:t>
      </w:r>
      <w:r>
        <w:rPr>
          <w:spacing w:val="2"/>
        </w:rPr>
        <w:t>de</w:t>
      </w:r>
      <w:r>
        <w:rPr>
          <w:spacing w:val="16"/>
        </w:rPr>
        <w:t xml:space="preserve"> </w:t>
      </w:r>
      <w:r>
        <w:rPr>
          <w:spacing w:val="4"/>
        </w:rPr>
        <w:t>vergelijking</w:t>
      </w:r>
      <w:r>
        <w:rPr>
          <w:spacing w:val="16"/>
        </w:rPr>
        <w:t xml:space="preserve"> </w:t>
      </w:r>
      <w:r>
        <w:rPr>
          <w:spacing w:val="3"/>
        </w:rPr>
        <w:t>van</w:t>
      </w:r>
      <w:r>
        <w:rPr>
          <w:spacing w:val="13"/>
        </w:rPr>
        <w:t xml:space="preserve"> </w:t>
      </w:r>
      <w:r>
        <w:rPr>
          <w:spacing w:val="2"/>
        </w:rPr>
        <w:t>de</w:t>
      </w:r>
      <w:r>
        <w:rPr>
          <w:spacing w:val="17"/>
        </w:rPr>
        <w:t xml:space="preserve"> </w:t>
      </w:r>
      <w:r>
        <w:rPr>
          <w:spacing w:val="4"/>
        </w:rPr>
        <w:t>totale</w:t>
      </w:r>
      <w:r>
        <w:rPr>
          <w:spacing w:val="16"/>
        </w:rPr>
        <w:t xml:space="preserve"> </w:t>
      </w:r>
      <w:r>
        <w:rPr>
          <w:spacing w:val="4"/>
        </w:rPr>
        <w:t>reactie</w:t>
      </w:r>
      <w:r>
        <w:rPr>
          <w:spacing w:val="16"/>
        </w:rPr>
        <w:t xml:space="preserve"> </w:t>
      </w:r>
      <w:r>
        <w:rPr>
          <w:spacing w:val="4"/>
        </w:rPr>
        <w:t>af.</w:t>
      </w:r>
    </w:p>
    <w:p w:rsidR="003D7045" w:rsidRDefault="003D7045">
      <w:pPr>
        <w:spacing w:line="261" w:lineRule="auto"/>
        <w:sectPr w:rsidR="003D7045">
          <w:pgSz w:w="11910" w:h="16840"/>
          <w:pgMar w:top="780" w:right="1000" w:bottom="1160" w:left="820" w:header="0" w:footer="967" w:gutter="0"/>
          <w:cols w:space="708"/>
        </w:sectPr>
      </w:pPr>
    </w:p>
    <w:p w:rsidR="003D7045" w:rsidRDefault="00FE7802">
      <w:pPr>
        <w:pStyle w:val="Kop1"/>
        <w:spacing w:before="72"/>
      </w:pPr>
      <w:r>
        <w:rPr>
          <w:noProof/>
          <w:lang w:bidi="ar-SA"/>
        </w:rPr>
        <mc:AlternateContent>
          <mc:Choice Requires="wps">
            <w:drawing>
              <wp:anchor distT="0" distB="0" distL="0" distR="0" simplePos="0" relativeHeight="251671040" behindDoc="1" locked="0" layoutInCell="1" allowOverlap="1">
                <wp:simplePos x="0" y="0"/>
                <wp:positionH relativeFrom="page">
                  <wp:posOffset>701040</wp:posOffset>
                </wp:positionH>
                <wp:positionV relativeFrom="paragraph">
                  <wp:posOffset>318135</wp:posOffset>
                </wp:positionV>
                <wp:extent cx="6158230" cy="0"/>
                <wp:effectExtent l="34290" t="29210" r="36830" b="37465"/>
                <wp:wrapTopAndBottom/>
                <wp:docPr id="7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18B14" id="Line 5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5.05pt" to="540.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oHIQIAAEQEAAAOAAAAZHJzL2Uyb0RvYy54bWysU8GO2jAQvVfqP1i5QxIIbDYirKoEetl2&#10;kXb7AcZ2iFXHtmxDQFX/vWOHILa9VFWFZMaZmTdvZp5XT+dOoBMzlitZRuk0iRCTRFEuD2X07W07&#10;ySNkHZYUCyVZGV2YjZ7WHz+sel2wmWqVoMwgAJG26HUZtc7pIo4taVmH7VRpJsHZKNNhB1dziKnB&#10;PaB3Ip4lyTLulaHaKMKsha/14IzWAb9pGHEvTWOZQ6KMgJsLpwnn3p/xeoWLg8G65eRKA/8Diw5z&#10;CUVvUDV2GB0N/wOq48Qoqxo3JaqLVdNwwkIP0E2a/NbNa4s1C73AcKy+jcn+P1jy9bQziNMyeoDx&#10;SNzBjp65ZGiR+dn02hYQUsmd8d2Rs3zVz4p8t0iqqsXywALHt4uGvNRnxO9S/MVqqLDvvygKMfjo&#10;VBjUuTGdh4QRoHPYx+W2D3Z2iMDHZbrIZ3PgRUZfjIsxURvrPjPVIW+UkQDSARifnq3zRHAxhvg6&#10;Um25EGHdQqK+jBbLeZ6HDKsEp97r46w57Cth0AmDYqrE/0Jb4LkP89A1tu0QF1yDlow6ShrKtAzT&#10;zdV2mIvBBlpC+kLQJBC9WoNWfjwmj5t8k2eTbLbcTLKkrieftlU2WW7Th0U9r6uqTn96zmlWtJxS&#10;Jj3tUbdp9ne6uL6gQXE35d4GFL9HD5MEsuN/IB227Bc7SGSv6GVnxu2DVEPw9Vn5t3B/B/v+8a9/&#10;AQAA//8DAFBLAwQUAAYACAAAACEA9sFmLt4AAAAKAQAADwAAAGRycy9kb3ducmV2LnhtbEyPwUoD&#10;MRCG74LvEEbwZpMtKnXdbNFCsSAKXVvBW7oZN4vJZEnSdn17Uzzo8Z/5+Oebaj46yw4YYu9JQjER&#10;wJBar3vqJGzellczYDEp0sp6QgnfGGFen59VqtT+SGs8NKljuYRiqSSYlIaS89gadCpO/ICUd58+&#10;OJVyDB3XQR1zubN8KsQtd6qnfMGoARcG269m7yQs0/vL00cMZrXGu8fX52Y7rBZWysuL8eEeWMIx&#10;/cFw0s/qUGennd+TjszmXIjrjEq4EQWwEyBmYgps9zvhdcX/v1D/AAAA//8DAFBLAQItABQABgAI&#10;AAAAIQC2gziS/gAAAOEBAAATAAAAAAAAAAAAAAAAAAAAAABbQ29udGVudF9UeXBlc10ueG1sUEsB&#10;Ai0AFAAGAAgAAAAhADj9If/WAAAAlAEAAAsAAAAAAAAAAAAAAAAALwEAAF9yZWxzLy5yZWxzUEsB&#10;Ai0AFAAGAAgAAAAhAE6s6gchAgAARAQAAA4AAAAAAAAAAAAAAAAALgIAAGRycy9lMm9Eb2MueG1s&#10;UEsBAi0AFAAGAAgAAAAhAPbBZi7eAAAACgEAAA8AAAAAAAAAAAAAAAAAewQAAGRycy9kb3ducmV2&#10;LnhtbFBLBQYAAAAABAAEAPMAAACGBQAAAAA=&#10;" strokecolor="silver" strokeweight="4.44pt">
                <w10:wrap type="topAndBottom" anchorx="page"/>
              </v:line>
            </w:pict>
          </mc:Fallback>
        </mc:AlternateContent>
      </w:r>
      <w:proofErr w:type="spellStart"/>
      <w:r w:rsidR="005B713D">
        <w:t>Biogebaseerde</w:t>
      </w:r>
      <w:proofErr w:type="spellEnd"/>
      <w:r w:rsidR="005B713D">
        <w:t xml:space="preserve"> stoffen</w:t>
      </w:r>
    </w:p>
    <w:p w:rsidR="003D7045" w:rsidRDefault="001C1D06">
      <w:pPr>
        <w:pStyle w:val="Plattetekst"/>
        <w:spacing w:before="5"/>
        <w:rPr>
          <w:b/>
          <w:sz w:val="17"/>
        </w:rPr>
      </w:pPr>
      <w:r>
        <w:rPr>
          <w:rFonts w:ascii="Helvetica" w:hAnsi="Helvetica" w:cs="Helvetica"/>
          <w:noProof/>
          <w:color w:val="333333"/>
          <w:sz w:val="21"/>
          <w:szCs w:val="21"/>
          <w:lang w:bidi="ar-SA"/>
        </w:rPr>
        <w:drawing>
          <wp:anchor distT="0" distB="0" distL="114300" distR="114300" simplePos="0" relativeHeight="251678208" behindDoc="0" locked="0" layoutInCell="1" allowOverlap="1">
            <wp:simplePos x="0" y="0"/>
            <wp:positionH relativeFrom="margin">
              <wp:posOffset>4673600</wp:posOffset>
            </wp:positionH>
            <wp:positionV relativeFrom="paragraph">
              <wp:posOffset>149860</wp:posOffset>
            </wp:positionV>
            <wp:extent cx="1504950" cy="1504950"/>
            <wp:effectExtent l="0" t="0" r="0" b="0"/>
            <wp:wrapSquare wrapText="bothSides"/>
            <wp:docPr id="46" name="Afbeelding 46" descr="https://gratisqrcode.nl/qr/qrcodes/dc5f968a33167a7a584bff0cbdded23c.png?154857646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ratisqrcode.nl/qr/qrcodes/dc5f968a33167a7a584bff0cbdded23c.png?15485764610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7045" w:rsidRDefault="005B713D">
      <w:pPr>
        <w:pStyle w:val="Plattetekst"/>
        <w:spacing w:before="92"/>
        <w:ind w:left="1278"/>
      </w:pPr>
      <w:r>
        <w:t>Opmerkingen vooraf:</w:t>
      </w:r>
    </w:p>
    <w:p w:rsidR="003D7045" w:rsidRDefault="005B713D">
      <w:pPr>
        <w:pStyle w:val="Lijstalinea"/>
        <w:numPr>
          <w:ilvl w:val="0"/>
          <w:numId w:val="3"/>
        </w:numPr>
        <w:tabs>
          <w:tab w:val="left" w:pos="1673"/>
          <w:tab w:val="left" w:pos="1674"/>
        </w:tabs>
        <w:spacing w:before="8" w:line="259" w:lineRule="auto"/>
        <w:ind w:right="1644"/>
        <w:rPr>
          <w:sz w:val="24"/>
        </w:rPr>
      </w:pPr>
      <w:r>
        <w:rPr>
          <w:spacing w:val="4"/>
          <w:sz w:val="24"/>
        </w:rPr>
        <w:t xml:space="preserve">Onder </w:t>
      </w:r>
      <w:r>
        <w:rPr>
          <w:spacing w:val="3"/>
          <w:sz w:val="24"/>
        </w:rPr>
        <w:t xml:space="preserve">een </w:t>
      </w:r>
      <w:proofErr w:type="spellStart"/>
      <w:r>
        <w:rPr>
          <w:spacing w:val="4"/>
          <w:sz w:val="24"/>
        </w:rPr>
        <w:t>biogebaseerde</w:t>
      </w:r>
      <w:proofErr w:type="spellEnd"/>
      <w:r>
        <w:rPr>
          <w:spacing w:val="4"/>
          <w:sz w:val="24"/>
        </w:rPr>
        <w:t xml:space="preserve"> </w:t>
      </w:r>
      <w:r>
        <w:rPr>
          <w:spacing w:val="3"/>
          <w:sz w:val="24"/>
        </w:rPr>
        <w:t xml:space="preserve">stof wordt </w:t>
      </w:r>
      <w:r>
        <w:rPr>
          <w:spacing w:val="4"/>
          <w:sz w:val="24"/>
        </w:rPr>
        <w:t xml:space="preserve">een stof verstaan </w:t>
      </w:r>
      <w:r>
        <w:rPr>
          <w:spacing w:val="3"/>
          <w:sz w:val="24"/>
        </w:rPr>
        <w:t xml:space="preserve">die </w:t>
      </w:r>
      <w:r>
        <w:rPr>
          <w:sz w:val="24"/>
        </w:rPr>
        <w:t xml:space="preserve">is </w:t>
      </w:r>
      <w:r>
        <w:rPr>
          <w:spacing w:val="4"/>
          <w:sz w:val="24"/>
        </w:rPr>
        <w:t xml:space="preserve">geproduceerd </w:t>
      </w:r>
      <w:r>
        <w:rPr>
          <w:spacing w:val="3"/>
          <w:sz w:val="24"/>
        </w:rPr>
        <w:t>uit</w:t>
      </w:r>
      <w:r>
        <w:rPr>
          <w:spacing w:val="19"/>
          <w:sz w:val="24"/>
        </w:rPr>
        <w:t xml:space="preserve"> </w:t>
      </w:r>
      <w:r>
        <w:rPr>
          <w:spacing w:val="4"/>
          <w:sz w:val="24"/>
        </w:rPr>
        <w:t>biomassa.</w:t>
      </w:r>
      <w:r w:rsidR="005E66B7" w:rsidRPr="005E66B7">
        <w:rPr>
          <w:rFonts w:ascii="Helvetica" w:hAnsi="Helvetica" w:cs="Helvetica"/>
          <w:color w:val="333333"/>
          <w:sz w:val="21"/>
          <w:szCs w:val="21"/>
        </w:rPr>
        <w:t xml:space="preserve"> </w:t>
      </w:r>
    </w:p>
    <w:p w:rsidR="003D7045" w:rsidRDefault="005B713D">
      <w:pPr>
        <w:pStyle w:val="Lijstalinea"/>
        <w:numPr>
          <w:ilvl w:val="0"/>
          <w:numId w:val="3"/>
        </w:numPr>
        <w:tabs>
          <w:tab w:val="left" w:pos="1673"/>
          <w:tab w:val="left" w:pos="1674"/>
        </w:tabs>
        <w:spacing w:line="278" w:lineRule="exact"/>
        <w:rPr>
          <w:sz w:val="24"/>
        </w:rPr>
      </w:pPr>
      <w:r>
        <w:rPr>
          <w:spacing w:val="2"/>
          <w:sz w:val="24"/>
        </w:rPr>
        <w:t xml:space="preserve">In </w:t>
      </w:r>
      <w:r>
        <w:rPr>
          <w:spacing w:val="4"/>
          <w:sz w:val="24"/>
        </w:rPr>
        <w:t xml:space="preserve">deze opgave </w:t>
      </w:r>
      <w:r>
        <w:rPr>
          <w:spacing w:val="3"/>
          <w:sz w:val="24"/>
        </w:rPr>
        <w:t xml:space="preserve">wordt </w:t>
      </w:r>
      <w:r>
        <w:rPr>
          <w:spacing w:val="4"/>
          <w:sz w:val="24"/>
        </w:rPr>
        <w:t>een aantal verbindingen genoemd waarvan</w:t>
      </w:r>
      <w:r>
        <w:rPr>
          <w:spacing w:val="19"/>
          <w:sz w:val="24"/>
        </w:rPr>
        <w:t xml:space="preserve"> </w:t>
      </w:r>
      <w:r>
        <w:rPr>
          <w:spacing w:val="2"/>
          <w:sz w:val="24"/>
        </w:rPr>
        <w:t>de</w:t>
      </w:r>
    </w:p>
    <w:p w:rsidR="003D7045" w:rsidRDefault="005B713D">
      <w:pPr>
        <w:pStyle w:val="Plattetekst"/>
        <w:spacing w:before="22"/>
        <w:ind w:left="1674"/>
      </w:pPr>
      <w:r>
        <w:rPr>
          <w:spacing w:val="4"/>
        </w:rPr>
        <w:t xml:space="preserve">structuurformules </w:t>
      </w:r>
      <w:r>
        <w:rPr>
          <w:spacing w:val="3"/>
        </w:rPr>
        <w:t xml:space="preserve">op </w:t>
      </w:r>
      <w:r>
        <w:rPr>
          <w:spacing w:val="4"/>
        </w:rPr>
        <w:t xml:space="preserve">bladzijde </w:t>
      </w:r>
      <w:r>
        <w:t xml:space="preserve">9 </w:t>
      </w:r>
      <w:r>
        <w:rPr>
          <w:spacing w:val="4"/>
        </w:rPr>
        <w:t>onderaan zijn</w:t>
      </w:r>
      <w:r>
        <w:rPr>
          <w:spacing w:val="67"/>
        </w:rPr>
        <w:t xml:space="preserve"> </w:t>
      </w:r>
      <w:r>
        <w:rPr>
          <w:spacing w:val="4"/>
        </w:rPr>
        <w:t>weergegeven.</w:t>
      </w:r>
    </w:p>
    <w:p w:rsidR="003D7045" w:rsidRDefault="003D7045">
      <w:pPr>
        <w:pStyle w:val="Plattetekst"/>
        <w:spacing w:before="2"/>
        <w:rPr>
          <w:sz w:val="28"/>
        </w:rPr>
      </w:pPr>
    </w:p>
    <w:p w:rsidR="00324646" w:rsidRDefault="005B713D">
      <w:pPr>
        <w:pStyle w:val="Plattetekst"/>
        <w:spacing w:line="261" w:lineRule="auto"/>
        <w:ind w:left="1278" w:right="1026"/>
      </w:pPr>
      <w:r>
        <w:t xml:space="preserve">Een bekende </w:t>
      </w:r>
      <w:proofErr w:type="spellStart"/>
      <w:r>
        <w:t>biogebaseerde</w:t>
      </w:r>
      <w:proofErr w:type="spellEnd"/>
      <w:r>
        <w:t xml:space="preserve"> brandstof (biobrandstof) is bio-ethanol. </w:t>
      </w:r>
    </w:p>
    <w:p w:rsidR="003D7045" w:rsidRDefault="005B713D">
      <w:pPr>
        <w:pStyle w:val="Plattetekst"/>
        <w:spacing w:line="261" w:lineRule="auto"/>
        <w:ind w:left="1278" w:right="1026"/>
      </w:pPr>
      <w:r>
        <w:t>Dit kan worden geproduceerd uit sacharose (een disacharide) die wordt gewonnen uit suikerbieten of suikerriet. Het op grote schaal produceren van bio-ethanol uit biet- en/of rietsuiker heeft echter een belangrijk maatschappelijk bezwaar.</w:t>
      </w:r>
    </w:p>
    <w:p w:rsidR="003D7045" w:rsidRDefault="003D7045">
      <w:pPr>
        <w:pStyle w:val="Plattetekst"/>
        <w:spacing w:before="9"/>
        <w:rPr>
          <w:sz w:val="25"/>
        </w:rPr>
      </w:pPr>
    </w:p>
    <w:p w:rsidR="003D7045" w:rsidRDefault="005B713D">
      <w:pPr>
        <w:pStyle w:val="Plattetekst"/>
        <w:tabs>
          <w:tab w:val="left" w:pos="764"/>
          <w:tab w:val="left" w:pos="1277"/>
        </w:tabs>
        <w:ind w:left="312"/>
      </w:pPr>
      <w:r>
        <w:rPr>
          <w:spacing w:val="3"/>
          <w:sz w:val="16"/>
        </w:rPr>
        <w:t>2p</w:t>
      </w:r>
      <w:r>
        <w:rPr>
          <w:spacing w:val="3"/>
          <w:sz w:val="16"/>
        </w:rPr>
        <w:tab/>
      </w:r>
      <w:r>
        <w:rPr>
          <w:b/>
          <w:spacing w:val="3"/>
          <w:sz w:val="20"/>
        </w:rPr>
        <w:t>16</w:t>
      </w:r>
      <w:r>
        <w:rPr>
          <w:b/>
          <w:spacing w:val="3"/>
          <w:sz w:val="20"/>
        </w:rPr>
        <w:tab/>
      </w:r>
      <w:r>
        <w:rPr>
          <w:spacing w:val="4"/>
        </w:rPr>
        <w:t xml:space="preserve">Leg </w:t>
      </w:r>
      <w:r>
        <w:rPr>
          <w:spacing w:val="3"/>
        </w:rPr>
        <w:t xml:space="preserve">uit wat dit </w:t>
      </w:r>
      <w:r>
        <w:rPr>
          <w:spacing w:val="5"/>
        </w:rPr>
        <w:t xml:space="preserve">maatschappelijke </w:t>
      </w:r>
      <w:r>
        <w:rPr>
          <w:spacing w:val="4"/>
        </w:rPr>
        <w:t>bezwaar</w:t>
      </w:r>
      <w:r>
        <w:rPr>
          <w:spacing w:val="55"/>
        </w:rPr>
        <w:t xml:space="preserve"> </w:t>
      </w:r>
      <w:r>
        <w:rPr>
          <w:spacing w:val="4"/>
        </w:rPr>
        <w:t>is.</w:t>
      </w:r>
    </w:p>
    <w:p w:rsidR="003D7045" w:rsidRDefault="003D7045">
      <w:pPr>
        <w:pStyle w:val="Plattetekst"/>
        <w:spacing w:before="2"/>
        <w:rPr>
          <w:sz w:val="28"/>
        </w:rPr>
      </w:pPr>
    </w:p>
    <w:p w:rsidR="003D7045" w:rsidRDefault="005B713D">
      <w:pPr>
        <w:pStyle w:val="Plattetekst"/>
        <w:spacing w:line="261" w:lineRule="auto"/>
        <w:ind w:left="1278" w:right="1026"/>
      </w:pPr>
      <w:r>
        <w:t>Om dit bezwaar te omzeilen wordt veel onderzoek gedaan aan de productie van bio-ethanol uit andere bronnen.</w:t>
      </w:r>
    </w:p>
    <w:p w:rsidR="003D7045" w:rsidRDefault="005B713D" w:rsidP="00324646">
      <w:pPr>
        <w:pStyle w:val="Plattetekst"/>
        <w:spacing w:line="261" w:lineRule="auto"/>
        <w:ind w:left="1278" w:right="876"/>
      </w:pPr>
      <w:r>
        <w:t>Frank Koopman van de TU Delft doet onderzoek aan de productie van bio-ethanol uit hout en plantenafval. Die productie begint met de afbraak van polysachariden uit de biomassa tot monosachariden. Vervolgens worden de monosachariden door micro-organismen omgezet tot ethanol. Bij de afbraak van hout en plantenafval tot monosachariden ontstaat als bijproduct HMF. Deze verbinding moet worden afgebroken voordat de vorming van bio-ethanol kan plaatsvinden. Door de aanwezigheid van HMF wordt namelijk de productie van bio-ethanol geremd. Voor de afbraak van HMF zijn gewoonlijk grote hoeveelheden chemicaliën nodig. Koopman ontdekte echter een bacteriesoort die HMF omzet tot FDCA. Deze omzetting van HMF tot FDCA kan met de volgende reactievergelijking worden weergegeven:</w:t>
      </w:r>
    </w:p>
    <w:p w:rsidR="003D7045" w:rsidRDefault="003D7045">
      <w:pPr>
        <w:pStyle w:val="Plattetekst"/>
        <w:spacing w:before="4"/>
        <w:rPr>
          <w:sz w:val="21"/>
        </w:rPr>
      </w:pPr>
    </w:p>
    <w:p w:rsidR="003D7045" w:rsidRDefault="005B713D">
      <w:pPr>
        <w:ind w:left="1278"/>
        <w:rPr>
          <w:rFonts w:ascii="Times New Roman" w:hAnsi="Times New Roman"/>
          <w:sz w:val="26"/>
        </w:rPr>
      </w:pPr>
      <w:r>
        <w:rPr>
          <w:rFonts w:ascii="Times New Roman" w:hAnsi="Times New Roman"/>
          <w:sz w:val="26"/>
        </w:rPr>
        <w:t>2 C</w:t>
      </w:r>
      <w:r>
        <w:rPr>
          <w:rFonts w:ascii="Times New Roman" w:hAnsi="Times New Roman"/>
          <w:position w:val="-7"/>
          <w:sz w:val="17"/>
        </w:rPr>
        <w:t>6</w:t>
      </w:r>
      <w:r>
        <w:rPr>
          <w:rFonts w:ascii="Times New Roman" w:hAnsi="Times New Roman"/>
          <w:sz w:val="26"/>
        </w:rPr>
        <w:t>H</w:t>
      </w:r>
      <w:r>
        <w:rPr>
          <w:rFonts w:ascii="Times New Roman" w:hAnsi="Times New Roman"/>
          <w:position w:val="-7"/>
          <w:sz w:val="17"/>
        </w:rPr>
        <w:t>6</w:t>
      </w:r>
      <w:r>
        <w:rPr>
          <w:rFonts w:ascii="Times New Roman" w:hAnsi="Times New Roman"/>
          <w:sz w:val="26"/>
        </w:rPr>
        <w:t>O</w:t>
      </w:r>
      <w:r>
        <w:rPr>
          <w:rFonts w:ascii="Times New Roman" w:hAnsi="Times New Roman"/>
          <w:position w:val="-7"/>
          <w:sz w:val="17"/>
        </w:rPr>
        <w:t xml:space="preserve">3 </w:t>
      </w:r>
      <w:r>
        <w:rPr>
          <w:rFonts w:ascii="Times New Roman" w:hAnsi="Times New Roman"/>
          <w:sz w:val="26"/>
        </w:rPr>
        <w:t>+ 3 O</w:t>
      </w:r>
      <w:r>
        <w:rPr>
          <w:rFonts w:ascii="Times New Roman" w:hAnsi="Times New Roman"/>
          <w:position w:val="-7"/>
          <w:sz w:val="17"/>
        </w:rPr>
        <w:t xml:space="preserve">2 </w:t>
      </w:r>
      <w:r>
        <w:rPr>
          <w:rFonts w:ascii="Symbol" w:hAnsi="Symbol"/>
          <w:sz w:val="26"/>
        </w:rPr>
        <w:t></w:t>
      </w:r>
      <w:r>
        <w:rPr>
          <w:rFonts w:ascii="Times New Roman" w:hAnsi="Times New Roman"/>
          <w:sz w:val="26"/>
        </w:rPr>
        <w:t xml:space="preserve"> 2 C</w:t>
      </w:r>
      <w:r>
        <w:rPr>
          <w:rFonts w:ascii="Times New Roman" w:hAnsi="Times New Roman"/>
          <w:position w:val="-7"/>
          <w:sz w:val="17"/>
        </w:rPr>
        <w:t>6</w:t>
      </w:r>
      <w:r>
        <w:rPr>
          <w:rFonts w:ascii="Times New Roman" w:hAnsi="Times New Roman"/>
          <w:sz w:val="26"/>
        </w:rPr>
        <w:t>H</w:t>
      </w:r>
      <w:r>
        <w:rPr>
          <w:rFonts w:ascii="Times New Roman" w:hAnsi="Times New Roman"/>
          <w:position w:val="-7"/>
          <w:sz w:val="17"/>
        </w:rPr>
        <w:t>4</w:t>
      </w:r>
      <w:r>
        <w:rPr>
          <w:rFonts w:ascii="Times New Roman" w:hAnsi="Times New Roman"/>
          <w:sz w:val="26"/>
        </w:rPr>
        <w:t>O</w:t>
      </w:r>
      <w:r>
        <w:rPr>
          <w:rFonts w:ascii="Times New Roman" w:hAnsi="Times New Roman"/>
          <w:position w:val="-7"/>
          <w:sz w:val="17"/>
        </w:rPr>
        <w:t xml:space="preserve">5 </w:t>
      </w:r>
      <w:r>
        <w:rPr>
          <w:rFonts w:ascii="Times New Roman" w:hAnsi="Times New Roman"/>
          <w:sz w:val="26"/>
        </w:rPr>
        <w:t>+ 2 H</w:t>
      </w:r>
      <w:r>
        <w:rPr>
          <w:rFonts w:ascii="Times New Roman" w:hAnsi="Times New Roman"/>
          <w:position w:val="-7"/>
          <w:sz w:val="17"/>
        </w:rPr>
        <w:t>2</w:t>
      </w:r>
      <w:r>
        <w:rPr>
          <w:rFonts w:ascii="Times New Roman" w:hAnsi="Times New Roman"/>
          <w:sz w:val="26"/>
        </w:rPr>
        <w:t>O</w:t>
      </w:r>
    </w:p>
    <w:p w:rsidR="003D7045" w:rsidRDefault="005B713D">
      <w:pPr>
        <w:pStyle w:val="Plattetekst"/>
        <w:tabs>
          <w:tab w:val="left" w:pos="4067"/>
        </w:tabs>
        <w:spacing w:before="29"/>
        <w:ind w:left="1674"/>
        <w:rPr>
          <w:rFonts w:ascii="Times New Roman"/>
        </w:rPr>
      </w:pPr>
      <w:r>
        <w:rPr>
          <w:rFonts w:ascii="Times New Roman"/>
          <w:spacing w:val="4"/>
        </w:rPr>
        <w:t>HMF</w:t>
      </w:r>
      <w:r>
        <w:rPr>
          <w:rFonts w:ascii="Times New Roman"/>
          <w:spacing w:val="4"/>
        </w:rPr>
        <w:tab/>
        <w:t>FDCA</w:t>
      </w:r>
    </w:p>
    <w:p w:rsidR="003D7045" w:rsidRDefault="003D7045">
      <w:pPr>
        <w:pStyle w:val="Plattetekst"/>
        <w:spacing w:before="8"/>
        <w:rPr>
          <w:rFonts w:ascii="Times New Roman"/>
          <w:sz w:val="28"/>
        </w:rPr>
      </w:pPr>
    </w:p>
    <w:p w:rsidR="003D7045" w:rsidRDefault="005B713D">
      <w:pPr>
        <w:pStyle w:val="Plattetekst"/>
        <w:spacing w:line="261" w:lineRule="auto"/>
        <w:ind w:left="1278" w:right="745"/>
      </w:pPr>
      <w:r>
        <w:t>Uit het onderzoek blijkt dat de ontdekte bacteriesoort HMF met een zeer hoog rendement (97%) omzet tot FDCA. Ook de atoomeconomie van deze omzetting is hoog.</w:t>
      </w:r>
    </w:p>
    <w:p w:rsidR="003D7045" w:rsidRDefault="003D7045">
      <w:pPr>
        <w:pStyle w:val="Plattetekst"/>
        <w:spacing w:before="11"/>
        <w:rPr>
          <w:sz w:val="25"/>
        </w:rPr>
      </w:pPr>
    </w:p>
    <w:p w:rsidR="003D7045" w:rsidRDefault="005B713D">
      <w:pPr>
        <w:pStyle w:val="Plattetekst"/>
        <w:tabs>
          <w:tab w:val="left" w:pos="764"/>
          <w:tab w:val="left" w:pos="1277"/>
        </w:tabs>
        <w:spacing w:line="261" w:lineRule="auto"/>
        <w:ind w:left="1278" w:right="1414" w:hanging="966"/>
      </w:pPr>
      <w:r>
        <w:rPr>
          <w:spacing w:val="3"/>
          <w:sz w:val="16"/>
        </w:rPr>
        <w:t>3p</w:t>
      </w:r>
      <w:r>
        <w:rPr>
          <w:spacing w:val="3"/>
          <w:sz w:val="16"/>
        </w:rPr>
        <w:tab/>
      </w:r>
      <w:r>
        <w:rPr>
          <w:b/>
          <w:spacing w:val="3"/>
          <w:sz w:val="20"/>
        </w:rPr>
        <w:t>17</w:t>
      </w:r>
      <w:r>
        <w:rPr>
          <w:b/>
          <w:spacing w:val="3"/>
          <w:sz w:val="20"/>
        </w:rPr>
        <w:tab/>
      </w:r>
      <w:r>
        <w:rPr>
          <w:spacing w:val="4"/>
        </w:rPr>
        <w:t xml:space="preserve">Bereken </w:t>
      </w:r>
      <w:r>
        <w:rPr>
          <w:spacing w:val="3"/>
        </w:rPr>
        <w:t xml:space="preserve">de </w:t>
      </w:r>
      <w:r>
        <w:rPr>
          <w:spacing w:val="4"/>
        </w:rPr>
        <w:t xml:space="preserve">atoomeconomie </w:t>
      </w:r>
      <w:r>
        <w:rPr>
          <w:spacing w:val="3"/>
        </w:rPr>
        <w:t xml:space="preserve">van de </w:t>
      </w:r>
      <w:r>
        <w:rPr>
          <w:spacing w:val="5"/>
        </w:rPr>
        <w:t xml:space="preserve">omzetting </w:t>
      </w:r>
      <w:r>
        <w:rPr>
          <w:spacing w:val="2"/>
        </w:rPr>
        <w:t xml:space="preserve">van </w:t>
      </w:r>
      <w:r>
        <w:rPr>
          <w:spacing w:val="4"/>
        </w:rPr>
        <w:t xml:space="preserve">HMF tot </w:t>
      </w:r>
      <w:r>
        <w:rPr>
          <w:spacing w:val="3"/>
        </w:rPr>
        <w:t xml:space="preserve">FDCA. </w:t>
      </w:r>
      <w:r>
        <w:rPr>
          <w:spacing w:val="4"/>
        </w:rPr>
        <w:t>Gegeven:</w:t>
      </w:r>
    </w:p>
    <w:p w:rsidR="003D7045" w:rsidRDefault="005B713D">
      <w:pPr>
        <w:pStyle w:val="Lijstalinea"/>
        <w:numPr>
          <w:ilvl w:val="0"/>
          <w:numId w:val="3"/>
        </w:numPr>
        <w:tabs>
          <w:tab w:val="left" w:pos="1673"/>
          <w:tab w:val="left" w:pos="1674"/>
        </w:tabs>
        <w:spacing w:line="276" w:lineRule="exact"/>
        <w:rPr>
          <w:sz w:val="24"/>
        </w:rPr>
      </w:pPr>
      <w:r>
        <w:rPr>
          <w:spacing w:val="2"/>
          <w:sz w:val="24"/>
        </w:rPr>
        <w:t xml:space="preserve">de </w:t>
      </w:r>
      <w:r>
        <w:rPr>
          <w:spacing w:val="4"/>
          <w:sz w:val="24"/>
        </w:rPr>
        <w:t xml:space="preserve">molaire massa </w:t>
      </w:r>
      <w:r>
        <w:rPr>
          <w:spacing w:val="2"/>
          <w:sz w:val="24"/>
        </w:rPr>
        <w:t xml:space="preserve">van </w:t>
      </w:r>
      <w:r>
        <w:rPr>
          <w:spacing w:val="4"/>
          <w:sz w:val="24"/>
        </w:rPr>
        <w:t xml:space="preserve">HMF </w:t>
      </w:r>
      <w:r>
        <w:rPr>
          <w:sz w:val="24"/>
        </w:rPr>
        <w:t xml:space="preserve">is </w:t>
      </w:r>
      <w:r>
        <w:rPr>
          <w:spacing w:val="4"/>
          <w:sz w:val="24"/>
        </w:rPr>
        <w:t xml:space="preserve">126,1 </w:t>
      </w:r>
      <w:r>
        <w:rPr>
          <w:sz w:val="24"/>
        </w:rPr>
        <w:t>g</w:t>
      </w:r>
      <w:r>
        <w:rPr>
          <w:spacing w:val="9"/>
          <w:sz w:val="24"/>
        </w:rPr>
        <w:t xml:space="preserve"> </w:t>
      </w:r>
      <w:r>
        <w:rPr>
          <w:spacing w:val="5"/>
          <w:sz w:val="24"/>
        </w:rPr>
        <w:t>mol</w:t>
      </w:r>
      <w:r>
        <w:rPr>
          <w:spacing w:val="5"/>
          <w:sz w:val="24"/>
          <w:vertAlign w:val="superscript"/>
        </w:rPr>
        <w:t>–1</w:t>
      </w:r>
      <w:r>
        <w:rPr>
          <w:spacing w:val="5"/>
          <w:sz w:val="24"/>
        </w:rPr>
        <w:t>;</w:t>
      </w:r>
    </w:p>
    <w:p w:rsidR="003D7045" w:rsidRDefault="005B713D">
      <w:pPr>
        <w:pStyle w:val="Lijstalinea"/>
        <w:numPr>
          <w:ilvl w:val="0"/>
          <w:numId w:val="3"/>
        </w:numPr>
        <w:tabs>
          <w:tab w:val="left" w:pos="1673"/>
          <w:tab w:val="left" w:pos="1674"/>
        </w:tabs>
        <w:spacing w:before="6"/>
        <w:rPr>
          <w:sz w:val="24"/>
        </w:rPr>
      </w:pPr>
      <w:r>
        <w:rPr>
          <w:spacing w:val="2"/>
          <w:sz w:val="24"/>
        </w:rPr>
        <w:t xml:space="preserve">de </w:t>
      </w:r>
      <w:r>
        <w:rPr>
          <w:spacing w:val="4"/>
          <w:sz w:val="24"/>
        </w:rPr>
        <w:t xml:space="preserve">molaire massa </w:t>
      </w:r>
      <w:r>
        <w:rPr>
          <w:spacing w:val="2"/>
          <w:sz w:val="24"/>
        </w:rPr>
        <w:t xml:space="preserve">van </w:t>
      </w:r>
      <w:r>
        <w:rPr>
          <w:spacing w:val="4"/>
          <w:sz w:val="24"/>
        </w:rPr>
        <w:t xml:space="preserve">FDCA </w:t>
      </w:r>
      <w:r>
        <w:rPr>
          <w:sz w:val="24"/>
        </w:rPr>
        <w:t xml:space="preserve">is </w:t>
      </w:r>
      <w:r>
        <w:rPr>
          <w:spacing w:val="4"/>
          <w:sz w:val="24"/>
        </w:rPr>
        <w:t xml:space="preserve">156,1 </w:t>
      </w:r>
      <w:r>
        <w:rPr>
          <w:sz w:val="24"/>
        </w:rPr>
        <w:t>g</w:t>
      </w:r>
      <w:r>
        <w:rPr>
          <w:spacing w:val="12"/>
          <w:sz w:val="24"/>
        </w:rPr>
        <w:t xml:space="preserve"> </w:t>
      </w:r>
      <w:r>
        <w:rPr>
          <w:spacing w:val="6"/>
          <w:sz w:val="24"/>
        </w:rPr>
        <w:t>mol</w:t>
      </w:r>
      <w:r>
        <w:rPr>
          <w:spacing w:val="6"/>
          <w:sz w:val="24"/>
          <w:vertAlign w:val="superscript"/>
        </w:rPr>
        <w:t>–1</w:t>
      </w:r>
      <w:r>
        <w:rPr>
          <w:spacing w:val="6"/>
          <w:sz w:val="24"/>
        </w:rPr>
        <w:t>.</w:t>
      </w:r>
    </w:p>
    <w:p w:rsidR="003D7045" w:rsidRDefault="003D7045">
      <w:pPr>
        <w:rPr>
          <w:sz w:val="24"/>
        </w:rPr>
        <w:sectPr w:rsidR="003D7045">
          <w:pgSz w:w="11910" w:h="16840"/>
          <w:pgMar w:top="760" w:right="1000" w:bottom="1160" w:left="820" w:header="0" w:footer="967" w:gutter="0"/>
          <w:cols w:space="708"/>
        </w:sectPr>
      </w:pPr>
    </w:p>
    <w:p w:rsidR="003D7045" w:rsidRDefault="005B713D">
      <w:pPr>
        <w:pStyle w:val="Plattetekst"/>
        <w:spacing w:before="75" w:line="261" w:lineRule="auto"/>
        <w:ind w:left="1278" w:right="1026"/>
      </w:pPr>
      <w:r>
        <w:t xml:space="preserve">FDCA is een veelbelovende </w:t>
      </w:r>
      <w:proofErr w:type="spellStart"/>
      <w:r>
        <w:t>biogebaseerde</w:t>
      </w:r>
      <w:proofErr w:type="spellEnd"/>
      <w:r>
        <w:t xml:space="preserve"> grondstof voor de productie van het nieuwe polymeer PEF (zie structuurformule onderaan deze bladzijde).</w:t>
      </w:r>
    </w:p>
    <w:p w:rsidR="003D7045" w:rsidRDefault="005B713D">
      <w:pPr>
        <w:pStyle w:val="Plattetekst"/>
        <w:spacing w:line="261" w:lineRule="auto"/>
        <w:ind w:left="1278" w:right="1026"/>
      </w:pPr>
      <w:r>
        <w:t>PEF bezit eigenschappen die vergelijkbaar zijn met de eigenschappen van de kunststof PET, bekend van frisdrankflessen en fleecekleding.</w:t>
      </w:r>
    </w:p>
    <w:p w:rsidR="003D7045" w:rsidRDefault="005B713D">
      <w:pPr>
        <w:pStyle w:val="Plattetekst"/>
        <w:spacing w:line="261" w:lineRule="auto"/>
        <w:ind w:left="1278" w:right="1026"/>
      </w:pPr>
      <w:r>
        <w:t>PEF is een polyester die wordt gevormd uit het monomeer FDCA en nog een ander monomeer X.</w:t>
      </w:r>
    </w:p>
    <w:p w:rsidR="003D7045" w:rsidRDefault="003D7045">
      <w:pPr>
        <w:pStyle w:val="Plattetekst"/>
        <w:spacing w:before="7"/>
        <w:rPr>
          <w:sz w:val="25"/>
        </w:rPr>
      </w:pPr>
    </w:p>
    <w:p w:rsidR="003D7045" w:rsidRDefault="005B713D">
      <w:pPr>
        <w:pStyle w:val="Plattetekst"/>
        <w:tabs>
          <w:tab w:val="left" w:pos="764"/>
          <w:tab w:val="left" w:pos="1277"/>
        </w:tabs>
        <w:spacing w:before="1"/>
        <w:ind w:left="312"/>
      </w:pPr>
      <w:r>
        <w:rPr>
          <w:spacing w:val="3"/>
          <w:sz w:val="16"/>
        </w:rPr>
        <w:t>2p</w:t>
      </w:r>
      <w:r>
        <w:rPr>
          <w:spacing w:val="3"/>
          <w:sz w:val="16"/>
        </w:rPr>
        <w:tab/>
      </w:r>
      <w:r>
        <w:rPr>
          <w:b/>
          <w:spacing w:val="3"/>
          <w:sz w:val="20"/>
        </w:rPr>
        <w:t>18</w:t>
      </w:r>
      <w:r>
        <w:rPr>
          <w:b/>
          <w:spacing w:val="3"/>
          <w:sz w:val="20"/>
        </w:rPr>
        <w:tab/>
      </w:r>
      <w:r>
        <w:rPr>
          <w:spacing w:val="4"/>
        </w:rPr>
        <w:t xml:space="preserve">Geef </w:t>
      </w:r>
      <w:r>
        <w:rPr>
          <w:spacing w:val="2"/>
        </w:rPr>
        <w:t xml:space="preserve">de </w:t>
      </w:r>
      <w:r>
        <w:rPr>
          <w:spacing w:val="4"/>
        </w:rPr>
        <w:t xml:space="preserve">structuurformule </w:t>
      </w:r>
      <w:r>
        <w:rPr>
          <w:spacing w:val="3"/>
        </w:rPr>
        <w:t xml:space="preserve">van </w:t>
      </w:r>
      <w:r>
        <w:rPr>
          <w:spacing w:val="4"/>
        </w:rPr>
        <w:t>monomeer</w:t>
      </w:r>
      <w:r>
        <w:rPr>
          <w:spacing w:val="42"/>
        </w:rPr>
        <w:t xml:space="preserve"> </w:t>
      </w:r>
      <w:r>
        <w:rPr>
          <w:spacing w:val="2"/>
        </w:rPr>
        <w:t>X.</w:t>
      </w:r>
    </w:p>
    <w:p w:rsidR="003D7045" w:rsidRDefault="003D7045">
      <w:pPr>
        <w:pStyle w:val="Plattetekst"/>
        <w:spacing w:before="1"/>
        <w:rPr>
          <w:sz w:val="28"/>
        </w:rPr>
      </w:pPr>
    </w:p>
    <w:p w:rsidR="003D7045" w:rsidRDefault="005B713D">
      <w:pPr>
        <w:pStyle w:val="Plattetekst"/>
        <w:spacing w:before="1" w:line="261" w:lineRule="auto"/>
        <w:ind w:left="1278" w:right="601"/>
      </w:pPr>
      <w:r>
        <w:t>Frisdrankflessen die van PEF zijn gemaakt, kunnen worden gerecycled. Dit kan worden verklaard aan de hand van de structuurformule van PEF.</w:t>
      </w:r>
    </w:p>
    <w:p w:rsidR="003D7045" w:rsidRDefault="003D7045">
      <w:pPr>
        <w:pStyle w:val="Plattetekst"/>
        <w:spacing w:before="10"/>
        <w:rPr>
          <w:sz w:val="25"/>
        </w:rPr>
      </w:pPr>
    </w:p>
    <w:p w:rsidR="003D7045" w:rsidRDefault="005B713D">
      <w:pPr>
        <w:tabs>
          <w:tab w:val="left" w:pos="764"/>
          <w:tab w:val="left" w:pos="1277"/>
        </w:tabs>
        <w:spacing w:before="1"/>
        <w:ind w:left="312"/>
        <w:rPr>
          <w:sz w:val="24"/>
        </w:rPr>
      </w:pPr>
      <w:r>
        <w:rPr>
          <w:spacing w:val="3"/>
          <w:sz w:val="16"/>
        </w:rPr>
        <w:t>2p</w:t>
      </w:r>
      <w:r>
        <w:rPr>
          <w:spacing w:val="3"/>
          <w:sz w:val="16"/>
        </w:rPr>
        <w:tab/>
      </w:r>
      <w:r>
        <w:rPr>
          <w:b/>
          <w:spacing w:val="3"/>
          <w:sz w:val="20"/>
        </w:rPr>
        <w:t>19</w:t>
      </w:r>
      <w:r>
        <w:rPr>
          <w:b/>
          <w:spacing w:val="3"/>
          <w:sz w:val="20"/>
        </w:rPr>
        <w:tab/>
      </w:r>
      <w:r>
        <w:rPr>
          <w:spacing w:val="4"/>
          <w:sz w:val="24"/>
        </w:rPr>
        <w:t xml:space="preserve">Geef </w:t>
      </w:r>
      <w:r>
        <w:rPr>
          <w:spacing w:val="3"/>
          <w:sz w:val="24"/>
        </w:rPr>
        <w:t>deze</w:t>
      </w:r>
      <w:r>
        <w:rPr>
          <w:spacing w:val="21"/>
          <w:sz w:val="24"/>
        </w:rPr>
        <w:t xml:space="preserve"> </w:t>
      </w:r>
      <w:r>
        <w:rPr>
          <w:spacing w:val="4"/>
          <w:sz w:val="24"/>
        </w:rPr>
        <w:t>verklaring.</w:t>
      </w:r>
    </w:p>
    <w:p w:rsidR="003D7045" w:rsidRDefault="003D7045">
      <w:pPr>
        <w:pStyle w:val="Plattetekst"/>
        <w:spacing w:before="2"/>
        <w:rPr>
          <w:sz w:val="28"/>
        </w:rPr>
      </w:pPr>
    </w:p>
    <w:p w:rsidR="003D7045" w:rsidRDefault="005B713D">
      <w:pPr>
        <w:pStyle w:val="Plattetekst"/>
        <w:tabs>
          <w:tab w:val="left" w:pos="764"/>
          <w:tab w:val="left" w:pos="1277"/>
        </w:tabs>
        <w:spacing w:line="261" w:lineRule="auto"/>
        <w:ind w:left="1278" w:right="1599" w:hanging="966"/>
      </w:pPr>
      <w:r>
        <w:rPr>
          <w:spacing w:val="3"/>
          <w:sz w:val="16"/>
        </w:rPr>
        <w:t>2p</w:t>
      </w:r>
      <w:r>
        <w:rPr>
          <w:spacing w:val="3"/>
          <w:sz w:val="16"/>
        </w:rPr>
        <w:tab/>
      </w:r>
      <w:r>
        <w:rPr>
          <w:b/>
          <w:spacing w:val="3"/>
          <w:sz w:val="20"/>
        </w:rPr>
        <w:t>20</w:t>
      </w:r>
      <w:r>
        <w:rPr>
          <w:b/>
          <w:spacing w:val="3"/>
          <w:sz w:val="20"/>
        </w:rPr>
        <w:tab/>
      </w:r>
      <w:r>
        <w:rPr>
          <w:spacing w:val="5"/>
        </w:rPr>
        <w:t xml:space="preserve">Beargumenteer </w:t>
      </w:r>
      <w:r>
        <w:rPr>
          <w:spacing w:val="2"/>
        </w:rPr>
        <w:t xml:space="preserve">of </w:t>
      </w:r>
      <w:r>
        <w:rPr>
          <w:spacing w:val="3"/>
        </w:rPr>
        <w:t xml:space="preserve">PEF een </w:t>
      </w:r>
      <w:proofErr w:type="spellStart"/>
      <w:r>
        <w:rPr>
          <w:spacing w:val="4"/>
        </w:rPr>
        <w:t>biogebaseerd</w:t>
      </w:r>
      <w:proofErr w:type="spellEnd"/>
      <w:r>
        <w:rPr>
          <w:spacing w:val="4"/>
        </w:rPr>
        <w:t xml:space="preserve"> polymeer mag worden genoemd.</w:t>
      </w:r>
    </w:p>
    <w:p w:rsidR="003D7045" w:rsidRDefault="003D7045">
      <w:pPr>
        <w:pStyle w:val="Plattetekst"/>
        <w:rPr>
          <w:sz w:val="26"/>
        </w:rPr>
      </w:pPr>
    </w:p>
    <w:p w:rsidR="003D7045" w:rsidRDefault="003D7045">
      <w:pPr>
        <w:pStyle w:val="Plattetekst"/>
        <w:rPr>
          <w:sz w:val="26"/>
        </w:rPr>
      </w:pPr>
    </w:p>
    <w:p w:rsidR="003D7045" w:rsidRDefault="00324646">
      <w:pPr>
        <w:pStyle w:val="Kop3"/>
        <w:spacing w:before="1"/>
      </w:pPr>
      <w:r>
        <w:rPr>
          <w:noProof/>
          <w:lang w:bidi="ar-SA"/>
        </w:rPr>
        <w:drawing>
          <wp:anchor distT="0" distB="0" distL="114300" distR="114300" simplePos="0" relativeHeight="251675136" behindDoc="0" locked="0" layoutInCell="1" allowOverlap="1" wp14:anchorId="2D7D5902">
            <wp:simplePos x="0" y="0"/>
            <wp:positionH relativeFrom="page">
              <wp:align>left</wp:align>
            </wp:positionH>
            <wp:positionV relativeFrom="paragraph">
              <wp:posOffset>199441</wp:posOffset>
            </wp:positionV>
            <wp:extent cx="7743313" cy="4693568"/>
            <wp:effectExtent l="0" t="0" r="0" b="0"/>
            <wp:wrapTopAndBottom/>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743313" cy="4693568"/>
                    </a:xfrm>
                    <a:prstGeom prst="rect">
                      <a:avLst/>
                    </a:prstGeom>
                  </pic:spPr>
                </pic:pic>
              </a:graphicData>
            </a:graphic>
            <wp14:sizeRelH relativeFrom="page">
              <wp14:pctWidth>0</wp14:pctWidth>
            </wp14:sizeRelH>
            <wp14:sizeRelV relativeFrom="page">
              <wp14:pctHeight>0</wp14:pctHeight>
            </wp14:sizeRelV>
          </wp:anchor>
        </w:drawing>
      </w:r>
      <w:r w:rsidR="005B713D">
        <w:t>structuurformules</w:t>
      </w:r>
    </w:p>
    <w:p w:rsidR="00324646" w:rsidRDefault="00324646">
      <w:pPr>
        <w:rPr>
          <w:b/>
          <w:sz w:val="28"/>
        </w:rPr>
      </w:pPr>
    </w:p>
    <w:p w:rsidR="00324646" w:rsidRDefault="00324646">
      <w:pPr>
        <w:rPr>
          <w:b/>
          <w:sz w:val="28"/>
        </w:rPr>
      </w:pPr>
      <w:r>
        <w:rPr>
          <w:b/>
          <w:sz w:val="28"/>
        </w:rPr>
        <w:br w:type="page"/>
      </w:r>
    </w:p>
    <w:p w:rsidR="003D7045" w:rsidRDefault="00FE7802">
      <w:pPr>
        <w:spacing w:before="70"/>
        <w:ind w:left="824"/>
        <w:rPr>
          <w:b/>
          <w:sz w:val="28"/>
        </w:rPr>
      </w:pPr>
      <w:r>
        <w:rPr>
          <w:noProof/>
          <w:lang w:bidi="ar-SA"/>
        </w:rPr>
        <mc:AlternateContent>
          <mc:Choice Requires="wps">
            <w:drawing>
              <wp:anchor distT="0" distB="0" distL="0" distR="0" simplePos="0" relativeHeight="251673088" behindDoc="1" locked="0" layoutInCell="1" allowOverlap="1">
                <wp:simplePos x="0" y="0"/>
                <wp:positionH relativeFrom="page">
                  <wp:posOffset>701040</wp:posOffset>
                </wp:positionH>
                <wp:positionV relativeFrom="paragraph">
                  <wp:posOffset>316865</wp:posOffset>
                </wp:positionV>
                <wp:extent cx="6158230" cy="0"/>
                <wp:effectExtent l="34290" t="37465" r="36830" b="29210"/>
                <wp:wrapTopAndBottom/>
                <wp:docPr id="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DF961" id="Line 27"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95pt" to="540.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aEIQIAAEQEAAAOAAAAZHJzL2Uyb0RvYy54bWysU8GO2jAQvVfqP1i+QxIILBsRVlUCvWy7&#10;SLv9AGM7xKpjW7YhoKr/3rEDiG0vVVUhmXFm5s2bmefl06mT6MitE1qVOBunGHFFNRNqX+Jvb5vR&#10;AiPniWJEasVLfOYOP60+flj2puAT3WrJuEUAolzRmxK33psiSRxteUfcWBuuwNlo2xEPV7tPmCU9&#10;oHcymaTpPOm1ZcZqyp2Dr/XgxKuI3zSc+pemcdwjWWLg5uNp47kLZ7JakmJviWkFvdAg/8CiI0JB&#10;0RtUTTxBByv+gOoEtdrpxo+p7hLdNILy2AN0k6W/dfPaEsNjLzAcZ25jcv8Pln49bi0SrMT5FCNF&#10;OtjRs1AcTR7CbHrjCgip1NaG7uhJvZpnTb87pHTVErXnkePb2UBeFjKSdynh4gxU2PVfNIMYcvA6&#10;DurU2C5AwgjQKe7jfNsHP3lE4eM8my0mU1gbvfoSUlwTjXX+M9cdCkaJJZCOwOT47HwgQoprSKij&#10;9EZIGdctFepLPJtPF4uY4bQULHhDnLP7XSUtOhJQTJWGX2wLPPdhAbomrh3iomvQktUHxWKZlhO2&#10;vtieCDnYQEuqUAiaBKIXa9DKj8f0cb1YL/JRPpmvR3la16NPmyofzTfZw6ye1lVVZz8D5ywvWsEY&#10;V4H2VbdZ/ne6uLygQXE35d4GlLxHj5MEstf/SDpuOSx2kMhOs/PWXrcPUo3Bl2cV3sL9Hez7x7/6&#10;BQAA//8DAFBLAwQUAAYACAAAACEAuhNn6N8AAAAKAQAADwAAAGRycy9kb3ducmV2LnhtbEyPTUsD&#10;MRCG74L/IYzgzSYtRbrrZosWigVR6PoB3tLNuFlMJkuStuu/N6UHPb4zD+88Uy1HZ9kBQ+w9SZhO&#10;BDCk1uueOglvr+ubBbCYFGllPaGEH4ywrC8vKlVqf6QtHprUsVxCsVQSTEpDyXlsDToVJ35Ayrsv&#10;H5xKOYaO66COudxZPhPiljvVU75g1IArg+13s3cS1unj+fEzBrPZYvHw8tS8D5uVlfL6ary/A5Zw&#10;TH8wnPSzOtTZaef3pCOzOU/FPKMS5kUB7ASIhZgB250nvK74/xfqXwAAAP//AwBQSwECLQAUAAYA&#10;CAAAACEAtoM4kv4AAADhAQAAEwAAAAAAAAAAAAAAAAAAAAAAW0NvbnRlbnRfVHlwZXNdLnhtbFBL&#10;AQItABQABgAIAAAAIQA4/SH/1gAAAJQBAAALAAAAAAAAAAAAAAAAAC8BAABfcmVscy8ucmVsc1BL&#10;AQItABQABgAIAAAAIQBxstaEIQIAAEQEAAAOAAAAAAAAAAAAAAAAAC4CAABkcnMvZTJvRG9jLnht&#10;bFBLAQItABQABgAIAAAAIQC6E2fo3wAAAAoBAAAPAAAAAAAAAAAAAAAAAHsEAABkcnMvZG93bnJl&#10;di54bWxQSwUGAAAAAAQABADzAAAAhwUAAAAA&#10;" strokecolor="silver" strokeweight="4.44pt">
                <w10:wrap type="topAndBottom" anchorx="page"/>
              </v:line>
            </w:pict>
          </mc:Fallback>
        </mc:AlternateContent>
      </w:r>
      <w:r w:rsidR="005B713D">
        <w:rPr>
          <w:b/>
          <w:sz w:val="28"/>
        </w:rPr>
        <w:t>De structuur van boorcarbide</w:t>
      </w:r>
    </w:p>
    <w:p w:rsidR="003D7045" w:rsidRDefault="00F16684">
      <w:pPr>
        <w:pStyle w:val="Plattetekst"/>
        <w:spacing w:before="7"/>
        <w:rPr>
          <w:b/>
          <w:sz w:val="15"/>
        </w:rPr>
      </w:pPr>
      <w:r>
        <w:rPr>
          <w:rFonts w:ascii="Helvetica" w:hAnsi="Helvetica" w:cs="Helvetica"/>
          <w:noProof/>
          <w:color w:val="333333"/>
          <w:sz w:val="21"/>
          <w:szCs w:val="21"/>
          <w:lang w:bidi="ar-SA"/>
        </w:rPr>
        <w:drawing>
          <wp:anchor distT="0" distB="0" distL="114300" distR="114300" simplePos="0" relativeHeight="251679232" behindDoc="0" locked="0" layoutInCell="1" allowOverlap="1">
            <wp:simplePos x="0" y="0"/>
            <wp:positionH relativeFrom="margin">
              <wp:posOffset>4819650</wp:posOffset>
            </wp:positionH>
            <wp:positionV relativeFrom="paragraph">
              <wp:posOffset>252730</wp:posOffset>
            </wp:positionV>
            <wp:extent cx="1428750" cy="1428750"/>
            <wp:effectExtent l="0" t="0" r="0" b="0"/>
            <wp:wrapSquare wrapText="bothSides"/>
            <wp:docPr id="47" name="Afbeelding 47" descr="https://gratisqrcode.nl/qr/qrcodes/6226502c2799a654bcecd5b39dc07fef.png?154858140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ratisqrcode.nl/qr/qrcodes/6226502c2799a654bcecd5b39dc07fef.png?15485814080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7045" w:rsidRDefault="005B713D" w:rsidP="00324646">
      <w:pPr>
        <w:pStyle w:val="Plattetekst"/>
        <w:spacing w:before="110" w:line="211" w:lineRule="auto"/>
        <w:ind w:left="1278" w:right="1018"/>
      </w:pPr>
      <w:r>
        <w:t>Boorcarbide (</w:t>
      </w:r>
      <w:r>
        <w:rPr>
          <w:rFonts w:ascii="Times New Roman" w:hAnsi="Times New Roman"/>
          <w:sz w:val="26"/>
        </w:rPr>
        <w:t>B</w:t>
      </w:r>
      <w:r>
        <w:rPr>
          <w:rFonts w:ascii="Times New Roman" w:hAnsi="Times New Roman"/>
          <w:position w:val="-7"/>
          <w:sz w:val="17"/>
        </w:rPr>
        <w:t>4</w:t>
      </w:r>
      <w:r>
        <w:rPr>
          <w:rFonts w:ascii="Times New Roman" w:hAnsi="Times New Roman"/>
          <w:sz w:val="26"/>
        </w:rPr>
        <w:t xml:space="preserve">C) </w:t>
      </w:r>
      <w:r>
        <w:t>is één van de hardste stoffen die bestaan. Ook heeft de stof een uitzonderlijk hoog smeltpunt van 3036 K.</w:t>
      </w:r>
    </w:p>
    <w:p w:rsidR="003D7045" w:rsidRDefault="005B713D">
      <w:pPr>
        <w:pStyle w:val="Plattetekst"/>
        <w:spacing w:before="29" w:line="244" w:lineRule="auto"/>
        <w:ind w:left="1278" w:right="1026"/>
      </w:pPr>
      <w:r>
        <w:t xml:space="preserve">Boorcarbide wordt gemaakt door bij zeer hoge temperatuur koolstof te laten reageren met </w:t>
      </w:r>
      <w:proofErr w:type="spellStart"/>
      <w:r>
        <w:t>diboortrioxide</w:t>
      </w:r>
      <w:proofErr w:type="spellEnd"/>
      <w:r>
        <w:t xml:space="preserve"> (</w:t>
      </w:r>
      <w:r>
        <w:rPr>
          <w:rFonts w:ascii="Times New Roman"/>
          <w:sz w:val="26"/>
        </w:rPr>
        <w:t>B</w:t>
      </w:r>
      <w:r>
        <w:rPr>
          <w:rFonts w:ascii="Times New Roman"/>
          <w:position w:val="-7"/>
          <w:sz w:val="17"/>
        </w:rPr>
        <w:t>2</w:t>
      </w:r>
      <w:r>
        <w:rPr>
          <w:rFonts w:ascii="Times New Roman"/>
          <w:sz w:val="26"/>
        </w:rPr>
        <w:t>O</w:t>
      </w:r>
      <w:r>
        <w:rPr>
          <w:rFonts w:ascii="Times New Roman"/>
          <w:position w:val="-7"/>
          <w:sz w:val="17"/>
        </w:rPr>
        <w:t>3</w:t>
      </w:r>
      <w:r>
        <w:rPr>
          <w:rFonts w:ascii="Times New Roman"/>
          <w:sz w:val="26"/>
        </w:rPr>
        <w:t>)</w:t>
      </w:r>
      <w:r>
        <w:t>.</w:t>
      </w:r>
      <w:r w:rsidR="00F16684" w:rsidRPr="00F16684">
        <w:rPr>
          <w:rFonts w:ascii="Helvetica" w:hAnsi="Helvetica" w:cs="Helvetica"/>
          <w:color w:val="333333"/>
          <w:sz w:val="21"/>
          <w:szCs w:val="21"/>
        </w:rPr>
        <w:t xml:space="preserve"> </w:t>
      </w:r>
    </w:p>
    <w:p w:rsidR="003D7045" w:rsidRDefault="005B713D">
      <w:pPr>
        <w:pStyle w:val="Plattetekst"/>
        <w:spacing w:line="219" w:lineRule="exact"/>
        <w:ind w:left="1278"/>
      </w:pPr>
      <w:r>
        <w:rPr>
          <w:spacing w:val="3"/>
        </w:rPr>
        <w:t xml:space="preserve">Deze </w:t>
      </w:r>
      <w:r>
        <w:rPr>
          <w:spacing w:val="4"/>
        </w:rPr>
        <w:t xml:space="preserve">reactie </w:t>
      </w:r>
      <w:r>
        <w:rPr>
          <w:spacing w:val="3"/>
        </w:rPr>
        <w:t xml:space="preserve">is </w:t>
      </w:r>
      <w:r>
        <w:rPr>
          <w:spacing w:val="4"/>
        </w:rPr>
        <w:t xml:space="preserve">endotherm. Behalve boorcarbide </w:t>
      </w:r>
      <w:r>
        <w:rPr>
          <w:spacing w:val="6"/>
        </w:rPr>
        <w:t>ontstaat</w:t>
      </w:r>
      <w:r>
        <w:rPr>
          <w:spacing w:val="71"/>
        </w:rPr>
        <w:t xml:space="preserve"> </w:t>
      </w:r>
      <w:r>
        <w:rPr>
          <w:spacing w:val="4"/>
        </w:rPr>
        <w:t>uitsluitend</w:t>
      </w:r>
    </w:p>
    <w:p w:rsidR="003D7045" w:rsidRDefault="005B713D">
      <w:pPr>
        <w:pStyle w:val="Plattetekst"/>
        <w:spacing w:before="15"/>
        <w:ind w:left="1278"/>
      </w:pPr>
      <w:proofErr w:type="spellStart"/>
      <w:r>
        <w:t>koolstofmonoöxide</w:t>
      </w:r>
      <w:proofErr w:type="spellEnd"/>
      <w:r>
        <w:t>.</w:t>
      </w:r>
    </w:p>
    <w:p w:rsidR="003D7045" w:rsidRDefault="003D7045">
      <w:pPr>
        <w:pStyle w:val="Plattetekst"/>
        <w:spacing w:before="11"/>
        <w:rPr>
          <w:sz w:val="27"/>
        </w:rPr>
      </w:pPr>
    </w:p>
    <w:p w:rsidR="003D7045" w:rsidRDefault="005B713D">
      <w:pPr>
        <w:pStyle w:val="Plattetekst"/>
        <w:tabs>
          <w:tab w:val="left" w:pos="764"/>
          <w:tab w:val="left" w:pos="1277"/>
        </w:tabs>
        <w:ind w:left="312"/>
      </w:pPr>
      <w:r>
        <w:rPr>
          <w:spacing w:val="3"/>
          <w:sz w:val="16"/>
        </w:rPr>
        <w:t>2p</w:t>
      </w:r>
      <w:r>
        <w:rPr>
          <w:spacing w:val="3"/>
          <w:sz w:val="16"/>
        </w:rPr>
        <w:tab/>
      </w:r>
      <w:r>
        <w:rPr>
          <w:b/>
          <w:spacing w:val="3"/>
          <w:sz w:val="20"/>
        </w:rPr>
        <w:t>21</w:t>
      </w:r>
      <w:r>
        <w:rPr>
          <w:b/>
          <w:spacing w:val="3"/>
          <w:sz w:val="20"/>
        </w:rPr>
        <w:tab/>
      </w:r>
      <w:r>
        <w:rPr>
          <w:spacing w:val="4"/>
        </w:rPr>
        <w:t xml:space="preserve">Geef </w:t>
      </w:r>
      <w:r>
        <w:rPr>
          <w:spacing w:val="2"/>
        </w:rPr>
        <w:t xml:space="preserve">de </w:t>
      </w:r>
      <w:r>
        <w:rPr>
          <w:spacing w:val="4"/>
        </w:rPr>
        <w:t xml:space="preserve">vergelijking </w:t>
      </w:r>
      <w:r>
        <w:rPr>
          <w:spacing w:val="3"/>
        </w:rPr>
        <w:t>van deze</w:t>
      </w:r>
      <w:r>
        <w:rPr>
          <w:spacing w:val="49"/>
        </w:rPr>
        <w:t xml:space="preserve"> </w:t>
      </w:r>
      <w:r>
        <w:rPr>
          <w:spacing w:val="4"/>
        </w:rPr>
        <w:t>reactie.</w:t>
      </w:r>
    </w:p>
    <w:p w:rsidR="003D7045" w:rsidRDefault="005B713D">
      <w:pPr>
        <w:pStyle w:val="Plattetekst"/>
        <w:tabs>
          <w:tab w:val="left" w:pos="764"/>
          <w:tab w:val="left" w:pos="1277"/>
        </w:tabs>
        <w:spacing w:before="17" w:line="261" w:lineRule="auto"/>
        <w:ind w:left="1278" w:right="1152" w:hanging="966"/>
      </w:pPr>
      <w:r>
        <w:rPr>
          <w:spacing w:val="3"/>
          <w:sz w:val="16"/>
        </w:rPr>
        <w:t>3p</w:t>
      </w:r>
      <w:r>
        <w:rPr>
          <w:spacing w:val="3"/>
          <w:sz w:val="16"/>
        </w:rPr>
        <w:tab/>
      </w:r>
      <w:r>
        <w:rPr>
          <w:b/>
          <w:spacing w:val="3"/>
          <w:sz w:val="20"/>
        </w:rPr>
        <w:t>22</w:t>
      </w:r>
      <w:r>
        <w:rPr>
          <w:b/>
          <w:spacing w:val="3"/>
          <w:sz w:val="20"/>
        </w:rPr>
        <w:tab/>
      </w:r>
      <w:r>
        <w:rPr>
          <w:spacing w:val="4"/>
        </w:rPr>
        <w:t xml:space="preserve">Bereken </w:t>
      </w:r>
      <w:r>
        <w:rPr>
          <w:spacing w:val="3"/>
        </w:rPr>
        <w:t xml:space="preserve">de </w:t>
      </w:r>
      <w:r>
        <w:rPr>
          <w:spacing w:val="4"/>
        </w:rPr>
        <w:t xml:space="preserve">reactiewarmte </w:t>
      </w:r>
      <w:r>
        <w:rPr>
          <w:spacing w:val="3"/>
        </w:rPr>
        <w:t xml:space="preserve">van </w:t>
      </w:r>
      <w:r>
        <w:rPr>
          <w:spacing w:val="4"/>
        </w:rPr>
        <w:t xml:space="preserve">deze </w:t>
      </w:r>
      <w:r>
        <w:rPr>
          <w:spacing w:val="5"/>
        </w:rPr>
        <w:t xml:space="preserve">reactie </w:t>
      </w:r>
      <w:r>
        <w:t xml:space="preserve">in J </w:t>
      </w:r>
      <w:r>
        <w:rPr>
          <w:spacing w:val="4"/>
        </w:rPr>
        <w:t xml:space="preserve">per </w:t>
      </w:r>
      <w:r>
        <w:rPr>
          <w:spacing w:val="3"/>
        </w:rPr>
        <w:t xml:space="preserve">mol </w:t>
      </w:r>
      <w:r>
        <w:rPr>
          <w:spacing w:val="4"/>
        </w:rPr>
        <w:t xml:space="preserve">boorcarbide (bij </w:t>
      </w:r>
      <w:r>
        <w:rPr>
          <w:i/>
        </w:rPr>
        <w:t xml:space="preserve">T </w:t>
      </w:r>
      <w:r>
        <w:t xml:space="preserve">= </w:t>
      </w:r>
      <w:r>
        <w:rPr>
          <w:spacing w:val="4"/>
        </w:rPr>
        <w:t xml:space="preserve">298 </w:t>
      </w:r>
      <w:r>
        <w:t xml:space="preserve">K </w:t>
      </w:r>
      <w:r>
        <w:rPr>
          <w:spacing w:val="3"/>
        </w:rPr>
        <w:t xml:space="preserve">en </w:t>
      </w:r>
      <w:r>
        <w:rPr>
          <w:i/>
        </w:rPr>
        <w:t xml:space="preserve">p </w:t>
      </w:r>
      <w:r>
        <w:t>=</w:t>
      </w:r>
      <w:r>
        <w:rPr>
          <w:spacing w:val="-11"/>
        </w:rPr>
        <w:t xml:space="preserve"> </w:t>
      </w:r>
      <w:r>
        <w:rPr>
          <w:i/>
          <w:spacing w:val="4"/>
        </w:rPr>
        <w:t>p</w:t>
      </w:r>
      <w:r>
        <w:rPr>
          <w:spacing w:val="4"/>
          <w:position w:val="-6"/>
          <w:sz w:val="16"/>
        </w:rPr>
        <w:t>0</w:t>
      </w:r>
      <w:r>
        <w:rPr>
          <w:spacing w:val="4"/>
        </w:rPr>
        <w:t>).</w:t>
      </w:r>
    </w:p>
    <w:p w:rsidR="003D7045" w:rsidRDefault="005B713D">
      <w:pPr>
        <w:pStyle w:val="Plattetekst"/>
        <w:spacing w:line="221" w:lineRule="exact"/>
        <w:ind w:left="1278"/>
      </w:pPr>
      <w:r>
        <w:t>Maak hierbij gebruik van:</w:t>
      </w:r>
    </w:p>
    <w:p w:rsidR="003D7045" w:rsidRDefault="005B713D">
      <w:pPr>
        <w:pStyle w:val="Lijstalinea"/>
        <w:numPr>
          <w:ilvl w:val="0"/>
          <w:numId w:val="3"/>
        </w:numPr>
        <w:tabs>
          <w:tab w:val="left" w:pos="1673"/>
          <w:tab w:val="left" w:pos="1674"/>
        </w:tabs>
        <w:spacing w:before="15"/>
        <w:rPr>
          <w:sz w:val="24"/>
        </w:rPr>
      </w:pPr>
      <w:proofErr w:type="spellStart"/>
      <w:r>
        <w:rPr>
          <w:spacing w:val="5"/>
          <w:sz w:val="24"/>
        </w:rPr>
        <w:t>Binas</w:t>
      </w:r>
      <w:proofErr w:type="spellEnd"/>
      <w:r>
        <w:rPr>
          <w:spacing w:val="5"/>
          <w:sz w:val="24"/>
        </w:rPr>
        <w:t>-tabel</w:t>
      </w:r>
      <w:r>
        <w:rPr>
          <w:spacing w:val="10"/>
          <w:sz w:val="24"/>
        </w:rPr>
        <w:t xml:space="preserve"> </w:t>
      </w:r>
      <w:r>
        <w:rPr>
          <w:spacing w:val="4"/>
          <w:sz w:val="24"/>
        </w:rPr>
        <w:t>57;</w:t>
      </w:r>
    </w:p>
    <w:p w:rsidR="003D7045" w:rsidRDefault="005B713D">
      <w:pPr>
        <w:pStyle w:val="Lijstalinea"/>
        <w:numPr>
          <w:ilvl w:val="0"/>
          <w:numId w:val="3"/>
        </w:numPr>
        <w:tabs>
          <w:tab w:val="left" w:pos="1673"/>
          <w:tab w:val="left" w:pos="1674"/>
        </w:tabs>
        <w:spacing w:before="4"/>
        <w:rPr>
          <w:sz w:val="24"/>
        </w:rPr>
      </w:pPr>
      <w:r>
        <w:rPr>
          <w:spacing w:val="2"/>
          <w:sz w:val="24"/>
        </w:rPr>
        <w:t xml:space="preserve">de </w:t>
      </w:r>
      <w:r>
        <w:rPr>
          <w:spacing w:val="4"/>
          <w:sz w:val="24"/>
        </w:rPr>
        <w:t xml:space="preserve">vormingswarmte </w:t>
      </w:r>
      <w:r>
        <w:rPr>
          <w:spacing w:val="3"/>
          <w:sz w:val="24"/>
        </w:rPr>
        <w:t xml:space="preserve">van </w:t>
      </w:r>
      <w:proofErr w:type="spellStart"/>
      <w:r>
        <w:rPr>
          <w:spacing w:val="4"/>
          <w:sz w:val="24"/>
        </w:rPr>
        <w:t>diboortrioxide</w:t>
      </w:r>
      <w:proofErr w:type="spellEnd"/>
      <w:r>
        <w:rPr>
          <w:spacing w:val="4"/>
          <w:sz w:val="24"/>
        </w:rPr>
        <w:t xml:space="preserve">: </w:t>
      </w:r>
      <w:r>
        <w:rPr>
          <w:spacing w:val="5"/>
          <w:sz w:val="24"/>
        </w:rPr>
        <w:t>–12,74∙10</w:t>
      </w:r>
      <w:r>
        <w:rPr>
          <w:spacing w:val="5"/>
          <w:sz w:val="24"/>
          <w:vertAlign w:val="superscript"/>
        </w:rPr>
        <w:t>5</w:t>
      </w:r>
      <w:r>
        <w:rPr>
          <w:spacing w:val="5"/>
          <w:sz w:val="24"/>
        </w:rPr>
        <w:t xml:space="preserve"> </w:t>
      </w:r>
      <w:r>
        <w:rPr>
          <w:sz w:val="24"/>
        </w:rPr>
        <w:t>J</w:t>
      </w:r>
      <w:r>
        <w:rPr>
          <w:spacing w:val="2"/>
          <w:sz w:val="24"/>
        </w:rPr>
        <w:t xml:space="preserve"> </w:t>
      </w:r>
      <w:r>
        <w:rPr>
          <w:spacing w:val="4"/>
          <w:sz w:val="24"/>
        </w:rPr>
        <w:t>mol</w:t>
      </w:r>
      <w:r>
        <w:rPr>
          <w:spacing w:val="4"/>
          <w:sz w:val="24"/>
          <w:vertAlign w:val="superscript"/>
        </w:rPr>
        <w:t>–1</w:t>
      </w:r>
      <w:r>
        <w:rPr>
          <w:spacing w:val="4"/>
          <w:sz w:val="24"/>
        </w:rPr>
        <w:t>;</w:t>
      </w:r>
    </w:p>
    <w:p w:rsidR="003D7045" w:rsidRDefault="005B713D">
      <w:pPr>
        <w:pStyle w:val="Lijstalinea"/>
        <w:numPr>
          <w:ilvl w:val="0"/>
          <w:numId w:val="3"/>
        </w:numPr>
        <w:tabs>
          <w:tab w:val="left" w:pos="1673"/>
          <w:tab w:val="left" w:pos="1674"/>
        </w:tabs>
        <w:spacing w:before="6"/>
        <w:rPr>
          <w:sz w:val="24"/>
        </w:rPr>
      </w:pPr>
      <w:r>
        <w:rPr>
          <w:spacing w:val="2"/>
          <w:sz w:val="24"/>
        </w:rPr>
        <w:t xml:space="preserve">de </w:t>
      </w:r>
      <w:r>
        <w:rPr>
          <w:spacing w:val="4"/>
          <w:sz w:val="24"/>
        </w:rPr>
        <w:t xml:space="preserve">vormingswarmte </w:t>
      </w:r>
      <w:r>
        <w:rPr>
          <w:spacing w:val="3"/>
          <w:sz w:val="24"/>
        </w:rPr>
        <w:t xml:space="preserve">van </w:t>
      </w:r>
      <w:r>
        <w:rPr>
          <w:spacing w:val="4"/>
          <w:sz w:val="24"/>
        </w:rPr>
        <w:t>boorcarbide: –0,715∙10</w:t>
      </w:r>
      <w:r>
        <w:rPr>
          <w:spacing w:val="4"/>
          <w:sz w:val="24"/>
          <w:vertAlign w:val="superscript"/>
        </w:rPr>
        <w:t>5</w:t>
      </w:r>
      <w:r>
        <w:rPr>
          <w:spacing w:val="4"/>
          <w:sz w:val="24"/>
        </w:rPr>
        <w:t xml:space="preserve"> </w:t>
      </w:r>
      <w:r>
        <w:rPr>
          <w:sz w:val="24"/>
        </w:rPr>
        <w:t xml:space="preserve">J </w:t>
      </w:r>
      <w:r>
        <w:rPr>
          <w:spacing w:val="5"/>
          <w:sz w:val="24"/>
        </w:rPr>
        <w:t>mol</w:t>
      </w:r>
      <w:r>
        <w:rPr>
          <w:spacing w:val="5"/>
          <w:sz w:val="24"/>
          <w:vertAlign w:val="superscript"/>
        </w:rPr>
        <w:t>–1</w:t>
      </w:r>
      <w:r>
        <w:rPr>
          <w:spacing w:val="5"/>
          <w:sz w:val="24"/>
        </w:rPr>
        <w:t>.</w:t>
      </w:r>
    </w:p>
    <w:p w:rsidR="003D7045" w:rsidRDefault="003D7045">
      <w:pPr>
        <w:pStyle w:val="Plattetekst"/>
        <w:spacing w:before="8"/>
        <w:rPr>
          <w:sz w:val="25"/>
        </w:rPr>
      </w:pPr>
    </w:p>
    <w:p w:rsidR="003D7045" w:rsidRDefault="005B713D">
      <w:pPr>
        <w:pStyle w:val="Plattetekst"/>
        <w:spacing w:line="252" w:lineRule="auto"/>
        <w:ind w:left="1278" w:right="601"/>
      </w:pPr>
      <w:r>
        <w:t>De extreme hardheid en het hoge smeltpunt van boorcarbide hebben de interesse gewekt van Michiel en Huib. Zij gaan op zoek naar informatie over de microstructuur van boorcarbide.</w:t>
      </w:r>
    </w:p>
    <w:p w:rsidR="003D7045" w:rsidRDefault="005B713D">
      <w:pPr>
        <w:pStyle w:val="Plattetekst"/>
        <w:spacing w:before="2"/>
        <w:ind w:left="1278"/>
      </w:pPr>
      <w:r>
        <w:rPr>
          <w:spacing w:val="4"/>
        </w:rPr>
        <w:t xml:space="preserve">Michiel vindt </w:t>
      </w:r>
      <w:r>
        <w:t xml:space="preserve">in </w:t>
      </w:r>
      <w:r>
        <w:rPr>
          <w:spacing w:val="4"/>
        </w:rPr>
        <w:t xml:space="preserve">diverse bronnen </w:t>
      </w:r>
      <w:r>
        <w:rPr>
          <w:spacing w:val="2"/>
        </w:rPr>
        <w:t xml:space="preserve">de </w:t>
      </w:r>
      <w:r>
        <w:rPr>
          <w:spacing w:val="4"/>
        </w:rPr>
        <w:t>volgende</w:t>
      </w:r>
      <w:r>
        <w:rPr>
          <w:spacing w:val="73"/>
        </w:rPr>
        <w:t xml:space="preserve"> </w:t>
      </w:r>
      <w:r>
        <w:rPr>
          <w:spacing w:val="4"/>
        </w:rPr>
        <w:t>structuurformule:</w:t>
      </w:r>
    </w:p>
    <w:p w:rsidR="003D7045" w:rsidRDefault="005B713D">
      <w:pPr>
        <w:pStyle w:val="Plattetekst"/>
        <w:spacing w:before="6"/>
        <w:rPr>
          <w:sz w:val="10"/>
        </w:rPr>
      </w:pPr>
      <w:r>
        <w:rPr>
          <w:noProof/>
          <w:lang w:bidi="ar-SA"/>
        </w:rPr>
        <w:drawing>
          <wp:anchor distT="0" distB="0" distL="0" distR="0" simplePos="0" relativeHeight="251645440" behindDoc="0" locked="0" layoutInCell="1" allowOverlap="1">
            <wp:simplePos x="0" y="0"/>
            <wp:positionH relativeFrom="page">
              <wp:posOffset>2780915</wp:posOffset>
            </wp:positionH>
            <wp:positionV relativeFrom="paragraph">
              <wp:posOffset>102154</wp:posOffset>
            </wp:positionV>
            <wp:extent cx="733633" cy="785812"/>
            <wp:effectExtent l="0" t="0" r="0" b="0"/>
            <wp:wrapTopAndBottom/>
            <wp:docPr id="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png"/>
                    <pic:cNvPicPr/>
                  </pic:nvPicPr>
                  <pic:blipFill>
                    <a:blip r:embed="rId41" cstate="print"/>
                    <a:stretch>
                      <a:fillRect/>
                    </a:stretch>
                  </pic:blipFill>
                  <pic:spPr>
                    <a:xfrm>
                      <a:off x="0" y="0"/>
                      <a:ext cx="733633" cy="785812"/>
                    </a:xfrm>
                    <a:prstGeom prst="rect">
                      <a:avLst/>
                    </a:prstGeom>
                  </pic:spPr>
                </pic:pic>
              </a:graphicData>
            </a:graphic>
          </wp:anchor>
        </w:drawing>
      </w:r>
    </w:p>
    <w:p w:rsidR="003D7045" w:rsidRDefault="003D7045">
      <w:pPr>
        <w:pStyle w:val="Plattetekst"/>
        <w:spacing w:before="5"/>
        <w:rPr>
          <w:sz w:val="28"/>
        </w:rPr>
      </w:pPr>
    </w:p>
    <w:p w:rsidR="003D7045" w:rsidRDefault="005B713D">
      <w:pPr>
        <w:pStyle w:val="Plattetekst"/>
        <w:spacing w:before="1"/>
        <w:ind w:left="1278"/>
      </w:pPr>
      <w:r>
        <w:t>Huib vindt de volgende beschrijving:</w:t>
      </w:r>
    </w:p>
    <w:p w:rsidR="003D7045" w:rsidRDefault="005B713D">
      <w:pPr>
        <w:pStyle w:val="Plattetekst"/>
        <w:spacing w:before="14" w:line="249" w:lineRule="auto"/>
        <w:ind w:left="1278"/>
      </w:pPr>
      <w:r>
        <w:t>Boorcarbide is een keramisch materiaal waarin de atomen elkaar in een driedimensionaal netwerk bijeenhouden met covalente bindingen.</w:t>
      </w:r>
    </w:p>
    <w:p w:rsidR="003D7045" w:rsidRDefault="005B713D">
      <w:pPr>
        <w:pStyle w:val="Plattetekst"/>
        <w:spacing w:before="4" w:line="252" w:lineRule="auto"/>
        <w:ind w:left="1278" w:right="745"/>
      </w:pPr>
      <w:r>
        <w:rPr>
          <w:spacing w:val="4"/>
        </w:rPr>
        <w:t xml:space="preserve">Zij discussiëren over </w:t>
      </w:r>
      <w:r>
        <w:rPr>
          <w:spacing w:val="2"/>
        </w:rPr>
        <w:t xml:space="preserve">de </w:t>
      </w:r>
      <w:r>
        <w:rPr>
          <w:spacing w:val="4"/>
        </w:rPr>
        <w:t xml:space="preserve">verklaring </w:t>
      </w:r>
      <w:r>
        <w:rPr>
          <w:spacing w:val="3"/>
        </w:rPr>
        <w:t xml:space="preserve">van de </w:t>
      </w:r>
      <w:r>
        <w:rPr>
          <w:spacing w:val="4"/>
        </w:rPr>
        <w:t xml:space="preserve">macroscopische eigenschappen (grote hardheid </w:t>
      </w:r>
      <w:r>
        <w:rPr>
          <w:spacing w:val="2"/>
        </w:rPr>
        <w:t xml:space="preserve">en </w:t>
      </w:r>
      <w:r>
        <w:rPr>
          <w:spacing w:val="7"/>
        </w:rPr>
        <w:t xml:space="preserve">hoog </w:t>
      </w:r>
      <w:r>
        <w:rPr>
          <w:spacing w:val="4"/>
        </w:rPr>
        <w:t xml:space="preserve">smeltpunt) </w:t>
      </w:r>
      <w:r>
        <w:rPr>
          <w:spacing w:val="3"/>
        </w:rPr>
        <w:t xml:space="preserve">van </w:t>
      </w:r>
      <w:r>
        <w:rPr>
          <w:spacing w:val="4"/>
        </w:rPr>
        <w:t xml:space="preserve">boorcarbide </w:t>
      </w:r>
      <w:r>
        <w:rPr>
          <w:spacing w:val="3"/>
        </w:rPr>
        <w:t xml:space="preserve">aan </w:t>
      </w:r>
      <w:r>
        <w:rPr>
          <w:spacing w:val="2"/>
        </w:rPr>
        <w:t xml:space="preserve">de </w:t>
      </w:r>
      <w:r>
        <w:rPr>
          <w:spacing w:val="4"/>
        </w:rPr>
        <w:t xml:space="preserve">hand </w:t>
      </w:r>
      <w:r>
        <w:rPr>
          <w:spacing w:val="3"/>
        </w:rPr>
        <w:t xml:space="preserve">van de </w:t>
      </w:r>
      <w:r>
        <w:rPr>
          <w:spacing w:val="4"/>
        </w:rPr>
        <w:t xml:space="preserve">informatie </w:t>
      </w:r>
      <w:r>
        <w:rPr>
          <w:spacing w:val="3"/>
        </w:rPr>
        <w:t xml:space="preserve">die zij </w:t>
      </w:r>
      <w:r>
        <w:rPr>
          <w:spacing w:val="4"/>
        </w:rPr>
        <w:t xml:space="preserve">hebben gevonden. Samen komen </w:t>
      </w:r>
      <w:r>
        <w:rPr>
          <w:spacing w:val="3"/>
        </w:rPr>
        <w:t xml:space="preserve">zij tot </w:t>
      </w:r>
      <w:r>
        <w:rPr>
          <w:spacing w:val="2"/>
        </w:rPr>
        <w:t xml:space="preserve">de </w:t>
      </w:r>
      <w:r>
        <w:rPr>
          <w:spacing w:val="4"/>
        </w:rPr>
        <w:t xml:space="preserve">conclusie dat deze verklaring niet gegeven </w:t>
      </w:r>
      <w:r>
        <w:rPr>
          <w:spacing w:val="3"/>
        </w:rPr>
        <w:t xml:space="preserve">kan worden met </w:t>
      </w:r>
      <w:r>
        <w:rPr>
          <w:spacing w:val="4"/>
        </w:rPr>
        <w:t xml:space="preserve">Michiels </w:t>
      </w:r>
      <w:r>
        <w:rPr>
          <w:spacing w:val="5"/>
        </w:rPr>
        <w:t xml:space="preserve">informatie, </w:t>
      </w:r>
      <w:r>
        <w:rPr>
          <w:spacing w:val="4"/>
        </w:rPr>
        <w:t xml:space="preserve">maar </w:t>
      </w:r>
      <w:r>
        <w:rPr>
          <w:spacing w:val="3"/>
        </w:rPr>
        <w:t xml:space="preserve">wel met </w:t>
      </w:r>
      <w:proofErr w:type="spellStart"/>
      <w:r>
        <w:rPr>
          <w:spacing w:val="4"/>
        </w:rPr>
        <w:t>Huibs</w:t>
      </w:r>
      <w:proofErr w:type="spellEnd"/>
      <w:r>
        <w:rPr>
          <w:spacing w:val="45"/>
        </w:rPr>
        <w:t xml:space="preserve"> </w:t>
      </w:r>
      <w:r>
        <w:rPr>
          <w:spacing w:val="4"/>
        </w:rPr>
        <w:t>informatie.</w:t>
      </w:r>
    </w:p>
    <w:p w:rsidR="003D7045" w:rsidRDefault="003D7045">
      <w:pPr>
        <w:pStyle w:val="Plattetekst"/>
        <w:spacing w:before="9"/>
        <w:rPr>
          <w:sz w:val="26"/>
        </w:rPr>
      </w:pPr>
    </w:p>
    <w:p w:rsidR="003D7045" w:rsidRDefault="005B713D">
      <w:pPr>
        <w:pStyle w:val="Plattetekst"/>
        <w:tabs>
          <w:tab w:val="left" w:pos="764"/>
          <w:tab w:val="left" w:pos="1277"/>
        </w:tabs>
        <w:spacing w:line="261" w:lineRule="auto"/>
        <w:ind w:left="1278" w:right="1741" w:hanging="966"/>
      </w:pPr>
      <w:r>
        <w:rPr>
          <w:spacing w:val="3"/>
          <w:sz w:val="16"/>
        </w:rPr>
        <w:t>2p</w:t>
      </w:r>
      <w:r>
        <w:rPr>
          <w:spacing w:val="3"/>
          <w:sz w:val="16"/>
        </w:rPr>
        <w:tab/>
      </w:r>
      <w:r>
        <w:rPr>
          <w:b/>
          <w:spacing w:val="3"/>
          <w:sz w:val="20"/>
        </w:rPr>
        <w:t>23</w:t>
      </w:r>
      <w:r>
        <w:rPr>
          <w:b/>
          <w:spacing w:val="3"/>
          <w:sz w:val="20"/>
        </w:rPr>
        <w:tab/>
      </w:r>
      <w:r>
        <w:rPr>
          <w:spacing w:val="4"/>
        </w:rPr>
        <w:t xml:space="preserve">Leg </w:t>
      </w:r>
      <w:r>
        <w:rPr>
          <w:spacing w:val="3"/>
        </w:rPr>
        <w:t xml:space="preserve">uit </w:t>
      </w:r>
      <w:r>
        <w:rPr>
          <w:spacing w:val="4"/>
        </w:rPr>
        <w:t xml:space="preserve">dat </w:t>
      </w:r>
      <w:r>
        <w:rPr>
          <w:spacing w:val="2"/>
        </w:rPr>
        <w:t xml:space="preserve">de </w:t>
      </w:r>
      <w:r>
        <w:rPr>
          <w:spacing w:val="4"/>
        </w:rPr>
        <w:t xml:space="preserve">verklaring niet gegeven </w:t>
      </w:r>
      <w:r>
        <w:rPr>
          <w:spacing w:val="3"/>
        </w:rPr>
        <w:t xml:space="preserve">kan </w:t>
      </w:r>
      <w:r>
        <w:rPr>
          <w:spacing w:val="4"/>
        </w:rPr>
        <w:t xml:space="preserve">worden met Michiels </w:t>
      </w:r>
      <w:r>
        <w:rPr>
          <w:spacing w:val="5"/>
        </w:rPr>
        <w:t>informatie.</w:t>
      </w:r>
    </w:p>
    <w:p w:rsidR="003D7045" w:rsidRDefault="005B713D">
      <w:pPr>
        <w:pStyle w:val="Plattetekst"/>
        <w:tabs>
          <w:tab w:val="left" w:pos="764"/>
          <w:tab w:val="left" w:pos="1277"/>
        </w:tabs>
        <w:spacing w:line="275" w:lineRule="exact"/>
        <w:ind w:left="312"/>
      </w:pPr>
      <w:r>
        <w:rPr>
          <w:spacing w:val="3"/>
          <w:sz w:val="16"/>
        </w:rPr>
        <w:t>1p</w:t>
      </w:r>
      <w:r>
        <w:rPr>
          <w:spacing w:val="3"/>
          <w:sz w:val="16"/>
        </w:rPr>
        <w:tab/>
      </w:r>
      <w:r>
        <w:rPr>
          <w:b/>
          <w:spacing w:val="3"/>
          <w:sz w:val="20"/>
        </w:rPr>
        <w:t>24</w:t>
      </w:r>
      <w:r>
        <w:rPr>
          <w:b/>
          <w:spacing w:val="3"/>
          <w:sz w:val="20"/>
        </w:rPr>
        <w:tab/>
      </w:r>
      <w:r>
        <w:rPr>
          <w:spacing w:val="4"/>
        </w:rPr>
        <w:t>Leg</w:t>
      </w:r>
      <w:r>
        <w:rPr>
          <w:spacing w:val="11"/>
        </w:rPr>
        <w:t xml:space="preserve"> </w:t>
      </w:r>
      <w:r>
        <w:rPr>
          <w:spacing w:val="3"/>
        </w:rPr>
        <w:t>uit</w:t>
      </w:r>
      <w:r>
        <w:rPr>
          <w:spacing w:val="11"/>
        </w:rPr>
        <w:t xml:space="preserve"> </w:t>
      </w:r>
      <w:r>
        <w:rPr>
          <w:spacing w:val="4"/>
        </w:rPr>
        <w:t>dat</w:t>
      </w:r>
      <w:r>
        <w:rPr>
          <w:spacing w:val="11"/>
        </w:rPr>
        <w:t xml:space="preserve"> </w:t>
      </w:r>
      <w:r>
        <w:rPr>
          <w:spacing w:val="2"/>
        </w:rPr>
        <w:t>de</w:t>
      </w:r>
      <w:r>
        <w:rPr>
          <w:spacing w:val="15"/>
        </w:rPr>
        <w:t xml:space="preserve"> </w:t>
      </w:r>
      <w:r>
        <w:rPr>
          <w:spacing w:val="4"/>
        </w:rPr>
        <w:t>verklaring</w:t>
      </w:r>
      <w:r>
        <w:rPr>
          <w:spacing w:val="14"/>
        </w:rPr>
        <w:t xml:space="preserve"> </w:t>
      </w:r>
      <w:r>
        <w:rPr>
          <w:spacing w:val="2"/>
        </w:rPr>
        <w:t>wel</w:t>
      </w:r>
      <w:r>
        <w:rPr>
          <w:spacing w:val="12"/>
        </w:rPr>
        <w:t xml:space="preserve"> </w:t>
      </w:r>
      <w:r>
        <w:rPr>
          <w:spacing w:val="4"/>
        </w:rPr>
        <w:t>gegeven</w:t>
      </w:r>
      <w:r>
        <w:rPr>
          <w:spacing w:val="11"/>
        </w:rPr>
        <w:t xml:space="preserve"> </w:t>
      </w:r>
      <w:r>
        <w:rPr>
          <w:spacing w:val="3"/>
        </w:rPr>
        <w:t>kan</w:t>
      </w:r>
      <w:r>
        <w:rPr>
          <w:spacing w:val="12"/>
        </w:rPr>
        <w:t xml:space="preserve"> </w:t>
      </w:r>
      <w:r>
        <w:rPr>
          <w:spacing w:val="4"/>
        </w:rPr>
        <w:t>worden</w:t>
      </w:r>
      <w:r>
        <w:rPr>
          <w:spacing w:val="11"/>
        </w:rPr>
        <w:t xml:space="preserve"> </w:t>
      </w:r>
      <w:r>
        <w:rPr>
          <w:spacing w:val="4"/>
        </w:rPr>
        <w:t>met</w:t>
      </w:r>
      <w:r>
        <w:rPr>
          <w:spacing w:val="13"/>
        </w:rPr>
        <w:t xml:space="preserve"> </w:t>
      </w:r>
      <w:proofErr w:type="spellStart"/>
      <w:r>
        <w:rPr>
          <w:spacing w:val="4"/>
        </w:rPr>
        <w:t>Huibs</w:t>
      </w:r>
      <w:proofErr w:type="spellEnd"/>
      <w:r>
        <w:rPr>
          <w:spacing w:val="14"/>
        </w:rPr>
        <w:t xml:space="preserve"> </w:t>
      </w:r>
      <w:r>
        <w:rPr>
          <w:spacing w:val="4"/>
        </w:rPr>
        <w:t>informatie.</w:t>
      </w:r>
    </w:p>
    <w:p w:rsidR="003D7045" w:rsidRDefault="003D7045">
      <w:pPr>
        <w:spacing w:line="275" w:lineRule="exact"/>
        <w:sectPr w:rsidR="003D7045">
          <w:pgSz w:w="11910" w:h="16840"/>
          <w:pgMar w:top="760" w:right="1000" w:bottom="1160" w:left="820" w:header="0" w:footer="967" w:gutter="0"/>
          <w:cols w:space="708"/>
        </w:sectPr>
      </w:pPr>
    </w:p>
    <w:p w:rsidR="003D7045" w:rsidRDefault="00D163A8">
      <w:pPr>
        <w:pStyle w:val="Kop1"/>
        <w:spacing w:before="67"/>
      </w:pPr>
      <w:r>
        <w:rPr>
          <w:noProof/>
          <w:lang w:bidi="ar-SA"/>
        </w:rPr>
        <w:drawing>
          <wp:anchor distT="0" distB="0" distL="0" distR="0" simplePos="0" relativeHeight="251660800" behindDoc="0" locked="0" layoutInCell="1" allowOverlap="1">
            <wp:simplePos x="0" y="0"/>
            <wp:positionH relativeFrom="page">
              <wp:posOffset>5266690</wp:posOffset>
            </wp:positionH>
            <wp:positionV relativeFrom="paragraph">
              <wp:posOffset>337185</wp:posOffset>
            </wp:positionV>
            <wp:extent cx="1336040" cy="1482090"/>
            <wp:effectExtent l="0" t="0" r="0" b="0"/>
            <wp:wrapNone/>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42" cstate="print"/>
                    <a:stretch>
                      <a:fillRect/>
                    </a:stretch>
                  </pic:blipFill>
                  <pic:spPr>
                    <a:xfrm>
                      <a:off x="0" y="0"/>
                      <a:ext cx="1336040" cy="1482090"/>
                    </a:xfrm>
                    <a:prstGeom prst="rect">
                      <a:avLst/>
                    </a:prstGeom>
                  </pic:spPr>
                </pic:pic>
              </a:graphicData>
            </a:graphic>
          </wp:anchor>
        </w:drawing>
      </w:r>
      <w:r w:rsidR="00FE7802">
        <w:rPr>
          <w:noProof/>
          <w:lang w:bidi="ar-SA"/>
        </w:rPr>
        <mc:AlternateContent>
          <mc:Choice Requires="wps">
            <w:drawing>
              <wp:anchor distT="0" distB="0" distL="0" distR="0" simplePos="0" relativeHeight="251674112" behindDoc="1" locked="0" layoutInCell="1" allowOverlap="1">
                <wp:simplePos x="0" y="0"/>
                <wp:positionH relativeFrom="page">
                  <wp:posOffset>701040</wp:posOffset>
                </wp:positionH>
                <wp:positionV relativeFrom="paragraph">
                  <wp:posOffset>314960</wp:posOffset>
                </wp:positionV>
                <wp:extent cx="6158230" cy="0"/>
                <wp:effectExtent l="34290" t="29210" r="36830" b="37465"/>
                <wp:wrapTopAndBottom/>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C1DB38" id="Line 26"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8pt" to="540.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GqIQIAAEQEAAAOAAAAZHJzL2Uyb0RvYy54bWysU8GO2jAQvVfqP1i+QxIIlI0IqyqBXmiL&#10;tNsPMLZDrDq2ZRsCqvrvHTuA2PZSVRWSGWdm3ryZeV4+nzuJTtw6oVWJs3GKEVdUM6EOJf72uhkt&#10;MHKeKEakVrzEF+7w8+r9u2VvCj7RrZaMWwQgyhW9KXHrvSmSxNGWd8SNteEKnI22HfFwtYeEWdID&#10;eieTSZrOk15bZqym3Dn4Wg9OvIr4TcOp/9o0jnskSwzcfDxtPPfhTFZLUhwsMa2gVxrkH1h0RCgo&#10;eoeqiSfoaMUfUJ2gVjvd+DHVXaKbRlAee4BusvS3bl5aYnjsBYbjzH1M7v/B0i+nnUWClTifYKRI&#10;BzvaCsXRZB5m0xtXQEildjZ0R8/qxWw1/e6Q0lVL1IFHjq8XA3lZyEjepISLM1Bh33/WDGLI0es4&#10;qHNjuwAJI0DnuI/LfR/87BGFj/NstphMYW305ktIcUs01vlPXHcoGCWWQDoCk9PW+UCEFLeQUEfp&#10;jZAyrlsq1Jd4Np8uFjHDaSlY8IY4Zw/7Slp0IqCYKg2/2BZ4HsMCdE1cO8RF16Alq4+KxTItJ2x9&#10;tT0RcrCBllShEDQJRK/WoJUfT+nTerFe5KN8Ml+P8rSuRx83VT6ab7IPs3paV1Wd/Qycs7xoBWNc&#10;Bdo33Wb53+ni+oIGxd2Vex9Q8hY9ThLI3v4j6bjlsNhBInvNLjt72z5INQZfn1V4C493sB8f/+oX&#10;AAAA//8DAFBLAwQUAAYACAAAACEA1UFsQ94AAAAKAQAADwAAAGRycy9kb3ducmV2LnhtbEyPwUoD&#10;MRCG74LvEEbwZpOWUtp1s0ULxYIodG0Fb+lm3CwmkyVJ2/XtTfGgx3/m459vyuXgLDthiJ0nCeOR&#10;AIbUeN1RK2H3tr6bA4tJkVbWE0r4xgjL6vqqVIX2Z9riqU4tyyUUCyXBpNQXnMfGoFNx5HukvPv0&#10;wamUY2i5Duqcy53lEyFm3KmO8gWjelwZbL7qo5OwTu8vTx8xmM0WF4+vz/W+36yslLc3w8M9sIRD&#10;+oPhop/VocpOB38kHZnNeSymGZUwXcyAXQAxFxNgh98Jr0r+/4XqBwAA//8DAFBLAQItABQABgAI&#10;AAAAIQC2gziS/gAAAOEBAAATAAAAAAAAAAAAAAAAAAAAAABbQ29udGVudF9UeXBlc10ueG1sUEsB&#10;Ai0AFAAGAAgAAAAhADj9If/WAAAAlAEAAAsAAAAAAAAAAAAAAAAALwEAAF9yZWxzLy5yZWxzUEsB&#10;Ai0AFAAGAAgAAAAhAKRDoaohAgAARAQAAA4AAAAAAAAAAAAAAAAALgIAAGRycy9lMm9Eb2MueG1s&#10;UEsBAi0AFAAGAAgAAAAhANVBbEPeAAAACgEAAA8AAAAAAAAAAAAAAAAAewQAAGRycy9kb3ducmV2&#10;LnhtbFBLBQYAAAAABAAEAPMAAACGBQAAAAA=&#10;" strokecolor="silver" strokeweight="4.44pt">
                <w10:wrap type="topAndBottom" anchorx="page"/>
              </v:line>
            </w:pict>
          </mc:Fallback>
        </mc:AlternateContent>
      </w:r>
      <w:r w:rsidR="005B713D">
        <w:t>Kogelwerend T-shirt</w:t>
      </w:r>
    </w:p>
    <w:p w:rsidR="003D7045" w:rsidRDefault="003D7045">
      <w:pPr>
        <w:pStyle w:val="Plattetekst"/>
        <w:spacing w:before="7"/>
        <w:rPr>
          <w:b/>
          <w:sz w:val="15"/>
        </w:rPr>
      </w:pPr>
    </w:p>
    <w:p w:rsidR="003D7045" w:rsidRDefault="00597703">
      <w:pPr>
        <w:pStyle w:val="Plattetekst"/>
        <w:spacing w:before="91" w:line="300" w:lineRule="exact"/>
        <w:ind w:left="1278" w:right="2995"/>
      </w:pPr>
      <w:r>
        <w:rPr>
          <w:rFonts w:ascii="Helvetica" w:hAnsi="Helvetica" w:cs="Helvetica"/>
          <w:noProof/>
          <w:color w:val="333333"/>
          <w:sz w:val="21"/>
          <w:szCs w:val="21"/>
          <w:lang w:bidi="ar-SA"/>
        </w:rPr>
        <w:drawing>
          <wp:anchor distT="0" distB="0" distL="114300" distR="114300" simplePos="0" relativeHeight="251680256" behindDoc="0" locked="0" layoutInCell="1" allowOverlap="1">
            <wp:simplePos x="0" y="0"/>
            <wp:positionH relativeFrom="column">
              <wp:posOffset>4921250</wp:posOffset>
            </wp:positionH>
            <wp:positionV relativeFrom="paragraph">
              <wp:posOffset>1394460</wp:posOffset>
            </wp:positionV>
            <wp:extent cx="1143000" cy="1143000"/>
            <wp:effectExtent l="0" t="0" r="0" b="0"/>
            <wp:wrapSquare wrapText="bothSides"/>
            <wp:docPr id="48" name="Afbeelding 48" descr="https://gratisqrcode.nl/qr/qrcodes/ad9d830e67570e81de11ff7ddc102d0b.png?154858153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ratisqrcode.nl/qr/qrcodes/ad9d830e67570e81de11ff7ddc102d0b.png?15485815377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13D">
        <w:rPr>
          <w:spacing w:val="4"/>
        </w:rPr>
        <w:t xml:space="preserve">Boorcarbide </w:t>
      </w:r>
      <w:r w:rsidR="005B713D">
        <w:rPr>
          <w:rFonts w:ascii="Times New Roman"/>
          <w:spacing w:val="4"/>
          <w:sz w:val="26"/>
        </w:rPr>
        <w:t>(B</w:t>
      </w:r>
      <w:r w:rsidR="005B713D">
        <w:rPr>
          <w:rFonts w:ascii="Times New Roman"/>
          <w:spacing w:val="4"/>
          <w:position w:val="-7"/>
          <w:sz w:val="17"/>
        </w:rPr>
        <w:t>4</w:t>
      </w:r>
      <w:r w:rsidR="005B713D">
        <w:rPr>
          <w:rFonts w:ascii="Times New Roman"/>
          <w:spacing w:val="4"/>
          <w:sz w:val="26"/>
        </w:rPr>
        <w:t xml:space="preserve">C) </w:t>
      </w:r>
      <w:r w:rsidR="005B713D">
        <w:rPr>
          <w:spacing w:val="3"/>
        </w:rPr>
        <w:t xml:space="preserve">wordt </w:t>
      </w:r>
      <w:r w:rsidR="005B713D">
        <w:rPr>
          <w:spacing w:val="4"/>
        </w:rPr>
        <w:t xml:space="preserve">vanwege </w:t>
      </w:r>
      <w:r w:rsidR="005B713D">
        <w:rPr>
          <w:spacing w:val="3"/>
        </w:rPr>
        <w:t xml:space="preserve">zijn </w:t>
      </w:r>
      <w:r w:rsidR="005B713D">
        <w:rPr>
          <w:spacing w:val="5"/>
        </w:rPr>
        <w:t xml:space="preserve">uitzonderlijke </w:t>
      </w:r>
      <w:r w:rsidR="005B713D">
        <w:rPr>
          <w:spacing w:val="4"/>
        </w:rPr>
        <w:t xml:space="preserve">eigenschappen </w:t>
      </w:r>
      <w:r w:rsidR="005B713D">
        <w:rPr>
          <w:spacing w:val="3"/>
        </w:rPr>
        <w:t xml:space="preserve">vaak </w:t>
      </w:r>
      <w:r w:rsidR="005B713D">
        <w:rPr>
          <w:spacing w:val="4"/>
        </w:rPr>
        <w:t xml:space="preserve">toegepast </w:t>
      </w:r>
      <w:r w:rsidR="005B713D">
        <w:t xml:space="preserve">in </w:t>
      </w:r>
      <w:r w:rsidR="005B713D">
        <w:rPr>
          <w:spacing w:val="4"/>
        </w:rPr>
        <w:t xml:space="preserve">kogelwerende kleding, bijvoorbeeld kogelwerende vesten. </w:t>
      </w:r>
      <w:r w:rsidR="005B713D">
        <w:rPr>
          <w:spacing w:val="3"/>
        </w:rPr>
        <w:t xml:space="preserve">Deze </w:t>
      </w:r>
      <w:r w:rsidR="005B713D">
        <w:rPr>
          <w:spacing w:val="4"/>
        </w:rPr>
        <w:t xml:space="preserve">vesten worden gemaakt door </w:t>
      </w:r>
      <w:r w:rsidR="005B713D">
        <w:rPr>
          <w:spacing w:val="3"/>
        </w:rPr>
        <w:t xml:space="preserve">er </w:t>
      </w:r>
      <w:r w:rsidR="005B713D">
        <w:rPr>
          <w:spacing w:val="4"/>
        </w:rPr>
        <w:t xml:space="preserve">platen </w:t>
      </w:r>
      <w:r w:rsidR="005B713D">
        <w:rPr>
          <w:spacing w:val="2"/>
        </w:rPr>
        <w:t xml:space="preserve">van </w:t>
      </w:r>
      <w:r w:rsidR="005B713D">
        <w:rPr>
          <w:spacing w:val="4"/>
        </w:rPr>
        <w:t xml:space="preserve">boorcarbide </w:t>
      </w:r>
      <w:r w:rsidR="005B713D">
        <w:t xml:space="preserve">in </w:t>
      </w:r>
      <w:r w:rsidR="005B713D">
        <w:rPr>
          <w:spacing w:val="2"/>
        </w:rPr>
        <w:t xml:space="preserve">te </w:t>
      </w:r>
      <w:r w:rsidR="005B713D">
        <w:rPr>
          <w:spacing w:val="4"/>
        </w:rPr>
        <w:t xml:space="preserve">verwerken. </w:t>
      </w:r>
      <w:r w:rsidR="00324646">
        <w:rPr>
          <w:spacing w:val="4"/>
        </w:rPr>
        <w:t xml:space="preserve"> </w:t>
      </w:r>
      <w:r w:rsidR="005B713D">
        <w:t xml:space="preserve">De </w:t>
      </w:r>
      <w:r w:rsidR="005B713D">
        <w:rPr>
          <w:spacing w:val="4"/>
        </w:rPr>
        <w:t xml:space="preserve">vesten </w:t>
      </w:r>
      <w:r w:rsidR="005B713D">
        <w:rPr>
          <w:spacing w:val="3"/>
        </w:rPr>
        <w:t xml:space="preserve">zijn </w:t>
      </w:r>
      <w:r w:rsidR="005B713D">
        <w:rPr>
          <w:spacing w:val="4"/>
        </w:rPr>
        <w:t xml:space="preserve">daardoor zwaar </w:t>
      </w:r>
      <w:r w:rsidR="005B713D">
        <w:rPr>
          <w:spacing w:val="2"/>
        </w:rPr>
        <w:t xml:space="preserve">en </w:t>
      </w:r>
      <w:r w:rsidR="005B713D">
        <w:rPr>
          <w:spacing w:val="4"/>
        </w:rPr>
        <w:t xml:space="preserve">verlenen weinig </w:t>
      </w:r>
      <w:r w:rsidR="005B713D">
        <w:rPr>
          <w:spacing w:val="5"/>
        </w:rPr>
        <w:t xml:space="preserve">bewegingsvrijheid. </w:t>
      </w:r>
      <w:r w:rsidR="005B713D">
        <w:rPr>
          <w:spacing w:val="4"/>
        </w:rPr>
        <w:t xml:space="preserve">Onderzoekers </w:t>
      </w:r>
      <w:r w:rsidR="005B713D">
        <w:rPr>
          <w:spacing w:val="3"/>
        </w:rPr>
        <w:t xml:space="preserve">aan </w:t>
      </w:r>
      <w:r w:rsidR="005B713D">
        <w:rPr>
          <w:spacing w:val="2"/>
        </w:rPr>
        <w:t xml:space="preserve">de </w:t>
      </w:r>
      <w:r w:rsidR="005B713D">
        <w:rPr>
          <w:spacing w:val="4"/>
        </w:rPr>
        <w:t xml:space="preserve">universiteit </w:t>
      </w:r>
      <w:r w:rsidR="005B713D">
        <w:rPr>
          <w:spacing w:val="3"/>
        </w:rPr>
        <w:t xml:space="preserve">van </w:t>
      </w:r>
      <w:r w:rsidR="005B713D">
        <w:rPr>
          <w:spacing w:val="5"/>
        </w:rPr>
        <w:t xml:space="preserve">South-Carolina </w:t>
      </w:r>
      <w:r w:rsidR="005B713D">
        <w:rPr>
          <w:spacing w:val="4"/>
        </w:rPr>
        <w:t xml:space="preserve">hebben </w:t>
      </w:r>
      <w:r w:rsidR="005B713D">
        <w:rPr>
          <w:spacing w:val="3"/>
        </w:rPr>
        <w:t xml:space="preserve">een </w:t>
      </w:r>
      <w:r w:rsidR="005B713D">
        <w:rPr>
          <w:spacing w:val="4"/>
        </w:rPr>
        <w:t xml:space="preserve">methode ontwikkeld </w:t>
      </w:r>
      <w:r w:rsidR="005B713D">
        <w:rPr>
          <w:spacing w:val="2"/>
        </w:rPr>
        <w:t xml:space="preserve">om </w:t>
      </w:r>
      <w:r w:rsidR="005B713D">
        <w:rPr>
          <w:spacing w:val="4"/>
        </w:rPr>
        <w:t xml:space="preserve">katoen </w:t>
      </w:r>
      <w:r w:rsidR="005B713D">
        <w:rPr>
          <w:spacing w:val="2"/>
        </w:rPr>
        <w:t xml:space="preserve">te </w:t>
      </w:r>
      <w:r w:rsidR="005B713D">
        <w:rPr>
          <w:spacing w:val="4"/>
        </w:rPr>
        <w:t xml:space="preserve">versterken </w:t>
      </w:r>
      <w:r w:rsidR="005B713D">
        <w:rPr>
          <w:spacing w:val="3"/>
        </w:rPr>
        <w:t xml:space="preserve">met </w:t>
      </w:r>
      <w:r w:rsidR="005B713D">
        <w:rPr>
          <w:spacing w:val="4"/>
        </w:rPr>
        <w:t>boorcarbide.</w:t>
      </w:r>
      <w:r w:rsidR="005B713D">
        <w:rPr>
          <w:spacing w:val="34"/>
        </w:rPr>
        <w:t xml:space="preserve"> </w:t>
      </w:r>
      <w:r w:rsidR="005B713D">
        <w:rPr>
          <w:spacing w:val="3"/>
        </w:rPr>
        <w:t xml:space="preserve">Zo zou </w:t>
      </w:r>
      <w:r w:rsidR="005B713D">
        <w:t>je</w:t>
      </w:r>
    </w:p>
    <w:p w:rsidR="003D7045" w:rsidRDefault="005B713D">
      <w:pPr>
        <w:pStyle w:val="Plattetekst"/>
        <w:spacing w:before="15" w:line="261" w:lineRule="auto"/>
        <w:ind w:left="1278" w:right="1026"/>
      </w:pPr>
      <w:r>
        <w:t>van een katoenen T-shirt kleding kunnen maken dat kogelwerende eigenschappen heeft en toch licht en vervormbaar (flexibel) is.</w:t>
      </w:r>
    </w:p>
    <w:p w:rsidR="003D7045" w:rsidRDefault="003D7045">
      <w:pPr>
        <w:pStyle w:val="Plattetekst"/>
        <w:spacing w:before="7"/>
        <w:rPr>
          <w:sz w:val="26"/>
        </w:rPr>
      </w:pPr>
    </w:p>
    <w:p w:rsidR="003D7045" w:rsidRDefault="005B713D">
      <w:pPr>
        <w:pStyle w:val="Plattetekst"/>
        <w:spacing w:line="261" w:lineRule="auto"/>
        <w:ind w:left="1278" w:right="1026"/>
      </w:pPr>
      <w:r>
        <w:t>Bij het ontwikkelen van die methode gingen de onderzoekers als volgt te werk:</w:t>
      </w:r>
    </w:p>
    <w:p w:rsidR="003D7045" w:rsidRDefault="005B713D">
      <w:pPr>
        <w:pStyle w:val="Lijstalinea"/>
        <w:numPr>
          <w:ilvl w:val="0"/>
          <w:numId w:val="2"/>
        </w:numPr>
        <w:tabs>
          <w:tab w:val="left" w:pos="2069"/>
          <w:tab w:val="left" w:pos="2070"/>
        </w:tabs>
        <w:spacing w:line="261" w:lineRule="auto"/>
        <w:ind w:right="548"/>
        <w:rPr>
          <w:sz w:val="24"/>
        </w:rPr>
      </w:pPr>
      <w:r>
        <w:rPr>
          <w:spacing w:val="3"/>
          <w:sz w:val="24"/>
        </w:rPr>
        <w:t xml:space="preserve">een </w:t>
      </w:r>
      <w:r>
        <w:rPr>
          <w:spacing w:val="4"/>
          <w:sz w:val="24"/>
        </w:rPr>
        <w:t xml:space="preserve">stukje </w:t>
      </w:r>
      <w:r>
        <w:rPr>
          <w:spacing w:val="3"/>
          <w:sz w:val="24"/>
        </w:rPr>
        <w:t xml:space="preserve">van </w:t>
      </w:r>
      <w:r>
        <w:rPr>
          <w:spacing w:val="4"/>
          <w:sz w:val="24"/>
        </w:rPr>
        <w:t xml:space="preserve">een katoenen T-shirt met </w:t>
      </w:r>
      <w:r>
        <w:rPr>
          <w:spacing w:val="3"/>
          <w:sz w:val="24"/>
        </w:rPr>
        <w:t xml:space="preserve">een </w:t>
      </w:r>
      <w:r>
        <w:rPr>
          <w:spacing w:val="4"/>
          <w:sz w:val="24"/>
        </w:rPr>
        <w:t xml:space="preserve">massa </w:t>
      </w:r>
      <w:r>
        <w:rPr>
          <w:spacing w:val="3"/>
          <w:sz w:val="24"/>
        </w:rPr>
        <w:t xml:space="preserve">van </w:t>
      </w:r>
      <w:r>
        <w:rPr>
          <w:spacing w:val="2"/>
          <w:sz w:val="24"/>
        </w:rPr>
        <w:t xml:space="preserve">15 </w:t>
      </w:r>
      <w:r>
        <w:rPr>
          <w:sz w:val="24"/>
        </w:rPr>
        <w:t xml:space="preserve">g </w:t>
      </w:r>
      <w:r>
        <w:rPr>
          <w:spacing w:val="3"/>
          <w:sz w:val="24"/>
        </w:rPr>
        <w:t xml:space="preserve">werd </w:t>
      </w:r>
      <w:r>
        <w:rPr>
          <w:spacing w:val="4"/>
          <w:sz w:val="24"/>
        </w:rPr>
        <w:t xml:space="preserve">gedurende </w:t>
      </w:r>
      <w:r>
        <w:rPr>
          <w:sz w:val="24"/>
        </w:rPr>
        <w:t xml:space="preserve">2 </w:t>
      </w:r>
      <w:r>
        <w:rPr>
          <w:spacing w:val="4"/>
          <w:sz w:val="24"/>
        </w:rPr>
        <w:t xml:space="preserve">uur geschud </w:t>
      </w:r>
      <w:r>
        <w:rPr>
          <w:sz w:val="24"/>
        </w:rPr>
        <w:t xml:space="preserve">in </w:t>
      </w:r>
      <w:r>
        <w:rPr>
          <w:spacing w:val="3"/>
          <w:sz w:val="24"/>
        </w:rPr>
        <w:t xml:space="preserve">een </w:t>
      </w:r>
      <w:r>
        <w:rPr>
          <w:spacing w:val="4"/>
          <w:sz w:val="24"/>
        </w:rPr>
        <w:t xml:space="preserve">suspensie </w:t>
      </w:r>
      <w:r>
        <w:rPr>
          <w:spacing w:val="3"/>
          <w:sz w:val="24"/>
        </w:rPr>
        <w:t xml:space="preserve">van 80 </w:t>
      </w:r>
      <w:proofErr w:type="spellStart"/>
      <w:r>
        <w:rPr>
          <w:spacing w:val="3"/>
          <w:sz w:val="24"/>
        </w:rPr>
        <w:t>mL</w:t>
      </w:r>
      <w:proofErr w:type="spellEnd"/>
      <w:r>
        <w:rPr>
          <w:spacing w:val="3"/>
          <w:sz w:val="24"/>
        </w:rPr>
        <w:t xml:space="preserve"> </w:t>
      </w:r>
      <w:r>
        <w:rPr>
          <w:spacing w:val="4"/>
          <w:sz w:val="24"/>
        </w:rPr>
        <w:t xml:space="preserve">ethanol </w:t>
      </w:r>
      <w:r>
        <w:rPr>
          <w:spacing w:val="2"/>
          <w:sz w:val="24"/>
        </w:rPr>
        <w:t xml:space="preserve">en </w:t>
      </w:r>
      <w:r>
        <w:rPr>
          <w:spacing w:val="4"/>
          <w:sz w:val="24"/>
        </w:rPr>
        <w:t xml:space="preserve">(onder andere) </w:t>
      </w:r>
      <w:r>
        <w:rPr>
          <w:spacing w:val="2"/>
          <w:sz w:val="24"/>
        </w:rPr>
        <w:t xml:space="preserve">10 </w:t>
      </w:r>
      <w:r>
        <w:rPr>
          <w:sz w:val="24"/>
        </w:rPr>
        <w:t>g</w:t>
      </w:r>
      <w:r>
        <w:rPr>
          <w:spacing w:val="34"/>
          <w:sz w:val="24"/>
        </w:rPr>
        <w:t xml:space="preserve"> </w:t>
      </w:r>
      <w:r>
        <w:rPr>
          <w:spacing w:val="4"/>
          <w:sz w:val="24"/>
        </w:rPr>
        <w:t>boor;</w:t>
      </w:r>
    </w:p>
    <w:p w:rsidR="003D7045" w:rsidRDefault="005B713D">
      <w:pPr>
        <w:pStyle w:val="Lijstalinea"/>
        <w:numPr>
          <w:ilvl w:val="0"/>
          <w:numId w:val="2"/>
        </w:numPr>
        <w:tabs>
          <w:tab w:val="left" w:pos="2069"/>
          <w:tab w:val="left" w:pos="2070"/>
        </w:tabs>
        <w:spacing w:line="261" w:lineRule="auto"/>
        <w:ind w:right="560"/>
        <w:rPr>
          <w:sz w:val="24"/>
        </w:rPr>
      </w:pPr>
      <w:r>
        <w:rPr>
          <w:spacing w:val="4"/>
          <w:sz w:val="24"/>
        </w:rPr>
        <w:t xml:space="preserve">daarna </w:t>
      </w:r>
      <w:r>
        <w:rPr>
          <w:spacing w:val="3"/>
          <w:sz w:val="24"/>
        </w:rPr>
        <w:t xml:space="preserve">werd het </w:t>
      </w:r>
      <w:r>
        <w:rPr>
          <w:spacing w:val="4"/>
          <w:sz w:val="24"/>
        </w:rPr>
        <w:t xml:space="preserve">stukje katoen </w:t>
      </w:r>
      <w:r>
        <w:rPr>
          <w:spacing w:val="3"/>
          <w:sz w:val="24"/>
        </w:rPr>
        <w:t xml:space="preserve">uit de </w:t>
      </w:r>
      <w:r>
        <w:rPr>
          <w:spacing w:val="4"/>
          <w:sz w:val="24"/>
        </w:rPr>
        <w:t xml:space="preserve">suspensie gehaald </w:t>
      </w:r>
      <w:r>
        <w:rPr>
          <w:spacing w:val="2"/>
          <w:sz w:val="24"/>
        </w:rPr>
        <w:t xml:space="preserve">en </w:t>
      </w:r>
      <w:r>
        <w:rPr>
          <w:sz w:val="24"/>
        </w:rPr>
        <w:t xml:space="preserve">in </w:t>
      </w:r>
      <w:r>
        <w:rPr>
          <w:spacing w:val="3"/>
          <w:sz w:val="24"/>
        </w:rPr>
        <w:t xml:space="preserve">een </w:t>
      </w:r>
      <w:r>
        <w:rPr>
          <w:spacing w:val="4"/>
          <w:sz w:val="24"/>
        </w:rPr>
        <w:t xml:space="preserve">oven gedurende </w:t>
      </w:r>
      <w:r>
        <w:rPr>
          <w:sz w:val="24"/>
        </w:rPr>
        <w:t xml:space="preserve">5 </w:t>
      </w:r>
      <w:r>
        <w:rPr>
          <w:spacing w:val="4"/>
          <w:sz w:val="24"/>
        </w:rPr>
        <w:t xml:space="preserve">minuten gedroogd bij </w:t>
      </w:r>
      <w:r>
        <w:rPr>
          <w:spacing w:val="2"/>
          <w:sz w:val="24"/>
        </w:rPr>
        <w:t xml:space="preserve">70 </w:t>
      </w:r>
      <w:r>
        <w:rPr>
          <w:spacing w:val="4"/>
          <w:sz w:val="24"/>
        </w:rPr>
        <w:t xml:space="preserve">ºC </w:t>
      </w:r>
      <w:r>
        <w:rPr>
          <w:spacing w:val="3"/>
          <w:sz w:val="24"/>
        </w:rPr>
        <w:t xml:space="preserve">en </w:t>
      </w:r>
      <w:r>
        <w:rPr>
          <w:spacing w:val="4"/>
          <w:sz w:val="24"/>
        </w:rPr>
        <w:t xml:space="preserve">vervolgens </w:t>
      </w:r>
      <w:r>
        <w:rPr>
          <w:sz w:val="24"/>
        </w:rPr>
        <w:t xml:space="preserve">3 </w:t>
      </w:r>
      <w:r>
        <w:rPr>
          <w:spacing w:val="4"/>
          <w:sz w:val="24"/>
        </w:rPr>
        <w:t xml:space="preserve">uur verhit </w:t>
      </w:r>
      <w:r>
        <w:rPr>
          <w:spacing w:val="2"/>
          <w:sz w:val="24"/>
        </w:rPr>
        <w:t xml:space="preserve">op </w:t>
      </w:r>
      <w:r>
        <w:rPr>
          <w:spacing w:val="4"/>
          <w:sz w:val="24"/>
        </w:rPr>
        <w:t>105</w:t>
      </w:r>
      <w:r>
        <w:rPr>
          <w:spacing w:val="28"/>
          <w:sz w:val="24"/>
        </w:rPr>
        <w:t xml:space="preserve"> </w:t>
      </w:r>
      <w:r>
        <w:rPr>
          <w:spacing w:val="4"/>
          <w:sz w:val="24"/>
        </w:rPr>
        <w:t>ºC;</w:t>
      </w:r>
    </w:p>
    <w:p w:rsidR="003D7045" w:rsidRDefault="005B713D">
      <w:pPr>
        <w:pStyle w:val="Lijstalinea"/>
        <w:numPr>
          <w:ilvl w:val="0"/>
          <w:numId w:val="2"/>
        </w:numPr>
        <w:tabs>
          <w:tab w:val="left" w:pos="2069"/>
          <w:tab w:val="left" w:pos="2070"/>
        </w:tabs>
        <w:spacing w:line="261" w:lineRule="auto"/>
        <w:ind w:right="501"/>
        <w:rPr>
          <w:sz w:val="24"/>
        </w:rPr>
      </w:pPr>
      <w:r>
        <w:rPr>
          <w:spacing w:val="4"/>
          <w:sz w:val="24"/>
        </w:rPr>
        <w:t xml:space="preserve">ten slotte </w:t>
      </w:r>
      <w:r>
        <w:rPr>
          <w:spacing w:val="3"/>
          <w:sz w:val="24"/>
        </w:rPr>
        <w:t xml:space="preserve">werd </w:t>
      </w:r>
      <w:r>
        <w:rPr>
          <w:spacing w:val="4"/>
          <w:sz w:val="24"/>
        </w:rPr>
        <w:t xml:space="preserve">het </w:t>
      </w:r>
      <w:r>
        <w:rPr>
          <w:spacing w:val="5"/>
          <w:sz w:val="24"/>
        </w:rPr>
        <w:t xml:space="preserve">materiaal </w:t>
      </w:r>
      <w:r>
        <w:rPr>
          <w:sz w:val="24"/>
        </w:rPr>
        <w:t xml:space="preserve">in </w:t>
      </w:r>
      <w:r>
        <w:rPr>
          <w:spacing w:val="3"/>
          <w:sz w:val="24"/>
        </w:rPr>
        <w:t xml:space="preserve">een </w:t>
      </w:r>
      <w:r>
        <w:rPr>
          <w:spacing w:val="4"/>
          <w:sz w:val="24"/>
        </w:rPr>
        <w:t xml:space="preserve">andere oven gedurende </w:t>
      </w:r>
      <w:r>
        <w:rPr>
          <w:sz w:val="24"/>
        </w:rPr>
        <w:t xml:space="preserve">4 </w:t>
      </w:r>
      <w:r>
        <w:rPr>
          <w:spacing w:val="3"/>
          <w:sz w:val="24"/>
        </w:rPr>
        <w:t xml:space="preserve">uur </w:t>
      </w:r>
      <w:r>
        <w:rPr>
          <w:spacing w:val="4"/>
          <w:sz w:val="24"/>
        </w:rPr>
        <w:t xml:space="preserve">verhit </w:t>
      </w:r>
      <w:r>
        <w:rPr>
          <w:spacing w:val="2"/>
          <w:sz w:val="24"/>
        </w:rPr>
        <w:t xml:space="preserve">op </w:t>
      </w:r>
      <w:r>
        <w:rPr>
          <w:spacing w:val="4"/>
          <w:sz w:val="24"/>
        </w:rPr>
        <w:t xml:space="preserve">een temperatuur </w:t>
      </w:r>
      <w:r>
        <w:rPr>
          <w:spacing w:val="2"/>
          <w:sz w:val="24"/>
        </w:rPr>
        <w:t xml:space="preserve">van </w:t>
      </w:r>
      <w:r>
        <w:rPr>
          <w:spacing w:val="3"/>
          <w:sz w:val="24"/>
        </w:rPr>
        <w:t xml:space="preserve">1160 </w:t>
      </w:r>
      <w:r>
        <w:rPr>
          <w:spacing w:val="4"/>
          <w:sz w:val="24"/>
        </w:rPr>
        <w:t xml:space="preserve">ºC, waarbij continu argon werd </w:t>
      </w:r>
      <w:proofErr w:type="spellStart"/>
      <w:r>
        <w:rPr>
          <w:spacing w:val="4"/>
          <w:sz w:val="24"/>
        </w:rPr>
        <w:t>overgeleid</w:t>
      </w:r>
      <w:proofErr w:type="spellEnd"/>
      <w:r>
        <w:rPr>
          <w:spacing w:val="4"/>
          <w:sz w:val="24"/>
        </w:rPr>
        <w:t xml:space="preserve"> </w:t>
      </w:r>
      <w:r>
        <w:rPr>
          <w:spacing w:val="2"/>
          <w:sz w:val="24"/>
        </w:rPr>
        <w:t xml:space="preserve">om de </w:t>
      </w:r>
      <w:r>
        <w:rPr>
          <w:spacing w:val="4"/>
          <w:sz w:val="24"/>
        </w:rPr>
        <w:t xml:space="preserve">vrijkomende gassen </w:t>
      </w:r>
      <w:r>
        <w:rPr>
          <w:spacing w:val="2"/>
          <w:sz w:val="24"/>
        </w:rPr>
        <w:t>af te</w:t>
      </w:r>
      <w:r>
        <w:rPr>
          <w:spacing w:val="6"/>
          <w:sz w:val="24"/>
        </w:rPr>
        <w:t xml:space="preserve"> </w:t>
      </w:r>
      <w:r>
        <w:rPr>
          <w:spacing w:val="5"/>
          <w:sz w:val="24"/>
        </w:rPr>
        <w:t>voeren.</w:t>
      </w:r>
    </w:p>
    <w:p w:rsidR="003D7045" w:rsidRDefault="003D7045">
      <w:pPr>
        <w:pStyle w:val="Plattetekst"/>
        <w:spacing w:before="4"/>
        <w:rPr>
          <w:sz w:val="25"/>
        </w:rPr>
      </w:pPr>
    </w:p>
    <w:p w:rsidR="003D7045" w:rsidRDefault="005B713D" w:rsidP="00324646">
      <w:pPr>
        <w:pStyle w:val="Plattetekst"/>
        <w:tabs>
          <w:tab w:val="left" w:pos="764"/>
          <w:tab w:val="left" w:pos="1277"/>
        </w:tabs>
        <w:spacing w:line="261" w:lineRule="auto"/>
        <w:ind w:left="1278" w:right="1414" w:hanging="966"/>
      </w:pPr>
      <w:r>
        <w:rPr>
          <w:spacing w:val="3"/>
          <w:sz w:val="16"/>
        </w:rPr>
        <w:t>3p</w:t>
      </w:r>
      <w:r>
        <w:rPr>
          <w:spacing w:val="3"/>
          <w:sz w:val="16"/>
        </w:rPr>
        <w:tab/>
      </w:r>
      <w:r>
        <w:rPr>
          <w:b/>
          <w:spacing w:val="3"/>
          <w:sz w:val="20"/>
        </w:rPr>
        <w:t>25</w:t>
      </w:r>
      <w:r>
        <w:rPr>
          <w:b/>
          <w:spacing w:val="3"/>
          <w:sz w:val="20"/>
        </w:rPr>
        <w:tab/>
      </w:r>
      <w:r>
        <w:rPr>
          <w:spacing w:val="4"/>
        </w:rPr>
        <w:t xml:space="preserve">Bereken hoeveel </w:t>
      </w:r>
      <w:r>
        <w:rPr>
          <w:spacing w:val="3"/>
        </w:rPr>
        <w:t xml:space="preserve">gram </w:t>
      </w:r>
      <w:r>
        <w:rPr>
          <w:spacing w:val="4"/>
        </w:rPr>
        <w:t xml:space="preserve">boorcarbide </w:t>
      </w:r>
      <w:r>
        <w:t xml:space="preserve">in </w:t>
      </w:r>
      <w:r>
        <w:rPr>
          <w:spacing w:val="4"/>
        </w:rPr>
        <w:t xml:space="preserve">het beschreven experiment maximaal </w:t>
      </w:r>
      <w:r>
        <w:rPr>
          <w:spacing w:val="3"/>
        </w:rPr>
        <w:t xml:space="preserve">kan </w:t>
      </w:r>
      <w:r>
        <w:rPr>
          <w:spacing w:val="4"/>
        </w:rPr>
        <w:t xml:space="preserve">ontstaan. Neem </w:t>
      </w:r>
      <w:r>
        <w:rPr>
          <w:spacing w:val="3"/>
        </w:rPr>
        <w:t xml:space="preserve">aan dat </w:t>
      </w:r>
      <w:r>
        <w:rPr>
          <w:spacing w:val="4"/>
        </w:rPr>
        <w:t xml:space="preserve">alle boor wordt omgezet </w:t>
      </w:r>
      <w:r>
        <w:rPr>
          <w:spacing w:val="3"/>
        </w:rPr>
        <w:t xml:space="preserve">tot </w:t>
      </w:r>
      <w:r>
        <w:rPr>
          <w:spacing w:val="4"/>
        </w:rPr>
        <w:t>boorcarbide.</w:t>
      </w:r>
    </w:p>
    <w:p w:rsidR="003D7045" w:rsidRDefault="003D7045">
      <w:pPr>
        <w:pStyle w:val="Plattetekst"/>
        <w:spacing w:before="10"/>
        <w:rPr>
          <w:sz w:val="25"/>
        </w:rPr>
      </w:pPr>
    </w:p>
    <w:p w:rsidR="003D7045" w:rsidRDefault="005B713D" w:rsidP="00324646">
      <w:pPr>
        <w:pStyle w:val="Plattetekst"/>
        <w:spacing w:line="261" w:lineRule="auto"/>
        <w:ind w:left="1278" w:right="1026"/>
      </w:pPr>
      <w:r>
        <w:t>Het katoen van het T-shirt bestaat voornamelijk uit cellulose. In stap 1 raakt het textiel geheel doordrenkt met de ethanol. Dat komt doordat waterstofbruggen worden gevormd tussen ethanolmoleculen en cellulosemoleculen. Op de uitwerkbijlage bij dit examen staat een fragment van een cellulosemolecuul afgebeeld.</w:t>
      </w:r>
    </w:p>
    <w:p w:rsidR="003D7045" w:rsidRDefault="003D7045">
      <w:pPr>
        <w:pStyle w:val="Plattetekst"/>
        <w:spacing w:before="9"/>
        <w:rPr>
          <w:sz w:val="25"/>
        </w:rPr>
      </w:pPr>
    </w:p>
    <w:p w:rsidR="003D7045" w:rsidRDefault="005B713D" w:rsidP="00324646">
      <w:pPr>
        <w:pStyle w:val="Plattetekst"/>
        <w:tabs>
          <w:tab w:val="left" w:pos="764"/>
          <w:tab w:val="left" w:pos="1277"/>
        </w:tabs>
        <w:spacing w:line="261" w:lineRule="auto"/>
        <w:ind w:left="1278" w:right="1152" w:hanging="966"/>
      </w:pPr>
      <w:r>
        <w:rPr>
          <w:spacing w:val="3"/>
          <w:sz w:val="16"/>
        </w:rPr>
        <w:t>2p</w:t>
      </w:r>
      <w:r>
        <w:rPr>
          <w:spacing w:val="3"/>
          <w:sz w:val="16"/>
        </w:rPr>
        <w:tab/>
      </w:r>
      <w:r>
        <w:rPr>
          <w:b/>
          <w:spacing w:val="3"/>
          <w:sz w:val="20"/>
        </w:rPr>
        <w:t>26</w:t>
      </w:r>
      <w:r>
        <w:rPr>
          <w:b/>
          <w:spacing w:val="3"/>
          <w:sz w:val="20"/>
        </w:rPr>
        <w:tab/>
      </w:r>
      <w:r>
        <w:rPr>
          <w:spacing w:val="4"/>
        </w:rPr>
        <w:t xml:space="preserve">Teken </w:t>
      </w:r>
      <w:r>
        <w:rPr>
          <w:spacing w:val="2"/>
        </w:rPr>
        <w:t xml:space="preserve">op </w:t>
      </w:r>
      <w:r>
        <w:rPr>
          <w:spacing w:val="3"/>
        </w:rPr>
        <w:t xml:space="preserve">de </w:t>
      </w:r>
      <w:r>
        <w:rPr>
          <w:spacing w:val="4"/>
        </w:rPr>
        <w:t xml:space="preserve">uitwerkbijlage twee </w:t>
      </w:r>
      <w:r>
        <w:rPr>
          <w:spacing w:val="5"/>
        </w:rPr>
        <w:t xml:space="preserve">ethanolmoleculen </w:t>
      </w:r>
      <w:r>
        <w:rPr>
          <w:spacing w:val="3"/>
        </w:rPr>
        <w:t xml:space="preserve">die elk met één </w:t>
      </w:r>
      <w:r>
        <w:rPr>
          <w:spacing w:val="2"/>
        </w:rPr>
        <w:t xml:space="preserve">of </w:t>
      </w:r>
      <w:r>
        <w:rPr>
          <w:spacing w:val="4"/>
        </w:rPr>
        <w:t xml:space="preserve">meer waterstofbruggen </w:t>
      </w:r>
      <w:r>
        <w:rPr>
          <w:spacing w:val="3"/>
        </w:rPr>
        <w:t xml:space="preserve">aan </w:t>
      </w:r>
      <w:r>
        <w:rPr>
          <w:spacing w:val="4"/>
        </w:rPr>
        <w:t xml:space="preserve">het </w:t>
      </w:r>
      <w:r>
        <w:rPr>
          <w:spacing w:val="5"/>
        </w:rPr>
        <w:t xml:space="preserve">cellulosemolecuul </w:t>
      </w:r>
      <w:r>
        <w:rPr>
          <w:spacing w:val="3"/>
        </w:rPr>
        <w:t>zijn</w:t>
      </w:r>
      <w:r>
        <w:rPr>
          <w:spacing w:val="65"/>
        </w:rPr>
        <w:t xml:space="preserve"> </w:t>
      </w:r>
      <w:r>
        <w:rPr>
          <w:spacing w:val="4"/>
        </w:rPr>
        <w:t>gebonden.</w:t>
      </w:r>
    </w:p>
    <w:p w:rsidR="003D7045" w:rsidRDefault="005B713D" w:rsidP="00324646">
      <w:pPr>
        <w:pStyle w:val="Lijstalinea"/>
        <w:numPr>
          <w:ilvl w:val="0"/>
          <w:numId w:val="3"/>
        </w:numPr>
        <w:tabs>
          <w:tab w:val="left" w:pos="1673"/>
          <w:tab w:val="left" w:pos="1674"/>
        </w:tabs>
        <w:spacing w:line="276" w:lineRule="exact"/>
        <w:rPr>
          <w:sz w:val="24"/>
        </w:rPr>
      </w:pPr>
      <w:r>
        <w:rPr>
          <w:spacing w:val="4"/>
          <w:sz w:val="24"/>
        </w:rPr>
        <w:t xml:space="preserve">Gebruik structuurformules </w:t>
      </w:r>
      <w:r>
        <w:rPr>
          <w:spacing w:val="3"/>
          <w:sz w:val="24"/>
        </w:rPr>
        <w:t xml:space="preserve">voor </w:t>
      </w:r>
      <w:r>
        <w:rPr>
          <w:spacing w:val="2"/>
          <w:sz w:val="24"/>
        </w:rPr>
        <w:t>de</w:t>
      </w:r>
      <w:r>
        <w:rPr>
          <w:spacing w:val="35"/>
          <w:sz w:val="24"/>
        </w:rPr>
        <w:t xml:space="preserve"> </w:t>
      </w:r>
      <w:r>
        <w:rPr>
          <w:spacing w:val="5"/>
          <w:sz w:val="24"/>
        </w:rPr>
        <w:t>ethanolmoleculen.</w:t>
      </w:r>
    </w:p>
    <w:p w:rsidR="003D7045" w:rsidRDefault="005B713D" w:rsidP="00324646">
      <w:pPr>
        <w:pStyle w:val="Lijstalinea"/>
        <w:numPr>
          <w:ilvl w:val="0"/>
          <w:numId w:val="3"/>
        </w:numPr>
        <w:tabs>
          <w:tab w:val="left" w:pos="1673"/>
          <w:tab w:val="left" w:pos="1674"/>
        </w:tabs>
        <w:spacing w:before="6"/>
        <w:rPr>
          <w:sz w:val="24"/>
        </w:rPr>
      </w:pPr>
      <w:r>
        <w:rPr>
          <w:spacing w:val="4"/>
          <w:sz w:val="24"/>
        </w:rPr>
        <w:t xml:space="preserve">Geef </w:t>
      </w:r>
      <w:r>
        <w:rPr>
          <w:spacing w:val="2"/>
          <w:sz w:val="24"/>
        </w:rPr>
        <w:t xml:space="preserve">de </w:t>
      </w:r>
      <w:r>
        <w:rPr>
          <w:spacing w:val="4"/>
          <w:sz w:val="24"/>
        </w:rPr>
        <w:t xml:space="preserve">waterstofbruggen weer </w:t>
      </w:r>
      <w:r>
        <w:rPr>
          <w:spacing w:val="3"/>
          <w:sz w:val="24"/>
        </w:rPr>
        <w:t xml:space="preserve">met </w:t>
      </w:r>
      <w:r>
        <w:rPr>
          <w:sz w:val="24"/>
        </w:rPr>
        <w:t>• •</w:t>
      </w:r>
      <w:r>
        <w:rPr>
          <w:spacing w:val="32"/>
          <w:sz w:val="24"/>
        </w:rPr>
        <w:t xml:space="preserve"> </w:t>
      </w:r>
      <w:r>
        <w:rPr>
          <w:sz w:val="24"/>
        </w:rPr>
        <w:t>•.</w:t>
      </w:r>
    </w:p>
    <w:p w:rsidR="003D7045" w:rsidRDefault="003D7045">
      <w:pPr>
        <w:pStyle w:val="Plattetekst"/>
        <w:rPr>
          <w:sz w:val="28"/>
        </w:rPr>
      </w:pPr>
    </w:p>
    <w:p w:rsidR="003D7045" w:rsidRDefault="005B713D">
      <w:pPr>
        <w:pStyle w:val="Plattetekst"/>
        <w:ind w:left="1278"/>
      </w:pPr>
      <w:r>
        <w:t>In stap 2 wordt een deel van het boor omgezet tot booroxide.</w:t>
      </w:r>
    </w:p>
    <w:p w:rsidR="003D7045" w:rsidRDefault="005B713D">
      <w:pPr>
        <w:pStyle w:val="Plattetekst"/>
        <w:spacing w:before="24" w:line="261" w:lineRule="auto"/>
        <w:ind w:left="1278" w:right="1026"/>
      </w:pPr>
      <w:r>
        <w:t xml:space="preserve">In stap 3 ontleedt alle cellulose. Daarbij ontstaan koolstof, waterdamp en allerlei vluchtige koolstofverbindingen. Het koolstof en de vluchtige koolstofverbindingen reageren met boor en booroxide tot boorcarbide, </w:t>
      </w:r>
      <w:proofErr w:type="spellStart"/>
      <w:r>
        <w:t>koolstofmonoöxide</w:t>
      </w:r>
      <w:proofErr w:type="spellEnd"/>
      <w:r>
        <w:t xml:space="preserve"> en waterdamp.</w:t>
      </w:r>
    </w:p>
    <w:p w:rsidR="003D7045" w:rsidRDefault="003D7045">
      <w:pPr>
        <w:spacing w:line="261" w:lineRule="auto"/>
        <w:sectPr w:rsidR="003D7045">
          <w:pgSz w:w="11910" w:h="16840"/>
          <w:pgMar w:top="780" w:right="1000" w:bottom="1160" w:left="820" w:header="0" w:footer="967" w:gutter="0"/>
          <w:cols w:space="708"/>
        </w:sectPr>
      </w:pPr>
    </w:p>
    <w:p w:rsidR="003D7045" w:rsidRDefault="005B713D">
      <w:pPr>
        <w:pStyle w:val="Plattetekst"/>
        <w:spacing w:before="70" w:line="261" w:lineRule="auto"/>
        <w:ind w:left="1278" w:right="1026"/>
      </w:pPr>
      <w:r>
        <w:t xml:space="preserve">Uiteindelijk ontstaan in stap 3 vast koolstof, vast boorcarbide, </w:t>
      </w:r>
      <w:proofErr w:type="spellStart"/>
      <w:r>
        <w:t>koolstofmonoöxide</w:t>
      </w:r>
      <w:proofErr w:type="spellEnd"/>
      <w:r>
        <w:t xml:space="preserve"> en waterdamp. De </w:t>
      </w:r>
      <w:proofErr w:type="spellStart"/>
      <w:r>
        <w:t>koolstofmonoöxide</w:t>
      </w:r>
      <w:proofErr w:type="spellEnd"/>
      <w:r>
        <w:t xml:space="preserve"> en waterdamp die bij deze reacties ontstaan, worden afgevoerd met de argonstroom.</w:t>
      </w:r>
    </w:p>
    <w:p w:rsidR="003D7045" w:rsidRDefault="003D7045">
      <w:pPr>
        <w:pStyle w:val="Plattetekst"/>
        <w:spacing w:before="10"/>
        <w:rPr>
          <w:sz w:val="25"/>
        </w:rPr>
      </w:pPr>
    </w:p>
    <w:p w:rsidR="003D7045" w:rsidRDefault="005B713D" w:rsidP="00324646">
      <w:pPr>
        <w:pStyle w:val="Plattetekst"/>
        <w:tabs>
          <w:tab w:val="left" w:pos="764"/>
          <w:tab w:val="left" w:pos="1277"/>
        </w:tabs>
        <w:spacing w:line="261" w:lineRule="auto"/>
        <w:ind w:left="1278" w:right="854" w:hanging="966"/>
      </w:pPr>
      <w:r>
        <w:rPr>
          <w:spacing w:val="3"/>
          <w:sz w:val="16"/>
        </w:rPr>
        <w:t>2p</w:t>
      </w:r>
      <w:r>
        <w:rPr>
          <w:spacing w:val="3"/>
          <w:sz w:val="16"/>
        </w:rPr>
        <w:tab/>
      </w:r>
      <w:r>
        <w:rPr>
          <w:b/>
          <w:spacing w:val="3"/>
          <w:sz w:val="20"/>
        </w:rPr>
        <w:t>27</w:t>
      </w:r>
      <w:r>
        <w:rPr>
          <w:b/>
          <w:spacing w:val="3"/>
          <w:sz w:val="20"/>
        </w:rPr>
        <w:tab/>
      </w:r>
      <w:r>
        <w:rPr>
          <w:spacing w:val="4"/>
        </w:rPr>
        <w:t xml:space="preserve">Leg </w:t>
      </w:r>
      <w:r>
        <w:rPr>
          <w:spacing w:val="3"/>
        </w:rPr>
        <w:t xml:space="preserve">uit </w:t>
      </w:r>
      <w:r>
        <w:rPr>
          <w:spacing w:val="4"/>
        </w:rPr>
        <w:t xml:space="preserve">waarom </w:t>
      </w:r>
      <w:r>
        <w:rPr>
          <w:spacing w:val="3"/>
        </w:rPr>
        <w:t xml:space="preserve">men geen </w:t>
      </w:r>
      <w:r>
        <w:rPr>
          <w:spacing w:val="4"/>
        </w:rPr>
        <w:t xml:space="preserve">lucht gebruikt, maar argon </w:t>
      </w:r>
      <w:r>
        <w:rPr>
          <w:spacing w:val="2"/>
        </w:rPr>
        <w:t xml:space="preserve">om de </w:t>
      </w:r>
      <w:r>
        <w:rPr>
          <w:spacing w:val="4"/>
        </w:rPr>
        <w:t xml:space="preserve">gasvormige producten </w:t>
      </w:r>
      <w:r>
        <w:rPr>
          <w:spacing w:val="2"/>
        </w:rPr>
        <w:t xml:space="preserve">af te </w:t>
      </w:r>
      <w:r>
        <w:rPr>
          <w:spacing w:val="4"/>
        </w:rPr>
        <w:t xml:space="preserve">voeren </w:t>
      </w:r>
      <w:r>
        <w:rPr>
          <w:spacing w:val="3"/>
        </w:rPr>
        <w:t xml:space="preserve">die </w:t>
      </w:r>
      <w:r>
        <w:t xml:space="preserve">in </w:t>
      </w:r>
      <w:r>
        <w:rPr>
          <w:spacing w:val="4"/>
        </w:rPr>
        <w:t xml:space="preserve">stap </w:t>
      </w:r>
      <w:r>
        <w:t xml:space="preserve">3 </w:t>
      </w:r>
      <w:r>
        <w:rPr>
          <w:spacing w:val="4"/>
        </w:rPr>
        <w:t xml:space="preserve">ontstaan. Noteer </w:t>
      </w:r>
      <w:r>
        <w:t xml:space="preserve">je </w:t>
      </w:r>
      <w:r>
        <w:rPr>
          <w:spacing w:val="4"/>
        </w:rPr>
        <w:t xml:space="preserve">antwoord </w:t>
      </w:r>
      <w:r>
        <w:rPr>
          <w:spacing w:val="3"/>
        </w:rPr>
        <w:t xml:space="preserve">als </w:t>
      </w:r>
      <w:r>
        <w:rPr>
          <w:spacing w:val="4"/>
        </w:rPr>
        <w:t>volgt:</w:t>
      </w:r>
    </w:p>
    <w:p w:rsidR="003D7045" w:rsidRDefault="005B713D">
      <w:pPr>
        <w:pStyle w:val="Lijstalinea"/>
        <w:numPr>
          <w:ilvl w:val="0"/>
          <w:numId w:val="3"/>
        </w:numPr>
        <w:tabs>
          <w:tab w:val="left" w:pos="1673"/>
          <w:tab w:val="left" w:pos="1674"/>
        </w:tabs>
        <w:spacing w:line="275" w:lineRule="exact"/>
        <w:rPr>
          <w:sz w:val="24"/>
        </w:rPr>
      </w:pPr>
      <w:r>
        <w:rPr>
          <w:spacing w:val="3"/>
          <w:sz w:val="24"/>
        </w:rPr>
        <w:t xml:space="preserve">men </w:t>
      </w:r>
      <w:r>
        <w:rPr>
          <w:spacing w:val="4"/>
          <w:sz w:val="24"/>
        </w:rPr>
        <w:t xml:space="preserve">gebruikt </w:t>
      </w:r>
      <w:r>
        <w:rPr>
          <w:spacing w:val="3"/>
          <w:sz w:val="24"/>
        </w:rPr>
        <w:t xml:space="preserve">geen </w:t>
      </w:r>
      <w:r>
        <w:rPr>
          <w:spacing w:val="4"/>
          <w:sz w:val="24"/>
        </w:rPr>
        <w:t>lucht, omdat</w:t>
      </w:r>
      <w:r>
        <w:rPr>
          <w:spacing w:val="46"/>
          <w:sz w:val="24"/>
        </w:rPr>
        <w:t xml:space="preserve"> </w:t>
      </w:r>
      <w:r>
        <w:rPr>
          <w:sz w:val="24"/>
        </w:rPr>
        <w:t>…</w:t>
      </w:r>
    </w:p>
    <w:p w:rsidR="003D7045" w:rsidRDefault="005B713D">
      <w:pPr>
        <w:pStyle w:val="Lijstalinea"/>
        <w:numPr>
          <w:ilvl w:val="0"/>
          <w:numId w:val="3"/>
        </w:numPr>
        <w:tabs>
          <w:tab w:val="left" w:pos="1673"/>
          <w:tab w:val="left" w:pos="1674"/>
        </w:tabs>
        <w:spacing w:before="6"/>
        <w:rPr>
          <w:sz w:val="24"/>
        </w:rPr>
      </w:pPr>
      <w:r>
        <w:rPr>
          <w:spacing w:val="3"/>
          <w:sz w:val="24"/>
        </w:rPr>
        <w:t xml:space="preserve">men </w:t>
      </w:r>
      <w:r>
        <w:rPr>
          <w:spacing w:val="4"/>
          <w:sz w:val="24"/>
        </w:rPr>
        <w:t>gebruikt argon, omdat</w:t>
      </w:r>
      <w:r>
        <w:rPr>
          <w:spacing w:val="35"/>
          <w:sz w:val="24"/>
        </w:rPr>
        <w:t xml:space="preserve"> </w:t>
      </w:r>
      <w:r>
        <w:rPr>
          <w:sz w:val="24"/>
        </w:rPr>
        <w:t>…</w:t>
      </w:r>
    </w:p>
    <w:p w:rsidR="003D7045" w:rsidRDefault="003D7045">
      <w:pPr>
        <w:pStyle w:val="Plattetekst"/>
        <w:spacing w:before="8"/>
        <w:rPr>
          <w:sz w:val="25"/>
        </w:rPr>
      </w:pPr>
    </w:p>
    <w:p w:rsidR="003D7045" w:rsidRDefault="005B713D">
      <w:pPr>
        <w:pStyle w:val="Plattetekst"/>
        <w:spacing w:before="1" w:line="252" w:lineRule="auto"/>
        <w:ind w:left="1278" w:right="601"/>
      </w:pPr>
      <w:r>
        <w:t xml:space="preserve">Het materiaal dat na stap 3 ontstaat, is nog steeds vervormbaar. Deze vervormbaarheid wordt verklaard doordat de koolstof die bij de ontleding van de cellulose ontstaat dezelfde vezelstructuur heeft als de oorspronkelijke cellulose. Bovendien wordt het boorcarbide gevormd in de vorm van zogenoemde </w:t>
      </w:r>
      <w:proofErr w:type="spellStart"/>
      <w:r>
        <w:t>nanovezels</w:t>
      </w:r>
      <w:proofErr w:type="spellEnd"/>
      <w:r>
        <w:t xml:space="preserve"> die als het ware uit de koolstofvezels naar buiten steken.</w:t>
      </w:r>
    </w:p>
    <w:p w:rsidR="003D7045" w:rsidRDefault="005B713D">
      <w:pPr>
        <w:pStyle w:val="Plattetekst"/>
        <w:spacing w:before="1" w:line="252" w:lineRule="auto"/>
        <w:ind w:left="1278" w:right="1026"/>
      </w:pPr>
      <w:r>
        <w:t>In onderstaande figuren staan opnames die met een elektronenmicroscoop zijn gemaakt van deze structuur.</w:t>
      </w:r>
    </w:p>
    <w:p w:rsidR="003D7045" w:rsidRDefault="00FE7802">
      <w:pPr>
        <w:pStyle w:val="Plattetekst"/>
        <w:spacing w:before="2"/>
        <w:rPr>
          <w:sz w:val="10"/>
        </w:rPr>
      </w:pPr>
      <w:r>
        <w:rPr>
          <w:noProof/>
          <w:lang w:bidi="ar-SA"/>
        </w:rPr>
        <mc:AlternateContent>
          <mc:Choice Requires="wpg">
            <w:drawing>
              <wp:anchor distT="0" distB="0" distL="0" distR="0" simplePos="0" relativeHeight="251648512" behindDoc="0" locked="0" layoutInCell="1" allowOverlap="1">
                <wp:simplePos x="0" y="0"/>
                <wp:positionH relativeFrom="page">
                  <wp:posOffset>713740</wp:posOffset>
                </wp:positionH>
                <wp:positionV relativeFrom="paragraph">
                  <wp:posOffset>99060</wp:posOffset>
                </wp:positionV>
                <wp:extent cx="6132830" cy="2679700"/>
                <wp:effectExtent l="8890" t="8255" r="1905" b="7620"/>
                <wp:wrapTopAndBottom/>
                <wp:docPr id="3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679700"/>
                          <a:chOff x="1124" y="156"/>
                          <a:chExt cx="9658" cy="4220"/>
                        </a:xfrm>
                      </wpg:grpSpPr>
                      <pic:pic xmlns:pic="http://schemas.openxmlformats.org/drawingml/2006/picture">
                        <pic:nvPicPr>
                          <pic:cNvPr id="4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108" y="298"/>
                            <a:ext cx="833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24"/>
                        <wps:cNvSpPr txBox="1">
                          <a:spLocks noChangeArrowheads="1"/>
                        </wps:cNvSpPr>
                        <wps:spPr bwMode="auto">
                          <a:xfrm>
                            <a:off x="1134" y="166"/>
                            <a:ext cx="9638" cy="420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BB9" w:rsidRDefault="00A57BB9">
                              <w:pPr>
                                <w:rPr>
                                  <w:sz w:val="26"/>
                                </w:rPr>
                              </w:pPr>
                            </w:p>
                            <w:p w:rsidR="00A57BB9" w:rsidRDefault="00A57BB9">
                              <w:pPr>
                                <w:rPr>
                                  <w:sz w:val="26"/>
                                </w:rPr>
                              </w:pPr>
                            </w:p>
                            <w:p w:rsidR="00A57BB9" w:rsidRDefault="00A57BB9">
                              <w:pPr>
                                <w:rPr>
                                  <w:sz w:val="26"/>
                                </w:rPr>
                              </w:pPr>
                            </w:p>
                            <w:p w:rsidR="00A57BB9" w:rsidRDefault="00A57BB9">
                              <w:pPr>
                                <w:rPr>
                                  <w:sz w:val="26"/>
                                </w:rPr>
                              </w:pPr>
                            </w:p>
                            <w:p w:rsidR="00A57BB9" w:rsidRDefault="00A57BB9">
                              <w:pPr>
                                <w:rPr>
                                  <w:sz w:val="26"/>
                                </w:rPr>
                              </w:pPr>
                            </w:p>
                            <w:p w:rsidR="00A57BB9" w:rsidRDefault="00A57BB9">
                              <w:pPr>
                                <w:rPr>
                                  <w:sz w:val="26"/>
                                </w:rPr>
                              </w:pPr>
                            </w:p>
                            <w:p w:rsidR="00A57BB9" w:rsidRDefault="00A57BB9">
                              <w:pPr>
                                <w:rPr>
                                  <w:sz w:val="26"/>
                                </w:rPr>
                              </w:pPr>
                            </w:p>
                            <w:p w:rsidR="00A57BB9" w:rsidRDefault="00A57BB9">
                              <w:pPr>
                                <w:spacing w:before="2"/>
                                <w:rPr>
                                  <w:sz w:val="31"/>
                                </w:rPr>
                              </w:pPr>
                            </w:p>
                            <w:p w:rsidR="00A57BB9" w:rsidRDefault="00A57BB9">
                              <w:pPr>
                                <w:spacing w:line="261" w:lineRule="auto"/>
                                <w:ind w:left="954" w:right="531"/>
                                <w:rPr>
                                  <w:sz w:val="24"/>
                                </w:rPr>
                              </w:pPr>
                              <w:r>
                                <w:rPr>
                                  <w:sz w:val="24"/>
                                </w:rPr>
                                <w:t>links: een opname van een deel van het oppervlak van het behandelde stukje T-shirt;</w:t>
                              </w:r>
                            </w:p>
                            <w:p w:rsidR="00A57BB9" w:rsidRDefault="00A57BB9">
                              <w:pPr>
                                <w:spacing w:line="261" w:lineRule="auto"/>
                                <w:ind w:left="954" w:right="531"/>
                                <w:rPr>
                                  <w:sz w:val="24"/>
                                </w:rPr>
                              </w:pPr>
                              <w:r>
                                <w:rPr>
                                  <w:sz w:val="24"/>
                                </w:rPr>
                                <w:t xml:space="preserve">midden: een uitvergroting van het uiteinde van een vezel, met daaruit stekend de </w:t>
                              </w:r>
                              <w:proofErr w:type="spellStart"/>
                              <w:r>
                                <w:rPr>
                                  <w:sz w:val="24"/>
                                </w:rPr>
                                <w:t>nanovezels</w:t>
                              </w:r>
                              <w:proofErr w:type="spellEnd"/>
                              <w:r>
                                <w:rPr>
                                  <w:sz w:val="24"/>
                                </w:rPr>
                                <w:t>;</w:t>
                              </w:r>
                            </w:p>
                            <w:p w:rsidR="00A57BB9" w:rsidRDefault="00A57BB9">
                              <w:pPr>
                                <w:spacing w:line="274" w:lineRule="exact"/>
                                <w:ind w:left="954"/>
                                <w:rPr>
                                  <w:sz w:val="24"/>
                                </w:rPr>
                              </w:pPr>
                              <w:r>
                                <w:rPr>
                                  <w:sz w:val="24"/>
                                </w:rPr>
                                <w:t xml:space="preserve">rechts: een opname van de </w:t>
                              </w:r>
                              <w:proofErr w:type="spellStart"/>
                              <w:r>
                                <w:rPr>
                                  <w:sz w:val="24"/>
                                </w:rPr>
                                <w:t>nanovezels</w:t>
                              </w:r>
                              <w:proofErr w:type="spellEnd"/>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9" style="position:absolute;margin-left:56.2pt;margin-top:7.8pt;width:482.9pt;height:211pt;z-index:251648512;mso-wrap-distance-left:0;mso-wrap-distance-right:0;mso-position-horizontal-relative:page" coordorigin="1124,156" coordsize="9658,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ns3ZQQAAMoLAAAOAAAAZHJzL2Uyb0RvYy54bWzcVttu4zYQfS/QfyD0&#10;rliSZVsS4iwSyQ4WSNugu/0AWqIsYiVSJenYadF/7wwp2c4F2TT7Vgd2eB3OnDmHw8tPh64lD0xp&#10;LsXSCy8CjzBRyoqL7dL74+vaTzyiDRUVbaVgS++Rae/T1c8/Xe77jEWykW3FFAEjQmf7fuk1xvTZ&#10;ZKLLhnVUX8ieCZispeqoga7aTipF92C9aydREMwne6mqXsmSaQ2jhZv0rqz9umal+a2uNTOkXXrg&#10;m7G/yv5u8HdydUmzraJ9w8vBDfoBLzrKBRx6NFVQQ8lO8RemOl4qqWVtLkrZTWRd85LZGCCaMHgW&#10;za2Su97Gss322/4IE0D7DKcPmy1/fbhXhFdLb5p6RNAOcmSPJdEUwdn32wzW3Kr+S3+vXITQvJPl&#10;Nw3Tk+fz2N+6xWSz/0VWYI/ujLTgHGrVoQkImxxsDh6POWAHQ0oYnIfTKJlCqkqYi+aLdBEMWSob&#10;SCXuC8Mo9ghMh7O5S2DZrIbt6XwGjMO9cRTZjROauXOtr4NvV5c9LzP4DphC6wWm3+ce7DI7xbzB&#10;SPcuGx1V33a9D+nvqeEb3nLzaKkMEKFT4uGelwg1dk7piQESlx6YxlNJNMPgx1VuD8WYbHKIkHlD&#10;xZZd6x5UAGDB/nFIKblvGK00DmMan1qx3Sd+bFrer3nbYvawPUQMQnpGxFdAcyQvZLnrmDBOtYq1&#10;ELwUuuG99ojKWLdhQEL1uQotVYAOd9rgcUgMq6S/o+Q6CNLoxs9nQe7HwWLlX6fxwl8Eq0UcxEmY&#10;h/k/uDuMs51mAANti54PvsLoC29flc1wwThBWmGTB2qvD0TKOjT+ty7CEEKCvmpV/g5gwzpoG8VM&#10;2WCzBuSGcVh8nLAwn5DFHGgQ2Xd1E4UBcBzlkSaO/6N4kulROUHylP3ADKXNLZMdwQZADY5aqOkD&#10;hOFCG5eg00Jiwm0orXgyADG4kdeSlAbpKlklsR9H8xUkqSj863Ue+/N1uJgV0yLPi3BMUsOrigk8&#10;5sdzZCGXLa9Gmmq13eStcrlb24+lOiTgtGyCXDm5MeYVjZ14l8J9E9xEqb+eJws/XsczH26lxA/C&#10;9CadB3EaF+unId1xwX48JLJfeukMZP52bIH9vIyNZh03UFxb3i295LiIZqj8lahsag3lrWufQYHu&#10;n6BwlHdUHzkKs9iEL5YIKN16vBKg9z6ZYeF+reh9aWjPIGQ0e3b94fVlq9NXTMyNPBAoAhDCsAyr&#10;EzEHGMcrzQLmitQbl97ZVmfnXeoLw+lQfeZD9RnVl86nx9rjihZAN9a8UVofUR8SIYywEL7NhDzA&#10;v9eYgKcXVDdODVYAuOw/U+T/L/xztiNBkBOOHeawOdiXki2ZOLeR1SPQTkm4TqE8wzMYGo1Uf3lk&#10;D0/Kpaf/3FF8H7SfBagC359jQ42NzdigooStS894xDVz496pu17xbQOWHa+FvIb3VM3tlX3yAhSJ&#10;HRCibdkHo9Xw8LjFF+l53646PcGv/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F2FDLhAAAACwEAAA8AAABkcnMvZG93bnJldi54bWxMj8FqwkAQhu+FvsMyQm91k6hRYjYi0vYk&#10;hWqh9DYmYxLM7obsmsS373iqt/mZj3++STejbkRPnautURBOAxBkclvUplTwfXx/XYFwHk2BjTWk&#10;4EYONtnzU4pJYQfzRf3Bl4JLjEtQQeV9m0jp8oo0uqltyfDubDuNnmNXyqLDgct1I6MgiKXG2vCF&#10;ClvaVZRfDlet4GPAYTsL3/r95by7/R4Xnz/7kJR6mYzbNQhPo/+H4a7P6pCx08leTeFEwzmM5ozy&#10;sIhB3IFguYpAnBTMZ8sYZJbKxx+yPwAAAP//AwBQSwMECgAAAAAAAAAhAMEmTYT2agAA9moAABQA&#10;AABkcnMvbWVkaWEvaW1hZ2UxLnBuZ4lQTkcNChoKAAAADUlIRFIAAAKKAAAAoggDAAAA8cocz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tX0Lges6sGQomIIoNAVREAVTMIVQCIVQCIVQCIWhMGup&#10;u6pLiufe+97u5syZyd8flaqrqyX5tluxfiv+x+YH1Wq/nb/N7513ptfi9f6GOj4Z/602/+D5p7UW&#10;72vjf2vjI76hYsV00+bfM57Fi/F64a6Oj+Fmtu2f35+f35/f3x/592nbbfuXW/F//eev2/qS+bYt&#10;7/4PbrHBfvvXfetvudlrPazp30PPke7asmP/w938v72dTfwftyiNeTvYzgrF+N8R1AJwcbcCJkQO&#10;Xw8QxbOt4uMdev1+GxgEohf04+MA4gTC6RanOyDZ3+FQ/PnNn/7v0/5ubX8F0PiPJ23pHvJo+Ucw&#10;2AVcfav/8XarLz2y9e/PMfb+P37XfH/5+X7z5Y/84f/vj/bz818PMT93eHMn1Rm6F3iwAWrNYalA&#10;DFqccXR+AT9VA4nmd1pQ4/ieEmBcaTE7w0KZigJpcSv75ydaKJroZ0Cx08p2+YunMJDx37ovSXzG&#10;4AUFzVj8AiJ58c8djF9bZ8VEHv8GID/3eee3Ijy/+eYm7N/i3//fWzlbG1ssW2w8go8/6r+K7ur5&#10;b0DxK0g6EjOoOuYCigCAZcx2EPob424wYCMQgURy6zXnmSXerp8ues9b3FlxoY0TisDcxS/F4kp+&#10;3/FsJUMi0GaAmoKwLHcvgPFvv272nqleWfE8xPtfvWhT3JcJBv+PYZfnEdtyKGrfK0V3YnkGfwOK&#10;0e6MsKUQigNDxgCdnFnwmQr41aDGGhwILIZybKEaW81YviJOG/bqRTyXvHT+3QYr/ixBOljxr38A&#10;Y/mC4zcWc6e+AnE8pdjTe4uwFVL8p31L8jIJ0MKOAOQdX8t/OKCko/8fAPwXXj2b9z9tFPvoJ+Sg&#10;MJxZMUHFDIQab7w+xejgxIqnIq4z6cFtFosCNmnPNVuRncoXkr0MrKi00X+gFZMDJ4FDMC6Zybfe&#10;jq0stDhlLkSpPrVCU8D4tTd/3Bta8fcai6kV/+V2JSf/FzFalOKCp7JNUXiwokGGky1zd+aXYg87&#10;K8qtarsbE+hJ5BEGhsBd1/CcsbxaAtH1ItjSvm5sSDTuCscyJToC2mDFn4lARoC+SYMrCOdzegm+&#10;9Yk1PCfcJrDNWaytXzUh8Xvfvu7Z6yJr4aOfO5ryj3+Bj7+wpfz7Dy/e9Oxt1+/Xj5bBitPWFa18&#10;MDH5dtvP1HsGhFWCYODQIrICikV5lGhMOJrnzx2F58cCgDUVY6sZnRccSrNPMKwEHz+XcfE86mDF&#10;ubU+dVWGExh5Tv/RyiHbiYS9gphibf2ChRWzsf+dFTd7X7IiMrNFK4oUI9sEU61b/d/mLuvHUg7I&#10;E73BMiVckqnvf0xbVlQYg1E1pbLWUuRNEVwyl/g13tsiSTELQEqYvtjg0riQhF87JWhE9rKtGfSv&#10;B+i5wb+B6Gfuv8Q4Fa8By1MWtLbvbR+//E7/u+N+a4WO0wLUBYh/s+I2WPFnQWF2uvuX+M+HGh6/&#10;mPH/QRI9CT19dmhFEzokBU4suCLStWIxbWK0sodepBstbMGMk5VYDUgmT84eYljcZMuv8Awkqq5Y&#10;gShIpAUUlENf8VcY47drRZzxgOBN7l2l0H9RHeNzdEJH4zFOS2W8qPmo/+wtP3tBipOnd7u41x+4&#10;xS3/FjDeV5hvCciZhL5vk13477c/XERBGbcyAnSirgh3zjjE8+P3bbdvQgTQiKQ4x24RImCtacVk&#10;5Tgnti8oVgB3RWJBfwY0Ugakq85eU/TfeRCfUIrKGFFtueXviQ7j7yqqL3CZihCk6GLhqFcfo1as&#10;exUgAyeJC4FC5lF6Dxn05N/Mucu9bFM8lrA8wXET8hLOXc/IFfKuIZjab6HF8cLZZpODOGEx2bRM&#10;T51QnIFRYDtrSE2/esANzSMwBEVCMtJBTEtIYvmMRLE6BBkajhWLUwIdTbyyYgZolV9TW/+n+CxZ&#10;sApF5+h62D9C2AYU57esLT3DMSHIB/W9KI8ZjPcEn5zBjNH/wooCyv96m99NHM1wRNpCwH4hUT6I&#10;Oz1A16nF0e2NDGYj0QhmtAjRG23uNH0MjxmqUDUkM1bmNlU2mOdMsbhoQxESBCPTli+nQ2rQt/nX&#10;fDaFh7/ABBjOFvcQ5ecL9W6bfX2GGfRmu7BmBs4LUkyJeFtfc19xUh76c08g4rxNynEhooXobrK9&#10;f0fev4byLKx4gNYIfM2KEzZ72lIViEJCaQO2jNOVLEY+BCVG8gLVBATWVFNweFa2+2buFGf5tr/i&#10;c1lq0P0XfMWJc77V0aW/fcVzhH/uwcmK1wiOv2eA3tbvy2adkfgnLdaXpmJftHgnDlfEa4XlO225&#10;6b0UBfPzcu8qQi8SULZArRin+E+tOBEQatATEMFGtVZVjCNzaRyAg9xG0QgsgkDDkmyCaLd/FIdy&#10;DjVirkgUGCQaB2RXVnRqXEbmrGf0lqf0n2M0xTF3wuMCArQt/0Ur8nUAkRHrG4nfTw6t+A4NrMZ2&#10;9rmJFfPnghUv0DjT3B968b88pwAVKE7Y05j3RYvQikgNw1P0JAFjbVItDmwNoxCCUjIcxF5D+sz8&#10;GaUX4diJEqU7A44BxIWl9TG2Hu18wYqetggfLuSTp05w+FcCLZSce7R5gCYIVU06KzabEHDTnVHy&#10;O//5z/e/bnF/mJN91VxWrXjl7KyctYgWOSH/E9GY/vVKiefNZlYsX6grV7TY05a8fddAopoCWDkr&#10;Jh8N+U5aHCgGK7Y2GTp5EyQmX7Dv+uGRj2KvNGXh/0xdstqy1qDzdiHJtm3K2f8EIjdEKT2eyAwa&#10;SRxief+/2bFfHPzywL7fMt3a4/V4vT5T7rKwoqQnf7PiDJdv0FE2Ont/v/VLKUrgnyNusqLkz2V5&#10;R+6SBmiDfJstlgogAlEhGLP0V+LMw1Xk99D4mQxJItHRKGErYcizUUoCMUfrquspeUTWoLWlvNoy&#10;ycRvUlQYqvwUjK1Fv1Ge6snLwbdGnMj/pbPm8/V4ym168B9vj+fjcf7//Pz+CN8vWjEP4ZIVt8TM&#10;Hwhj8nJzcatwuwSuvvoda7dSx3CIZMWrf1+pzO1YfBXv9RwM24t3Yipy/DULrKEXMfKBSHTQ+YcX&#10;LPIrcPpWSTMj0RD7chd1Z4vJyBwNYV5t2TIYzahMJE54XBmRzMudKDgBzoo06BdWPDPs+yi9HHv8&#10;OY5+/7j6N24XT+/7CcfH8/37rRZp5kxe4kaW/KJF9ndxtL6wOUNR3/Xt4kwp8oSqWvNbkgBnbvyS&#10;jM6KrNtlckCqAwKj+udvlWwxWVQGizUMmA1/sUlSbS1pMfaprIeZCXRmSdpfwIdfrCh/pdoiicFk&#10;Xywo/CJFcuLMir73kUFbqsVE5Hj/bsLGk0gUdei/xk1e4R97vp8DikKLcpD3jaw4x2Xt4VesmFJl&#10;Fi6IU19gVCSW6e6aEIdWnFB70SkEmP7Ha9AX42TAczmuK7mOoYgiKd5vyoqgQps/786kmzCSNE/H&#10;lyCvHJwx24pA5NiHSFtmXvxdqi1TnjDuaMuVv5KWWSeapND1ZEXWXgA/ZcXIoH0bPj5AmldC5N+3&#10;W33/vhdW/JUsRkbmzDn0NhHjisQLVuSpJ58FKr/eNsfdK+KNAM13/iMOuZNkRQTXAObQgDLaAb9b&#10;DSQqayh8nQlnHgzHu9FUxId5qhZanLA4J64TOwZGcziEUsZcbZksXZ7UOWXRrBxPGVGWaUsJVqzF&#10;pbLkLSas2NTMyWNm62b1bbVwco/r6+d1f35+/mLFmddXDM6ZgcBQYsQsW0bPjrPTT7HidjIe5BxO&#10;EXjoqwpWvGbE9O70c17446gaKQ9LcQRYTD04neGJSGVCCxQmhzuywsIzJ07bApFCvpXc2dYnmEH/&#10;zlrKA/R0Fpey60SKMx5nVlRSLioWgxVL5a7gNUdisGJsB8yZNoFC47vHxNN2QtFZ8XeptlAr/vmj&#10;rDjfrlzrkCwjWo37o+mLvig7fkF12ZwJxS80XtPizIrpO4MdA3s5yhCzA2biMLiRTLklOMcH1VFM&#10;GOZpYqeleN7EzMl7KysGQLavUdzDV6xrHLxNOPwiRQqO5TkjY4pYDFb0o0fWrB3ETAK0mOCuDUyO&#10;N4Wk6Mn4Vd8dih/AcGXFYz6GJUzzDF+EZ9ydOukthNO4jZbUbrKgMZtqW5rTMkD/AdkLbuxa8WpE&#10;9RgxSz5sfcQT5pEGTSSFGD2clIWYwyKgDCiyTTZxGtYbzq5NacMfYJzmtghlIINWeajJs3aJFY0z&#10;FLkhJehJKyYUDaPocmROB55VZcVQZGvoW3KczYdDvB+Pz6QUpaZ0zw6ljcu7fwaeW8BIt73s2BiF&#10;YH9qWaG2lfg6K2ZL/gMYJwx3M6daWneSg1SU8xJRMmAxOzoaiIMXZWIf7UVQLBJn9r2rU6SpbRop&#10;uXc0+uA2f8346//fNkPwy1GcUaggtPlZqj+623WYNQzdRGIm0IYAbRvQaA4ON+/yaOfUXmhqsOLr&#10;94UMevW3Qysm84IVic6L3DmzuFIjAEs+x6ylv6m0CNA3dR+BQzmRCxS3fwjQkm5n1/H/4SvOxJig&#10;AvrIcChBC2sBIRwmhsoffiNOuztOGUP+/qPXFWbS3xFanMV+7nIUt0Tod81MIP/etvlkrBQoQLQy&#10;7UDqYmHF3C/RzH5SnBW962U48EOb5AjvCysCMtW14qITLy1uVYck+z8Dz+YR2Lbcbu8kEZ/9LK2s&#10;+D2gLJlQoUYzp6xv+X57oTEp1RY6LZlO56wUh9JSa5GmIhZFWzahUqxOQhRenJ3bcohlIytdxOVM&#10;JNYaNFix3iYszudRAtoXKRJ1cnxltg7Pc+2smJkKAjTvyiAxq5Chm6cG6B9hK86Hf6EVL2A40hYR&#10;a9OdQqNsPdME+gjAyYEOxVKQtWyp+W4XIEykrfAan0Pyfs2aRX48pG+c8YcMOQhSSqM6voGT6eHr&#10;ThKKjk/QYFu+JKBIjXh1m9EYzTgrxSmdVq24IPFHWXGbWVGwrtQIacoNy1EiW/etVmdFy30T3o63&#10;V4FiRdwO5lmONXMDHSjhGfQvM+g/WPHCzNmmhgZq1qy5t0oRKh5IJPY2p8UE5orIv5LozQWMNuT6&#10;lstPEYqSG2R0rhlwM/+QTHJhxapY3Dn0exGKlzi8rfd4jq/ylTk+X7Di7wUrzu2wsqLeKIT7ZCFa&#10;OUUwOc7RCNDTLrEU1cmxa0UDpm0iRTnOm97Tk6CsiJFiX1iczZwUiUVafe74QsAh6USwisEdvIl9&#10;/bZkL2HmPzYCf+bPMwLl1CeVByvmaFZGH816QWpc6wZCfiZGAWPrleu97YjWnBYNpXgFxu9b2QSK&#10;RZtc+OcPrfgza8WVFFMuXuIw+tnIToqyYXJyHawoNqMVKZiP33vN77GRtIxBAhNhQJZNeypd6F9Z&#10;UVg9uXClxesT3veLJwWsCO1wQwpdJpZYwtYCttgaArueaf0jQSk/WDyDrvOwnGXokmtHqEb6ypK7&#10;AB+ZNINHMRwC05/L5ZlZtJIcaX73BTUinG7MoOcAfcmKfualS17hMY4sLMOMwSC40UVnVgTi8iyC&#10;Ff3RhMQbgOiHKp1TTsV/0IqH4q4IQaZaTNDP/HsLVhQBM3k5gUTs7hUtXsfnYebEESVIv8OzwrBv&#10;7XaHPf2Hw90dRlNYFogmkiKEfQkwBgyN062YwfwFxQWUPNjrAK1Jq7Di6nFfa0Vu5Q8Yso85uCqy&#10;lQLm+2LF3BkMOTKvUu8VSQ741RyKaGqch2Jl2VN2mf+dVlwp5/osT5IuWNGYQPexvzXAeuObsn2u&#10;YzNYUdp5BuCsMZO5Tyge09BYs5KZMOYsk+pAnRrKwB/EL96Ke+Nr2ojW/Gj0hD8wGPsvX/11Y5v7&#10;12F1iG9fkWf5+2RqQPsLjNYkaaqSzEMrDsEilVN26dpr0J1T4qR22WmKP3P8+eYnxyR389YnFFAr&#10;fluLsTpEHsYa9f7s9jdAZhuDgHBKRoy5YQeBxU3FTWr5onRe+N/7ZJ5jvCzoW3ZynPZ6BmjVhCBF&#10;fVJwWjHfYGbFEoQoxZYwtbGQHUqGJnbONwz1WBGd/4jPksif72yfn29jsbNifvmqFbcZiNsCxDi6&#10;ddhukR1o94ZXCrISzcHr0IpEonlDS0uPPGHbJKW+zUjcxtyW1/2KFT2RmYfO/hkxv0/15llJLVTS&#10;3i+skAVLcE/G9gtLJ0Ug/hew4uQsahazMKL/2MKKBUDM8a+NAyGIVaAvG2+0BYVlSEOv/UnRpSSG&#10;v0jx6wjRW9D6ICa5YRe2bRoOwQBtGpqzBZQWk6MvbmFRrb0BgaLdfYBra7E4Sd7GCiZtp7YcbmME&#10;+th2ZNOdEMVWXhr8hgxa4HfBisTjdYC+uPkWDNWWeDKUd5y1YjGg79KBUDAm5kJWRZWGOPzqIOud&#10;wYr3KqxVebIrkw5agmRN6fmSwljm2Q2rddDi9hFi7oukwP4PSMzGvJCM+KJbW33F3mYjbVlj86R1&#10;dDPfOAQt5vaiN0BdD/gdOU5710Hb+zijzOdG/mxICsYGRtOPFmd+8SUYh1aUQWJ/VVtWIP5jiMY5&#10;cPbSrC6lYgTwoMXb12c9EJeSfJfKMDLoOa/+RuLCij1A20gy9kZirJw/KmMZLF4VPhRnMVqNn2pZ&#10;eiYep5D6FaQvcLiJZ3kRqH3Dm7LiVdoyYVDaGidikotLFWnkykqIdBpq1QhSay1Zp0KhwAjlWqNP&#10;RXM5Q3pvLHU5DRBjg9STFa+rLexLG/k9u9gMEv12Pwmh6b4T6DhBEQnLfN62QJ8ZE+VtisQ9GGa0&#10;/oMS578lArSH0z0vHDA6Ayp3uczDPChH+cNdXyjFHPitFUCGulJw1gR3uWNxBImOxVhcWfF8I1hR&#10;GgwW9+qOJCUIH14RI5LmOtXoBYtI78K9LxwlF3dKSSCON4zTNzhxK1FCHA1n3mq3bFJ/evCTs+L7&#10;52I8BFnxbyfn7/4e2wgowt2hgHCxGB3rT1fSYZpNGefVmteZLrNshaPspHVW7GvODbjse2PtmbSY&#10;iXCV9Nm+Wq0UrGxCH8ezcFIkWDE/qzrj2yoNYkp3WSGRQOy3245Z69pir6o4zDL0lAImMZZMOzIl&#10;y21KJ03t3B/mPIua584gvD3KDBSGRxecaA62kuMGwmP2CB7vTV9xMU3FV5SOO3Xof8ZhvyHTxVnx&#10;3iE5U3SuLxQ6KyIM8wAKoNiqbVf+4cyKev/c1Ki2BIT2yHJBbv7bQI7RHt/8YUiic4Jq626k0eoO&#10;ewdxFZnL0m/yjzDWP9T98D3bmUH/khUlQM9acdvmhxOdLF3LyMagBvJdLreC0xQwHdKwwZJlnMbL&#10;HYrOJmXTc1bc5AQRlSEh6YMHK17NghZW9IOY+PAfEIkQkaOtXS+WUpgu3wDVYM45pGyem4RNLKw4&#10;7jkrXgTjOQbmriYrkgQbTyFjNEgxoky9YsU0MWrN0grmEDB/yeqiydlbQ3QG7iSPKzAW4cVbTj4V&#10;WnxXUqH+izbPxFlRX4jwrCFVYtHPTpKgBAybRtYJP0oy6NKwRHjWIM2WLAFTgkZZ8Q9fcWLFq7wl&#10;aWvpmAzQ7AhSHnctuRTxSIolBlNMtBgh2sYFhK44hpJsZsgNrIgTNwfiySSsE6l9E2NW/riyTgxu&#10;rLQWVW8lo037WmSfC2Om3DSFyASarKi06GnLNxuKVrwSicA5PALHYurASihm923wXyWgMLj0skwA&#10;ukQmVuQ0WjbODama4iGqLd8ZtPiKOBAc0xwE/4jRtw3jClmFJiuyvzoU17zKz58P21lY0WHVWi3b&#10;17/A4oWmLX3oEoZDoGCH1CV6PCe0zI5iycOXJsy0Jd0cQ3NFBSfxlEjKA1UNrPrtmxU5EiJYcYrM&#10;wSBebZGpyDk4WrCeR0BqzMomjdagR4FbNS444N4ro3d/AacjfEm/z1MVCU2JqnQJkYa9ELhMc1v+&#10;mRUXNC68KKaO2oh1So8RcNld+073zrTCcGyg5hpN28SK/RyAYFaG2SCqREz0RwOK3qMtMLRngU8n&#10;S7nwLktg3KQdiWb+wfomOZsAKSfQFJwmJD/tdykJh6CqK1YcGfRvRrBLVrzJj5DiDEfyoDHBCigy&#10;bSYWLXMyVDeRw4yKn3E9SfTswsERQOIGm3uk1mEvzNSlM/7+PYOewp7C8PqG9BjnRLwcpNBF8xaN&#10;7t9ZC/ybuMLfNy3CO0CmoDu8sOLo4jtEuSUxYoTXYuVsJETEz4phOVi4yHjfAEV4xNilPHnzLiOF&#10;xoa/eTFZddfCH9oJc1vmib4b7JS/aFEOKMWimDIpByGM4edUhoIxSi5iAiQkWHd4lS7AkFIP3oHv&#10;KJZ8h+L7999q0EmHkgromVxpkaBaWBFlP4rFXoIvFZm/kGL/WkCxTEAMW9HmXoH4HEdJoLId+nNI&#10;W6BydgnSNfHkzpnYgnMj0uWIysoe9s1orD0DvE1YVEAvvYRhiwz4BcrCajZZUS0P1qDz1AORwYpb&#10;bnZGo9kCfdgHNTNnw9HJiOLKaunokhZgJRQHKxrkV4ksoWzuLFYdx8qxB/W1FP4mvfiD4RA4li8Z&#10;Rrz9wYoafFELzwA9SvB1ok68FPF5AWJJKH4zYkDRe6XG6I1QzBQF3ZxkEGfdWUBj80wqKedRbEGz&#10;NPKsCWInYpMv3PLQyLnlmhbT4D7f3n6EFYFFr0GLUtS6wnfSkoV17TbkRbiF2UP7Q/RcKJpxyIrA&#10;uHJNgzSM8+qBOQTi+BNWz0xb2+Yz/jheceJE1KAXebiQUWmsfczUdhNW3HzQdg6G8P8jhbY1bxnn&#10;HAn0NgPRpaKw4oLGzbO/dW+7vdCX+kRSCA4LDgyeS/iUCYsznaQ7CUrc9yq0wTaF+M9MmqFWGf0L&#10;KiEVmU5oj0itqJIxfEUhxXQtJDasN6cu9JxCKMJbZNfsP70sgBx6CiM7yDA8MQ9K6LKDflwYuuYB&#10;JU5Zw2DM1/eEAvlzt8UfhbKR9q8yKXlGzSUrsu/2b/Yy+kUKPVYy5TYUkO5wUx1QJ+AdDOxFWLF3&#10;RKwOQR0+oBSkgMxlZiK6MIJDD0YuNnfQITU9nV5kL3iU5LjsNnMtoUN1crA3vhO3aalPsiKHzk44&#10;1LxlBaHhj6OQagKKhWYhCgD73jjvxzI+h1CsNc8huhPNWbPwuk3G982UeB6fjsxZ1uJGDXqiQobl&#10;pEvT6Xczniy4OKxWJtCSQhe+KfvHeG9NvInU3wpYka/NfzDPcOotAwN+hQKAMVgNKp1n3oA3IlGx&#10;mG5QdSjnVAI6QaRCBrN4poIUpzDTfyueg67nG5q92uUCyJhQkLpcHk/+1sUNhb50F2jiJBjHTuyS&#10;umD8h+dqTd43+J+1F3dzik9I8sUUspdQ0vZxOycrvsfInGX5C7AirIZVKArvmwJDSfEWeEKSErai&#10;nqrokTZhOci80v2Y4rCNSlu+edKKBbOvVeCGqZQZtGk3RwBSP/ArOE60yCmnmXS3qogjLWbExwuT&#10;G4F9Rhbe0OgXQERj3z9fDTUPnVUQ3i5Y0fJP5s0cbBMYzBSF3IcugmcYoPFcZjW91s+7fRtbNIun&#10;X9in5MWBC7Li1M/mtCUbdZvoBtgwDgJSICJYCkeWhRVvPYXWMJ5IzMv4rf/GWSiIyMJ9QdZM2uTX&#10;2MXwFWFUtD2wmMJO1Hu6itvUhP3MNoHiNLpMMW2M0XR00BalyH73B/s+QZ7pi7guoTfMDg4Skya7&#10;ZMULvTj3qiiHyO4aBoaYy2AeWvRbHm0OjGuNMVpzalRhaHZDgQcSS7Tg8JvGk1ltIS1OxwituITo&#10;6bFVxp1J1205536Gojiw3c0ZUVPDs0MRwyw10DoUYf8Qv9MbnBWnxGp0TE4+RW/uo5J9bA3zCyVF&#10;s5USYdtCKjaG5awZGgSioXSWIswzBGJxK2iF1rZE4HorjOgjlN+v1jdahkMs5fwpi85KCwpzvtfk&#10;xRZVlAbwISMb6PThHwHNSFpcM6vbs1d+tQ+2cPookb4EDhBFPYMIM+ez5mQXZs7EjEmKG654VCZc&#10;wHfh5NJpkZKcWlPrxJ3pbtiFYTOQNmx+A2hnVgQUi3YcDA6JC6tJ1921+2quO+WwS2AzL4OFNNr3&#10;JI9G3EnmgsCPDWCAADOqHqDbMOIiZuZ+AIokxhOKRy5AmE315opsOQ7ixgcCxIvOhf4p4aKJkwid&#10;OCyHvfGw973BN+gLaTeOvEu96CKxONl64sJjSd5hoB5mzuPzFys+cAgCwkRiQpG9dw7Rus7SaFct&#10;SA252jpsai4i6znLBgH5xYnBiqB3eQPeDVZUE2N8YFy3RQ2z5hY16IuxmexE/qARF3G2UdjtThUI&#10;cfylfBgJDLbgYSoj5lbiwqGxhZkY2X7KiqsB/LaJCW8LKcrGJq0YvY0BATrPHcKcueO/9nbs6HQ+&#10;j8DrBPuY9JIZTRvFMOSAWpVG6UHiZlBif/ilFSc7pwdodkhhxgTktnHKoSIHbo4GaEtWZBTxFHrx&#10;fDI+LyjcRlbS6hdM801lSltil13N+tWsUp43GDogLi1vUC1aQS6dxhtich3GL4A2IQiKkS+SIAFG&#10;OZl72wh6CzjTdkJC71CqB6fki//LaoukhNM4sQmMAvtwc5DnR4gI8WcVYTpKU4G4eoIPUtmvD02b&#10;v8LyJgCtBimiT819JB/fMPl08QdWVlzS6MxlEIVtxiIIsibIWIFWYiwuIWI5JnBbkYuPr4gzL3VK&#10;boT3TKwoO4mrU94Ol6WI0TFZTYaLRfwNVkxrMWMzfQzLOS2ZOLJ2N2csAkjELFaVx3H0K3vLcIh0&#10;USzmlcS7t0utGGmLDMa5TQS5sKKAkd0O+mFYAcXynLh52sD+cTtcZffQ7OzYOFSOI0E9ey4oJNLf&#10;Jwpvm5cDucOstlwZ3L9gxVKmps0/G1kRjgxkIqBoCxSX2AEoTqvIRs5bcA4VbzhIwn7542+YdjJI&#10;xastTjqeK2YZGn6LbzjTaNN4ZpmuYA4LKRKnHsRKaygZkTwnAtB3MaAYrJgMypju/WHIk+Ozqvrf&#10;nx9lxYw6m9yrLgAAIABJREFUWUwI4lhZMYSiRSGveXQOuQfHNGjP85MRk4944sB0v363smoQO+5i&#10;qNWkKhlr4DHTKnc0WVGk8JS3PBCg1cqZ/mwoHaHyyyAbrMiMJMp+0iu2mJ+awhAYDlsUGJNoG8Qv&#10;+bNsjlgVnbj5XNWCS5NnM0fI2RvSWyMpTmIt8SU+H28tvUlUMDJMw14UcM159PjZsVChIhEhj5lU&#10;f7/ZPS6WMcUxjFfMUzuP0LnEokJRNntmI77CxXGMLudTTmukMR18Y8diNnSL0IIAPjoPvIQGNyG6&#10;OUnJyaYoELA6BFlxOciTFTU4JxgZhpm2uIBbomVMyj8ZaSvp5ejNWnUjHmN8HVO44vPEeE4LHgqF&#10;FWfWFK2IHz8NBVc+nVAUyJKZ0d+jEUabQUQhr1RUcpSArSU85TZS4/TFGaBj7yghGgo5lV1iaEXO&#10;J0hlD1bUATkKTmERpcXcyUijOTC9b/pwiyamQIc+PrPlNibyHAfnQO8RYMCRnVnHvsuxA4ol5IlS&#10;ZPSZXm3JkTlSaPefx5S+TQ1M0ioQB8qKDNB0r8NUmuKzD4jwzhndJVwgsOKiFGNhqwjeyoZTii0B&#10;mlLxZMVSJoISepty4IQNIcAo1iDlMRCH8igCdAbaCYoZpwn5JMZ+1RNIReyPJK9VeLEmK0qUdq24&#10;TW27wckhGK9IUfaxWfTOGPfQ4NEM1MHPaV4A9Oh8QOG0MHPG29lTrT/nSMT2XbNFsC6RPPjO5tyW&#10;fgXUhGP8PFJfL6yY8CDPkPYSkQlFvWKL3EZRMlceCaoN6Tn/C1h5rivYW/5EgJY99XbfoBWRHE4j&#10;t1v6isj/bE6KAyG1coyilP3o0xTNP1IpSraUtIgu7qxYMIaAgy2aBj0LJXrP8QJUVMGKmjNrqQXc&#10;oIYOqyDseJ74kvaHAryPGL3fDyQtnpvA0T6YSHtmUyPTNtYvu3L01AXb7OqxcFiI9JzbGJnTfcXf&#10;z/P+ekMyUivyIggzKTJARxSujJsSM/0lLLRUVlL0E9UvJQxnEfbNFhWcZL4iQLPckEbwKYSrsC2+&#10;issWrAifhDMKKkxqNsvEiorFaQr+aDyMS0msoIHTX4xvlKJLJcuNPWu+IiG3AlXm0REjfvo7rWfQ&#10;30MF3rYEm/wdS3dNrCg1xeXgMkumMKzDwz6iVyBXri3KVTUCc3ckht/YX9oz1GPBuIhkHjyjF+Ze&#10;bjG35f54fX4+r8f9/nwts1weEke+8hYRZ4Ai+iAgVSsLI9Stc0mql/58QnRag+WSFSNHqjbpyIkV&#10;5wCNJ4KtIm0xWDI+zJDxs0LRZe2EbEamzCVN/CvMB0JEABV4CSsybabFkxm6n9s9MuiEIldGwpI0&#10;kaCb+4rr4BxUW6T8fAMhUiAlEKWqOfc0CA9ovlgTp+73kxhrA9l5B9lZZfE4TVHZdpZFvYRYkaN4&#10;+DOGz4nBz7Tl+XiNK/E+PyccH6+pxz3SAZtJMbHpS3ZGhEuzb4tAW7lOgCfQcxngFvP6QGSFEJ6J&#10;jyBNKK445b2Qrew25gn0YEWKI09BgD3gSmDJyEuTDxYi05UGJxhItEjNooxRYv3aijIMg/WcumQG&#10;jQ2FDsvVuhKK98+SWUYG/XW7ba7EEKAhHeIkBCKU9f2sjKJKOq4dYCcl9lgdJWhdwqnLyPAcx11f&#10;VoyeeDiv3ll9gZkpdb4trPh8PO6PTokn0d/vr+lAH1OjfuvERKL7scwiIkA7K5btO4GGy+BujpEV&#10;CzKhQr5LsA2MWp2rKfwT+XIN1Yo9RYMPKErsbBRySw6DeFXlt7DlGKTm5xnRlzHPD7VIk6ffO/Fv&#10;MmMZviLFQdDOERW1ozEAeu3ijmHOXd2vGfQmbZwn0zNX6kTvOLDg/PjTih+Ved+4B+N9VFf2jrU4&#10;mvPh/XE/jnuH53B/+l4f993TGZxGsCuOHsdctgUGWKDh9ft5j4uaD2Y8SXEO0JXF+0ltbPlro1as&#10;lsstxV+DByidYYnQA6zm5AhIkWATaQWy1DgUiJ1k/gc3B3to5sgVKGoaIblLRtCqLwKOpMIKucTi&#10;ghb6pzCIgDx9N7MjZ9MeoFM3UCdG0MNwgwpWzLTljSXg3nEdKWngW0ia9CWKyhPlf/UyJWVK3otR&#10;OGekHl24g/CkrqP72mOiwSj/3QeER/48YnQ44TVazMIscqNliwVgb7K/FePDft6PUyou5E8oAoiz&#10;VGTMzLijkC+4lsACxelGsSjDadIZKvlkiVcKM2ilxYzSxbtEoiIeORT9tERHZX0LA/FswiGw1gi6&#10;adA2Xw/Vx53dYhqwm1QV1GM8TUhhAOEBxQpW9LU0Gz266q5KRNU7DODPGcP2WI/wXeVssLcXJcQN&#10;+zOJwxo5cWyJ/W33HKRf6f5+v7cxfecUjD0cDK6+jyvdH/3xwd0d4X044mByJIljz4MfaSli3FAk&#10;sz2DRid7v1hTkgBtSYvgxU0fSwa9iMWNWtElmyxKocw43mF84wZBWJBSCxJnVtS2F0p1IOO5mRWR&#10;3GYiklRQW7UvJAKMc8lZy62+r1SJU/ywQFiwINlIfKL+wTDfgnR3YDG8HG/fNlqwtPsIYeftdeaZ&#10;bxf3Z4BGy2wZeoRCsn5JzzPGQdSWEjhGX3rQdc0X1RSr8WD38vNOto73jT01t3RiTdCjJfcOnYhD&#10;KFmLLkWiSX1ljeVioJgE6G8wgq5qnmLLMDHuIG0prEAvnEixCHWI3KRQOgo9uj+KJVmUFZMThj41&#10;iqOxMESZAzQYSVKUFvrakK/kiACyIm1E5i019X/QsOwzgC86iXyYuUv/9L5LeN4R8Xbk0f6cq9FT&#10;pXUpNW49iH1exytq0DgHEytG5kYNQYGYUvG787lTc3DgdsRZiwrgAU/nONzPcem815CWHCkBpo1T&#10;RsMVHRW59Gi3Pop7Gf42FdrJirwp//hjlRrE4sSKUmtZgLhFFZrogyIkr31pAR8/JqQ8gVJYEU/D&#10;6j+huElJjiw0qcXIYOanW3o4/JAcMKLzFvFQ+qySMMN/Rudgp2M3mikQifkn+NGH9OyPoeo7NT56&#10;dD5l1Xusr5hHLN0cuwKdWKaSjoV11fArEDeO7wzCHBqLY++81kHahmA8wJkdpK1GUEEa3fZIfMZx&#10;HDGGkc28OUFrfOysOLmlv6IWh5mTE9x5hjMyjnuVcjzxJFrxH1gxbMnie2kIcLXKgIb8E1+XFjd/&#10;JjSOPRFECCtu6V/UTBKi6wYNmpaYG0sqLd+S6XbIioL6KlXBTItVfkn1ZWJF7gwGBbJiEVh0IVPv&#10;r/f79eo/n+fxGHAMrUh+USQaeySQH4MukEW1dK1co9SomXRaq5aDg+PtJ0L7OL3WnUZMJPAs2qG9&#10;99T6SKcnRhiPK3GM4x7wK3RU/CxtrhVl3chlyGKwok1BJ+kGVKU5GezLyNoy7l6wYpRSVCy65h+X&#10;EGHaQfm1LQm0AFETbSY9IMlIL286QNX31mEYY02YUjZCwOV7RTiuRCD4w+T0bJAUJRkpMumQlKRF&#10;E1rsWnEfrZwEiH1IMLbwqOgr9sTl+Xx/xsMXD3iEOiBx23LMZSnZk+p6tHtuJ/hsH9lSPzcn5sZb&#10;e11sH5XA0mKURAwO60R5x173ukyUiTL1QuUJjCh1x1SOoRUXYsyROVFxErJPasQJV7cs50S7ELRc&#10;qYKXWhEgFro5IJjAEqvlK8oARSWfKX9ZzBx+78mKTs6GNNbrdhmaQigqIKNqsAscpyQtpM+G08kk&#10;KtFoGqTBiyYB2kaArrU2oUQAskb1IvKc2lD4S2k/atDYqnDihq6AGl9k82qYWvgIDUNkMW9gsHCP&#10;wod7Nt5lR8zG2uXx7jYMHUdvjNGpEaDD7MYFECnVEA8Kmilq0HNEnkaJjbSlTlhcUBhwM8Ei1tFz&#10;gkOoBSteBGlfBkLKeUFrogKxPa+lVy2MJysKdeb6EEEmSFtKKqXZuB5nGIouEpeatAR1SB0ONeJ5&#10;S4mVL0pCEd3EYkwUaXCutozbCUUYikKGIVqj2uKNV9vjw5GzyR9n2gIk3hYsmvwyJOqICmbEpnBj&#10;Y9gd5mFjSt2D88Au1lusSLlbRPUa/Sev6aK1onH6JXqCxn237T1H5GWNiLux4YNPJ4yAhQSK81CF&#10;AVPE5+8AXSLLLlwEnl+Y30HkY4ARbEVlRYGls6JzavTG8UqwombOnpNkegsXkH5bqsnEogTqOXUW&#10;1ZFibeJFwaJG6GP3HZmXhSArBhS9IXNKvozrezfZ7rRx4yi3IoXx+RzQzOJUlYjTgxIDYD1ZGQWX&#10;8wUwaSU/5rmJpRhH3bLFqNtYDqbA0FWEcK8HK85W4hSmH+GyZB8zIjHaoLC4VZkhkSCYzRpoY5KK&#10;443D447Z0GDFVNtCv2MdnS+tqEB0HqqMySWG6QQrYvgLI1TyHZ+uyRJ0b/h29DfMQvITzLZXFJKX&#10;svC7cCFv5RRlLVlxFySGfCTqa33klU8TjIMVr8Izy3w57JLEhAOTETluasegRMfhHqMazuDsSzid&#10;8LIx8h3axgfjVHfnQYsDxR6j/VWGA7JgUXIKVpzzZx0d/LmbaZltHgkvrIgphjUT7i2kWrLiQon+&#10;HbjmVZrcMAYvVaARqCsE+WPsD4zPoRWFF1BVoExULApI/R1G5LIUCMHDLlYUDf4AiRMxgc0bSn/+&#10;06FI2KlGdZry7DmgeOflnmQGyBcryjnDbgKTwYs1/0MJyPCLNip5Pud+mDhbPbOXUYoep2WPS8nR&#10;Yohv8Eh95LXXcMbQ61JSr2XgP1iRU74fsRRnBmjLoQYFKjChmGHWt+bxnVBcui4DtBVakGXycrgl&#10;CD93p4j0lRHHNivByvjcXxBWBBYZW9gwNjFizLykvw33u1XCkK7EVnhQ+J/kVBYsCCrPrZ6tfCkV&#10;a3qKMKjbY70e9C9YUc5vkY0PsOvUGZM4lgqEojTia89WxrsciuXE4ZhiEOvfu6TYdz2FbjvG4DFX&#10;nzFz2gkKNYzQeR1+uUzuWB3iAojsdXcWtiQ+Cy2Cq+IKjHGo+VqMnc32mkPI6BvmS5JQIQJKPJls&#10;0Dqx4l/EmMm4dxCANNKWQne7xmjDiLYZnxG1m94hYtnLmcvFOE38niSupns+jmwFY+2E05IW53xp&#10;j0UXAs6eQa8x7GTFjB/bZCaln0ipCl4W+5T6tOOrdkvGZ1bFyNdYjcTH0uIiNS2hy+6ciwUOpYkh&#10;RQQGqGvRiR6gX8tsFnVzxjQrDYjUiiQhLvNKKE6JS/kHVlRjcYu5Vvi+JT0ChmokoyoBvn/Iih6J&#10;8E1MW6K+B+lNLYPfTSgz3Bt3KUQtzlj0TeT5lRNNFAYbmEkhGKx453AWAQWgiPjsAWPSioBkZ8VS&#10;2LRzH1DUu4IyXKc1qD7CM6kx13sY4Oo2zvm4R+j7ffc+PIYx+ggITmBJZq+OxPux05439oWUatl/&#10;nRVnX3HCYmdFBuiUPQkSsGJ1KDZAUbXiYMUlgc6SwMhbHDk1ZKUzGf2QLc9n9bKfISm5DtLGzmM1&#10;tesWUGTe0rQhQlbXOPXBjRVTS6qbixCQxnMaRMi+t6Jxm0CBKVgBRtbDAcXGoafkRG4QNC9T8pMb&#10;o9qiPQIwRKlvBuTYnrFfSaERox3imH39HK8432u7P4bt3SL6jlPT47HDm8UXq9SKIT0lDDgQsFZA&#10;yMYbR+asyTPNHMRfIpGwhISLeAixyOzD/wEWV2U/sKK7OXAW/bJdRJqjdSidGlJRWHrj+/gTviT2&#10;LF3RXvjLEqy7XeBEhGboQYBuWZ2JDGocKpsBgoAs+XvymlNcghrDcDyOKqFSpAKuRQiIbVioZJmV&#10;/6okijU2l5IUzPEPkqE1z3yRRFfwsy8X1ofH7l513rvv2mdc9WmpMSSsebH63H9DnAnNI9q3YhZR&#10;wED5W6nJ3t9rzcrPvXDicfZruW3hGRfMprGQfOCGwYpFWXlTztgi7OCtJkmvJi1+HltAcZEIKxjH&#10;HpecfBB7mgFah2+ISDRGa4yHaFiAWiwdDMdJsfKlDbfp3xTGA5CCkA7FO0wcrjLsLXkMmyfEgEeO&#10;Q688Rou7IUdhJ0004j+wGJYmDggaICuAXKTpDLE+BuiE4n6gxNe9xW7tDLG590x7ZCf98e4yxvMa&#10;90RBoY2yScCzCShRbVEHRynyjnqRnkzBoUIxmlaMSA+3cFi/+oG8x5lPoKhIHGg1YFSNzss4zaE5&#10;k6HqZg6QiI47Gb1A4VRqqZOJ6+LRljOxLf+mfrKGaC3FRb2vc889bwd/+WDpI0cutna1kpiMzBGR&#10;jZhlMovC0sgC/0M0ozQSDxGE+zjZE4qDuftthOOOUj9DY9BE9cnPscodAr44peNp8dgWQHq4nqst&#10;X3fvkU7grLN8nWh0KG6AYpEcetuYapQCEpzlYrBiiEQLwHGXmRtFP57j8yaITDDGG0t8iIDpwyGQ&#10;KNSqEENGjWqW5pbIowHQr869IeQoCSoElR9LnklgMayTcRsY9LovHh8+vgW0XPbPRWO9syKmTUXm&#10;DYEcWMzDyiEemSIhHLhdM8yRDrR9r0GXY0xEjMwZe9lHTrjGhdKWc8cIk3SWiQJ8L9agJy6c9eKj&#10;RLVGu3V2vA1ZwGj4Oo3AUFa0SSuWiRM3ruZdhFUz+PpprVHkSM/nmhVL5D0W8dnMAOkxMkdVUpbz&#10;wJLZNNPppIRqExKle2/rHmdn3eb907PoHQ9OMTeQFUepPyOMNWFF8RXXHYKPmUJRibHpSeCWJQgg&#10;nXZLsw887FlzpCR7Z8gxAifm/lUvOkNqNyZ8wGX1tkNzAQjTnHj4ildWjgdoXAiF5/BKK5phiouV&#10;KULjUrpAYvYIzZ8kbwHwswE9dFcM7gArzjFQ2QisiDMfbWTuKxarQKDRWET+krUXtlKU+T1c1UxZ&#10;pnOg289HPPNxFIoUyEWv2e4LGCEGUJR0TI+JpG1mRWcMYUVmzWpgVuO5FVMVkTTXX5KeUKMMGHl0&#10;y1PUx1e6+Atj0TPmYyz75F9Ya36jT3LptWs6H4W8xEXDvfD37Zjm3cfIGASLGqARcZwVfTxciLkY&#10;zsCF6dPL0UItGNIzkQA9oMiWhdXoUBxRKkNi3iF04yvC7uTIM4OZE2JJ8xW2/hSwGZ2DP8fJtLU3&#10;LrdtfbwRpZNM2vxc+nYwp13UGvShceimf9F8sYz4r1D0NKXQT6yhjo39uVoS4DQAIw82UIXqDwIe&#10;85lu+ljMBHT3cQTqcG8OGVQxDiscdQrZTdDI2U6jBv03Ld5LVj9w9ubzDnXoFx8BK6YJPSFxLkwh&#10;+dzogwdFrYW9MPxwwVfNWuY3eqsTszl0oh/FCcXBjgCekRsqJU5Ul2F1I/nzFkH6FjRvX6dDgUjc&#10;iWKU92wAS00zRdzLDJPp6o6990sIra31brkj9C1LWqXZlSvPpfQyxFAoggadEiF3lP8sxNEY6gDS&#10;dsOrlwhHte/g0LDDlzih1DAksCWPRtPYUW35+Z2JUNSirzp7xYpy2ofhN+70YzJGaMdbfFgdbrkD&#10;SLIkU6esRSNu8CXya9mBhRSBXIvLEwHO5qO4LSlBmBG5ymgFJDfJjWHcikGXeERNjp6ZP5r/fknI&#10;OHUVCGiirBgpo+inn9t2GTLLBntXcYgKdOI0QJHdC/2QPiK2ucPEIQxPrsO1XPtbXUHVmPRCKI7O&#10;6jMPOhj9+eOg1PA+pSmkMVhsJdc9G9WW79ofC38lxhwuYlEEOIdVB8FsMJa3AlbkEIocGTY7H4BX&#10;nKa0akNJIsAkK1Kd8SbxvMZS74UjvvtXhplTaROqpxGPW0SiSVfFy5mLiq2Yv8VmkDxW8fh187CV&#10;i4I0UmGUeqZROQFF1KAXVkyPyDgQR90b6V2JRXFRWVjCshnmCKwejYDhMRE63j1ecxh6ak3NWWMk&#10;hIlLC6kQx+ELICst9mrLZJf+Tqx4D5Yx1rIn5woBOljRI2MxQJFJTbAiAnLKRAi55klxnC0CzaE2&#10;nkyuW1hxNvO2UBQVQ1AK9ttH5pgJE6Z5nT2YlkcmUQYccjhD4V0UlIHNpKOs8pVErvTm4vGDI+/F&#10;h9MyYA02BpvsF6TY0xb50ti3mljM0hIvEpT8K1uEcwrd4iAbs8AarG8fw+0DEY3XDelQ61ToRL5X&#10;xO2o9ocA9SuRRXfZchVIH5nznolwAaOzoknPXLt4asUC040RfSubsuLs4YhezEETQLNIrMIIg5Xv&#10;JxwmX5AoLckVUOxfiWqLlvvIC/k4uc+KCR0TjBM5spg8vWBItONt6e+x4OdINIGipg1EIkiRDLwv&#10;a3G7mdNKIp87kv1HZQbt03n0RXgwYmKNW09BxtSbXv677ywLYEhsfHd8/khOl1UoeUDRulGA1AvS&#10;c3UIisUvPN5HK2u9RWlxC3wHOioozTL1IKUm8kiOiR7DBawJRTFqYmz4FyvObgmBmCunFBRhnVQI&#10;xemW4bmRFMUJqfz1562QKeX290coLw05i+Sxk9EXz4BG/NPHshZ3DJ2dkFixO9mxBODr9yNAVMRn&#10;zlKpI5F2KHauezyOCNqcnMUwz/2P05pRPMKN2wHFSDvF5nnQ9tY+9ruC8R7ZBNXiV85oIzciG42E&#10;nbXCKbpP/2a5aIEvYki0ImK2tYCikuaUDwDbiC6BRCfFTbQiWDPhyFObfg3rZSjaCuspBc4QxHsz&#10;On69lEzqbTTZevEvZxZUoeRhN3/mMJasKGCMkBCps392JtwJjI0AwrYRy/smcy+O52s3o5pA/60Q&#10;3E7lvtJnrGWyu6kCiZ7B2ce4FBrcyoqXzHhn96U9aRMEzJgciFiEn7Pl/RWLHB4EGydVXibQpDGS&#10;ojN7cuAcmuMXAW3QWP0jmPGXtQYoerZDw1pMEutSOwbwVsITBq2JxKrPxX7X+UNBH7tG53SQ+Dg6&#10;oO+vHcuqsyj8AeKx2ar7FPbNjMQJlLCSAkvMcCyjsY3k+YiBs4zDjPoIxhiNM9EuIvle3WwuBWup&#10;pLX4X1gxncVJfnswRNoiSm/TxGU2AsF1yooOHouKNTfFdDjgXb8TaL0zs2LYccaxGIMVNxyMnGeI&#10;dKibaNICmiEKCcIZikmKxKCAV3DkKal8GoEMoUxkmjYpvja+hKvO0uVABh0kTQMQWynoaVR1VbE4&#10;FiQAvIYgaIzCYexXXFGtT9AdqUGfXpDjEwORrko5rC5QHUg3jHP0oS8lQBi5NLSizNdZwXgP6mPe&#10;sgZoQ4BON0ewS5OvlNSGOSY2ybFGvaVWBS5iNwfkRMSBkEz/5lsrhqMBDbGVHDoLQkxO9BaIlhBt&#10;tjCj3k2SEzBG/zfg3PIPfxSHGA2DAQ+o6lBmtakw1Pfu+PmZaaO32hsLXBf2HWFlA4zEtJwqfakF&#10;yJ/5Odam4ykepq+b00aNZdiJFp+F7RhuvRWXbRV9a8PYdlRDnRVjfcWr6wf9Rg2aMRLg07AYkTkk&#10;2dhlxOrAYo0cJolLYATBZ0h3+jHE/sFyrBiDhjiXXLh4i5AQTLM7UHDZls21YslTGcFldnQCgEVj&#10;9ITCNQTb8pYqAi1iI1EqsEJVO3kQUITkIhQNRNZfPz4zZ7jF3dAyKnANbgE2z8pKbiJy3cRlDSPS&#10;CEomywgozSxyZxYqj126DDk3jsrZelyeMXo7Ml5woxf+XjoJ/w9WLGkOrrQIO7WQjkaFuDK9mAJ0&#10;mdhRMGmjLGIeMBOzxSvbBijGUETiuej/mRXBEH4hOUlbTIGBBgYsQYVhHEYSwEwkMFbJEZmsCvYq&#10;3GQzebSs3uhIJCM2ZKIiHIMI+e6xo8e3q5jDIcQ3QteZoAglqnj3vzGxMKi3RqeMqmdNoc4IX8Og&#10;j7VzjliRtrp5GLHYD8u24rHG2OsBQa48e5P1Ff9RKyL1UFYMZE+sWMmKWaFJHosspUiABiAtA3sz&#10;jtPfKBXhT5LvBM0zM5bQitwvxGcjK/o5cxaa5XeAUbHIYJxRD0ALuM2sCIhKhSYJMV9wOYj5H0hK&#10;Fy9HcAsIXbLij7OiczmNH5UCBiSK8aIgjFAqCyX6R331WU+mizg4o9tWrp7ja8LXSqwFk3KOlSMi&#10;gOFmSMmROWBFrfv94Ste2jlbAtOEASPXDjLcCEV1AYXEMtWAEOB8AeFZRzRtivyGrzx648gc5OVA&#10;IgeJZfPATNsn1W6Bxox3Bg5MhgRvyNvR4pqZELdAY/BOmCaSPKMrLKwYJITPOCuq2TGab1RbSAyI&#10;0orFml9T+0j/NJCwKgHmEYwtu7eOuT0DpsOdrHCF0H3HqRm9ysfQhiPWdhxkYDzZBvQY5Jalv/pW&#10;7H2x4oElCS+NxWhnAyumiyJESkxexOWUfJVQbJK2JCl61hKsuETl/KICHhZWZCY/plkV7KXeclpJ&#10;dRmQ1RFtzUxCDAUvYcOaAVmclEx9I0QTi6AkJatMIZDr8jc+d3zmFhpo/DQyIrob519kmhY5UWxE&#10;ptGQ3KAiml/Uz6LyGKMZDEeOunNrEgF8YRMvHwHXFik1wgkvopd7V1gAtNd3tU8e3BHzMkRbRmg8&#10;MFg9PqAtg3qEy7QVNZ4yny4T1JrOoiIpWrLiog2JQsm5fScCTKEkqrPiltDCSBwXPHtO2J3KZ5aN&#10;iQBMEwgaakpmArSAryTRNbG4eM2wWqoIN3//xI2eQU8N5Rk0h0Mg44qyohV2iMrYSp1I9YiOwJ3G&#10;ajkOxZjoHGTrNFfHanZ+ajA05+CV1uCSOwEaQGCR/ER2YGC2UYHzuS2XP5FBJxKXtAVJECcyi8ld&#10;UHHRxZjyY2VKXQI/2eiM4pWkGFCtDNArrUr3EPxaJC39bmjFIArmKv2sjVWLyIpT5a9MWESgriDB&#10;CYsh7/NQNGpXsTDZXgxk6jE3XE0NoBao2nI1K//TWVFbB5IBVrrBL8BmUxNUlk9q9KIxd8BiWYhR&#10;Bo9RGTFesdte3aAhyVsMAmOX3nE5q8Cf5zglmwStU2ME6eDGmRUnUvyTFdHmQ4EZhB5Q0IQVY0Tt&#10;FStKBbr4kMVo0iYZdIAqoejzT/XzCsfxPPBB+b4VQDGOO+krJNkIV1xSP5PiNA5JGJoGJ/NBF0ZM&#10;qmjFDgwzAAAgAElEQVT/YMgEQ1VMyAhBCdo7By+qP4KNl+Pniy9ivCJYhpmLfyDuCgXv5MbMqaEj&#10;a0iFgbu45MXotjuBlwPGeFiOvspx3zvYlFxoSDCgF8eU9FgZ1l+qr5+lh12xYnxdQHEK0H+xIj/B&#10;mKoMtumdfDtYsXC0lzEjr+pvTuibcR1tjvaIE3B+TNKW9FtarAjYyIpEIgnPZihOeQgzlchpEotT&#10;0i2ps9IigyQo0VtVEBqb4BO2asXx36st2PMovJTsGYB/QnACJl+uzorNV+H2VcSCjncIX0aUZFF2&#10;oepLjdXoZe4+MrxkuxuHSldc/K9wbstVeD5/HnE1HPtDLBqCcXBPiEUlUlvRs0TVjXvFZp5IMbbf&#10;4rsYvhflKZDmx8wwSKw/HKyYxV+0EAgpE2hmzRODSnosQbfSMBTEAntsholMG/LnnMBVRcelUJxg&#10;iKcOrJmj4WuwInBfUuIm9dWUAcROyoBEV3SRwyV0LRYSBtqlRsbG7zT2rY5FXvvKo810/IahCBFN&#10;NxfuHLtq7xWFKocnVgQoJIf2KJ+zFhCjlBatSgZN6CCbmCDEuAZ4NnyZf0kk0ArpOeCXGFJWmaul&#10;QinQiiLslH3ifE/4S05kxE1CTVfH0k2sFRk08hTSprJiVcVWyUs5CIJXmOcn/H02rQ4B0hi+4kLk&#10;+CQ5kCZS3lIV6Q0LdLZ+la18a4Vcx+5Kf4y3Vyyu6EXAvYWjiDNDpbb1u1i+3n/fIm35uZgNHaO4&#10;QYUJsfLNinD7o41KwUzBzKSTCrfQ1UKKxT0riCt/drAWt+Adv+XctjSGFOVEdAFbQ0DgCgXQfryw&#10;GuIjvEI2JIR/yiSeVeW4oIvUjpOfCHzyc8DGaD16mxVxLZ5IWI3Pxj7WUyv+TrMJghW3koeF9p/6&#10;WbtAvFPdSDtkkc/JYKSzWCVzDF6PY42OFeN8YzqgDxhoWIjSYUMhN5ID44VPR8Pl3JZLW1FY0a2B&#10;QmEcpIgADYQFFDcSaTDZbP0JveHmnwsuUlxz8cWS35V2Dr9UNS26A/g4oOgBWmN0I03Q2UGcQ6tO&#10;AVY+2CZKBXE2gZ0w6ELCaG8fOUCAQvaPh0qrofVmVhTC+OEobrCPSoas1S0acc8kA9fV7VtoSQq+&#10;Qx6TfUhOGbkz15wlDPccYdTXsnOQF4dwwSXBS5gqw8OzWGYAF97yGX9kxa9g/UhWJC1ioJgxm860&#10;hWIvgBnHNJFieDfT5X1Hyg+BRsPcCcIUiu3CylHJyOgo0sBcJcuidkYcwlOutNYytlF62aQP4asA&#10;zPlm+j01Q1LVTxOIEYV9kj+/CFNGarrhFbYghN0BKvyRgQOY8WeKRUsswizKDYdWdasmr7DSP5om&#10;TUyO9D6WpvnO5Y+x9l2Cu6PQVy/pLxlOQQlJWEMcxqjFGCfmjWjv/8CKDPhg2mQ32yYoxpWtSIuW&#10;EN4mWgzeyqcg/xnQsyhSYhBZBnuB4xSgQ5/inJnE534JoTgYxD2kC2mqJC2iReHRKZTifRX+TJAi&#10;Eaj6kOxaMdda9RouaYKMAniI7xX5ifiKDPp3zqBrESy21JgGnDdaRQlGRAMAKTK4PXfAzwlZMeaW&#10;BxtanAd+4aiyxMWhjzwvhuCpI7cHFvNauMmKf3qL1IoRHNNHTQ8rtSK7pQMFJMdL7uVtw7tSLCor&#10;wtX2gymCrWZpRM3fugHiXCwU8TnqPxMrWiAPpxEkSY4DFIMY+RwbyaYHDKfIKk3fhO0RybnZQAq7&#10;xQzFJGhI2WOa2RL8EYPEQAYNnyAUE26qFGnk9F/7nnl95Mn821wxFJ/qNt6Pi0NXzEZluB6bHAWa&#10;4BbDMACfcFowKidh6ZD4u9qyaEWw2z9qRQg8wGuCpjrToEXhSbBiiMVQfFRuRT+0yEX85Pv6V1TZ&#10;u43LwgfGM8Sy7gLmkfxD6tHVyDVLdJbALNCTqBw4RMEX0G/QBIpF7I9RgE5dwHxkznwFoV5t4RBL&#10;EqNoWQKwZnRuzn/In7FAxfBxDOW98/vGenWxL95KY0f69L8I4Jid0/HKvfeLxbHwWDh5oMdqHxsG&#10;LHp7/kO1Zfw8orOl8ZdaMQOzMYMWsQiSGvWT7xvXlpW3Bvhq1C4rB47FVw4ds/Kr3rX8iOE6kwX9&#10;JFaHkOTSgMCK4JgB12N12OQZ1NfMlMAjeOAC5QuUg0AEAyZ5MpHa+J0BfWwwpNxBThRefDdjSZPS&#10;Uw6M8Z3fxJ44lANGYNi4Rpr54Qesd1+0qrpAgzyBp83ugw7mj/rnermvxginyqXQwr3ZNlyW/Ba0&#10;eKtcM+eaFW2DMmRua8mKeCK14sgskJKk2C8TiyG/BpaG2RlNEFyqUBytZAHFZFZqRNqLYE1Jf7K/&#10;bBMUgZCEog5CqBHdUisWHKd3lZqNngisCEeWwJ2ymNRnwAQhNhFmje8h1VLrXdagT1bc0WfA21QA&#10;WWFB3DbO/ougzzqdR19/avRlp+7xmRF5o5dHnudSl84jAvQwBs4P7zuGZYR9h8js/HiDZIzMZcvr&#10;tlxqxYdmKNXjXowp/UdWFIGpmFtY0JbHAUWjxnFW86PEZyYaXO7HuFvkDvAWPbu5xRUlLFfEQlsk&#10;TLw/UCpKBCgYwjjfklvMmDATiJG2OZ6kxShTgceKogaCvmIRxBlmzq9wh/96N6OuVeaDzgtCDvLb&#10;JxcxLiJeayyQM1YIGy2NAbDW4+4e13GhZVWxvjHWfApYj0W8x3JNQ04OQoKTU0rOe+YAbjBlzUuT&#10;X9HiyYopDGs07kWAhjBNZys/k6woCe+ybOOA2TjVxVcA8P7rVBezaZNJJWFJUyevM8mJMP4Z4HSw&#10;4ubETVZqSk5xYbAapFgrfSuIZKYx07j9WhN76XMpXN1UafueOoB9IJJqmV2cStE5jPvbLe6sQafv&#10;8dmXvap1pkNBYCIxDEEgMXnZzcAmT2DAQ+zOGJnTd3msi8vhFV2gxpDFsQ7x7oNmC65+O1pckChY&#10;HBa3Dgj+mcj/l6yIqFctzjIMnrXagrwFIDPXiuLA8K/QIszxRsQpt7qWCVtR3XKdli8xf0MIjqoD&#10;PhGTTzOITfQRlYVxuoWb4uAJMA7DSqJ0vATqMISV3qsV5DAtiI+xOREZrY1+oEnPkikZa9DaVu+d&#10;LEExK969QAo9D8ceC3FG7uW74Ws6gvRQKx/XFhpc2b/boeiGdrChf7tP9+uXYtvK8E3HpOJBKhut&#10;6C3xeEN8HqyY8vc7bckzy9pf+ooGaGZAzoIL8RaPxOMmcsiKPqC11YpZ1BUM1x+urLh8Ee5NPQD2&#10;dG5bWFGQ6HIoGmuwYsugOykI+c2nkhvnV4hVERzUgeRjsDIz3Jq3yB1qlRBtldWWuaE+u0VOSWdx&#10;6WaqQ/PmifMkNQYnDvIbbnVSdRnTENx087R5SMUY8M2t7Di+jtpu6USOXLBeU7g5worF0+vvUdzT&#10;MQoropBXEAlKxiTRiiVbcWOEtgkyCy2GIRiWnN/30w4jaZyenMmnBo58oXxfJRTDUwxfMTUEGaLV&#10;mMkx4g0uScf4fnFThfoXEEv2YApmic1BicqJEeCQCjHGTqgcGfRcjhiPOityFRD2pBmLwXgsWVrk&#10;Kw0nKzIU3PoC3H6tSfozx9H82+GUD9TtUVqJ3pyn1Vl9ACGG3vu8qsih4/p+0FcXvuKathCMwoqS&#10;tiT1jMi4sqLE68WSnhMXsOJ4AF5I99tHRQwoTt+heLREdmRYIzhCpY5R3CZtRVZEArG3hjkkEJoX&#10;ECspeb+hN3H1BqyG/UFQ7IGTMFyAFGy5VoUECWy8Z7DiF3V8EHi9MJRHOKk9cV1c1rnMw2qeFbAf&#10;9+NqGKmrbVwSGuY1+LP55TPQvZwpe77NLu1C0Wya3ZdTTln5c1b8WZmRf56oKAFWwKKFiRXeC2Sd&#10;0doKFWnwuL+aDtjxF+AdJEgbqXQ0ZdxBg9POyUavmamjoxvTnOJzW7A/S6RCipluG4TJ9S0Pxi5f&#10;EFVsiM1BiciZK8SighRs9gVFfLjl3BalxbdX4VoYBxYeAT9FFeKbGRHVycyPOy4j3lA0rcjvh33m&#10;8bqOFJvTdmvNsmWMpOBMCFhCxdCpt6IrNWHBJi1BD19xweLMimK4EIqFMAsTuExasSOscXCjn8rL&#10;BpUcemDZWXGDwjRy3kjZxt+64iOH0db8NmbQIMUBiT7jj+UgQLAyjW0ZrjJzvoThNvGizS9t004x&#10;H8sp7/PGg+/E6dNnJyyO327mrG31aQYskuJS5Qmc8zYmUHhRZU+hbFHWC2+xRg2sRH8FIY49iYHv&#10;GJkzlviMxMzCyBmXnS/AjFwcY2ZF+IqasHzpxQFFNoy3MFyNATQQjaEoHbxDN8fSzbGVG6sE8rHf&#10;LQM0YTUWNI4M2ofp0L1Jh0i/rOOuwV/hM7hCgSFtZd5S6w7HllD8C4fYJd4y8SJRa/g2ClNoK4Cj&#10;JRLBiABBMqXiMgL0XTNoALKvryjgDt3d6orEdHhysDWkQQPc0GsGv43acw0jZNCiR/LhBPXI7APM&#10;KgbOYiJBiznE0Or+60Y+TFrECfRVZ79Wh8i0pU7DcP5gRTMxcyZnEUi8btb0CeMqgU1YURo9ErJJ&#10;XDIUbsiPmmW4rw09JCBrYMWgRSIizn7lefx7d1fMJRi3y38FXRF+ItmtCuXJvOd8i0RTwNQJqLpW&#10;XKyOdwPmK45AyFS0Igwbrn7YuAs14NZinrOfdJCsd+x9DHboO3XEwLL4PoIwEiNfcmzQS2erqD0X&#10;sbU5bBZZZZ9m9b1kzsSKRgPHQIvF4C/mnArFIqFkwooLhhxyiLgjR2EG7dsh2JwVTVPkxRni9VLj&#10;GW8N7hamWSGPiD7MxLQBiqG2ZiiuedKcs5i8JCgMk2CcI06zrhyBtcOcoQuSpAZNmcEUGU5HwnHl&#10;uXVW1MU8KwuN4o+TlsPVHq/6+/Y9TR23qceVToeT7fmk8007OFKxf4BrR+zTguJhhPePdG/R0+Vb&#10;xyJheBMsRmzbpuu2fJHigCJPeuYtcLCsGtkRyCMtJiv8Ey2GTzS+sKV9qKxo3tEEuZPLHeGZOpKr&#10;2sFR8vhcwIpmsk50BRFx6GidoYhOm7uj4mCOzwsrRoxIGmKuzglOdORAkYyqCk/EvP6pdanP8egj&#10;rOg4jso9YU6MV7/GT5M+QNRb9Pch9kZfKa4VsdZD3Zm4NA4P86pNXIU89ttiLLhPHJBCs+TO4ydP&#10;7q3iui3X9uIjxKHm0IX/EopVPN1It4BWlY4XUMT7isfhCi/SCCx/fihqJ74ZGQQfURoWkljU4/tv&#10;LVxFE5OjoqmdJ1A10Z2c9e12xYqpWdk3NvRVCYmJvj0ddtVzlIuasmTKCq34u7YWoIhv3DXGE8UR&#10;qIf3gpq4f2T0TowO8zEOPrCGFO3irF+KN0ZHNx9EC4m9cxlnntxxHlH18xBtc3RmpWX8cq14wfnQ&#10;igjQ2cKFOdHKiqBFP3MFNduE4hcgIxDHYKLmYreSVVMqji7QajJfRudxD0l2f4a2mhL6CcWDioGx&#10;yiGL/Dk+tWJxvqWTtPpTs06kx+qrQCDbjNl0oOUIZsVJ3Bs5unKO6NHbqLZ8seIubqIMvEDMNvo6&#10;QsQOTFWqQwrubRT9KoccReJfwrcZz3rZocIx3eGWt7hW0PBxilvbA4uOQWOM3kiV5BMTVpwPzwO0&#10;21SAEXNo/CIrilYUX9thPKFixaKPi8NoRFmE0MLMicsExknJToRf5uDDylRlY9rKJ9xsgq+oEjHi&#10;k/jcccDiX84huawwzEx/0onYkrcwh8GA+ND6NKXRZeLY3RCzRBhcsVzUTlrr04AbAzFic8qu4Kta&#10;CUvM8eM73ZQ5GvpGy5ymjhVdovvGvQHIhr4WNfwBxRrr7Jyg5BCIIjOrtjRyOhmVrV5e4y9ZMbJk&#10;hN+KKgYy5wAoT+UgzBoROhBbSYvbFzE6Sh1iThIyLsd38wuKkrVQCVoW+Ga1Gs8MKEJVZGJZKcSi&#10;scCKyckT+W1FgLkBiCJgiUXSb6h68hPz4RrQj1Oz0ZiorXKuU4zDzV8HLsI7s2K6lJNrnpschRGf&#10;ViXZOnalRpoxUmOuHIbXx+hsv+srjA3VGO5NhRw+AusRvb0BzqDXrw+FoDxSl5s4OtmpJ1a88Lkf&#10;VVnRQjGw2iKsmBG6hPWEJv2nvAWdJ0YjIq1MobdBUCYUBRpRS9/6ac5BGtTe2HP/Q1bMWcUIaAnF&#10;dAm+IDiBMZn5IoeOjdbh+aKSQTsnRw9Uz2DPTnh/Hv2CXnb0S6MUWHmjY9eIOiGHZalP0Yp7VSxq&#10;+s2DYxxI+3R2cjwADyh6J8F3xRIR1U3uoQIjVHNleI/1dRt+XGhkdxa3KUIzRKetE432p1aUDFpr&#10;DwrFYEWbWDGwmOxS/hWKHhPxvgoXS1hx4AyzLcg/io3ky4Si1vwCihjDQVasCDzIJElDXxCc8+hF&#10;KmbGlEUYi8Tch1kdTFtzJMvYXDdMHp/P+/PzrO3V77xaAQ4twkwZCzkPo3jPkTnJGx9yYYKRkTqB&#10;l32hgSLNLytekVxxUmCIaV8+Jy6SlkhuUW4WIdDfOrp5C6w0LnNca15XcpyiycxB8NErFFz8PPq5&#10;Eq2YYhFqKJ71zUchpgoU5wh9CUUY55XFd8b+MmRvc7w3tQ4Bi63cX89Dxi0Y3iwCbLxzYUWIQ7SS&#10;kIeJkT/jno/x1HxUSooVabnbdrL24EGk9KFXpTw+rzPteLzf78/d2r1jseYBbTGd3f9u63jF0XSj&#10;Bo1jAM4ReCPByJBcwwiE2uPKsrsPwY6KiWvJ/qb9HlUWL+n5Bxsus4uE3XyRHRfABmtuUKFn0XVE&#10;6iJmDuTiOLxYi/uPqS0/9wi+rOv1gxKt6A8SaAZWbEmL/iG+Y4FiJjUVRaVage6wDH3UBVkx/ZQe&#10;vl/vTiQeDFw4FrjlvhyLhb3oI3MKEnxprlDxOR7BqI8nCC5gFDgmi/o+BCkG32D1hRrAhJ05ctEz&#10;MD1r/777z8/e9/f+fvTDPR73ZnsfJN1HSp8P2v1xjOtBf1+m9t0syV2QCG6shCXU6+6LxPrNDMlU&#10;3yM3ddxXGKsaj8u2uOk9DMOGQWGSilHbePrZG8olUucAb5PjdbaTFKA3TLGK3AVXKPiDFe/4fkWO&#10;ZNDGyShoFcusgexS/wmLF1CM74x3RPT1ZI2JQzgF7X7u4/21R//rh+0LslRfqypWCuo3DhJji9X6&#10;xY/BiojRmTQrBjU6T3nL5t3BCEUPhALD1nJrMUPj/tlv7X3cTkgWez7OJnmdZPl4fd6vx9nP/PY8&#10;/7/en0fZcY0/9TrelfXMpt42M5Odjl+WnmNywaDMsaP7WJGpHTVEjPehIRWRgnk/PkJptJh0amzu&#10;yA9c00XtL1C3f16P96ufotv0jwUYvW7LBSseq6utAbrGpZMIRUPekhG6FMwPcHPGybVM4G58Wwxu&#10;gv4MW9HH6wQUJ4qy/fWzn3zSly86c5fH8zy5j+dx/n8+zrB9PF6Pnbb47cARIIpBH06mMuaqfNGh&#10;pkvgP5vBWJDQlyDFllNKKrJX2il+Js+Q+7q/fl8nDI+t/f60kx73kyrfdX//vPb2/vSAfva5EyL7&#10;57GuJPbD60FTa0z8JzfxceKAc65LC1eRSbGnJGfGHDU8fKqT47hgUDA9AcpeLEN4OylAL75fdh7Z&#10;CNEn2Z7B4Bip+nm/lv08OB3FfcmKER9TCtZU1G6JBZ9p3mK5YyC+YEWkMgstkhU9UsTTxgR6PNGa&#10;+oqO0tezH+q9L9SxtcEdn/fj9fM67zwe78/z8fx0mE6sSARS20cbMnnP7vZ9m2rMgcEZjOnjxIiV&#10;SFlD5ouJNDr0Vh/PU7CfMHzt2/F7UuRJk1v9PLfy/n3etvfHbm0f1dxtO/vWe13eyLXiPPyNZF8T&#10;hjXzZObDZ5D2tZ9ZhB5Yy9xu9xogbMt+dxxSTU9SJ2kFMwbnNF/Gpqcp5fnTbqf2sNupQM7k7Hl/&#10;vV8n5/98epN1jVVloZKLKD2giHNGoVXDQKxILhigGbiRfQBsTLbNSIn4U30UhwGKfg0SwvsbignH&#10;+npsez2h2A93P0X/42zT0mN2/87WafD+jtlVawYtNTfeQVul3TcrRkmi/2JF7z1WOfwF9WeMvmqN&#10;64dBBNRnXyfrcaLwOPf/dnz20j6vE4o/Z0B7/9TbowPz/jlu++sZI3MmrThm/AkFpDmV6Geim3rx&#10;OGi+71gpgpGh8SIDvsiUm1PHgKaPlEWtD3Uq793CNzVmnXa2+LmfUunxthOVr/d+6uLX8ThJ/36v&#10;7fE6ifb1bM8/+BBakTG5hE0SV/Ud57tEYnKhFWMVKYCpEorfiUvL1UUSb8mKnoAkFDOFtfr6PF5H&#10;BOhjEMpvb8/jVvbDbra3k/YfsaHbgRHn0Im7ttzQ7Ky+IeUqX5E6x8fmIVwIYERmhsfBPc3TV0z7&#10;GH3jzIrfr95Yn3o7f53UeHanM55t9jmhWE5WLM/f53nn5+x3r9dnMn6dFr3wV2wiRgZl3zzLxBX9&#10;I2ylkBJharc4/LFOZzzpuY1n6HsfKuajcI4osIxDi23HJCQHjKeZ/UTtn2epu90/Z/5s78et/pwH&#10;0z7HGC3R6zG3/fl8spNdZtAccFUy/ZQZLbUuUIxcRns93MhqF/HZMKjG3wTHRsxK3DFXJZOzYo/P&#10;5+cE4MmKpZPJ9uhZ6PG5n3lA55jP62zGZyQZp1Y0mDltkkxY4IDxGbt/oScIx9VWEu3gayjtY94W&#10;qDCG3Ke5wiFAJ52f0en+8+us2PvTgGKx9++AYi2vnxOKr9+j7M9XpC1TS713IxbbjMQQwkvtEf3E&#10;D3Pgk0XvKPfsI1s2M1yHc4yQGDLjCJl5HEiHdqnPGMdIO8UMn+Zd6/t+En/tg8HO1KxDsZ6qxJ6v&#10;er58Ht7z/fo7fe6+Ip2/ONuwjRxwwooWUPUIiFQFHBE+9uqRMMGuLO/BsTHk3Nx4g4xMqbbVvYet&#10;49OPt3eys0HPKPa5b61j8v57HvrjGe8dwyFQoK5gxtEIcbJT48YvdsEJhH+m0CWyFvjbAsDgwlAG&#10;gsSTu0+wnYfQXcVTIp7i/nmGsfY+e9DrjMs2oHiy4gnM89Der89Xg2HoLKdbL5ojaC84EWY2cmoH&#10;KnSyB4XmTnVtnDODd5nXjSywHCvM+sJ20c0r12SycZHTk/ZP9XvKpuPk++dJgr15Pmfnamf02s9Y&#10;cLbTySWvz/t6llWyorH+kH51ARXazIqMz6DFAiya0ADz6PiEFNwSivjSkIoblp1UVPQH+wnA42y7&#10;wYq37s2NAL3/DI48WfGUk6EVDzJ2mjlIYCI7FL2kxLVE4GkGiyIy7hqh6KI+8tNKomJNpyv8+6dt&#10;t/7Uu0Ow3toZzE5WfJ/q99TB2+tdtufP87zzc5L96/35bqffPhwicy50tNZ4nBmmGZFj8M3IXqhU&#10;AMUxK7Gwt4aKN5ZvvHzki8DvbLjxtjG6LM5EpM/2etmt9iy/K/fyedwGFDsrtk9ni95Oz9frCoJ8&#10;6lFwnQDY3MbysnOZ59Ghe4J1jOI/mgbHmFIxfxtHQ+E0LlD0iQJ+dXbOvUIktB6WTyie7HKcPLi/&#10;T9l4/JAVz0fPZyEU/YqsUpIAL7YQSbP2R4RecPhV91uylvT4WszhzKwFgyCQGNXOfe4vtjMMn821&#10;v/oFgXqA3sYZ+XxaPfOX2k6taPdTKyI+S0ONKflIkmtaixQe/gvmd42KS6XnGHRtmPAXq95Il3Wm&#10;CK0bUhMB2g8ovxuhxJwgb2cUHkbcrRyfdrMTivUz2uiE4s8Z0R4nK57vWVlxPsY7gURCC2AGK2qA&#10;jqwE/DaguJEVefYXWrQqWATQS14Fy23GYlGdkyYfhZTOKce7jgz6uFm/8PV+suJ5iN2gO3nm8YSZ&#10;c2BsAVurZgvC6xCpWxWJEx2vOjG6Be9WQ517P5iwpnqrQP0QVUc3r18vd7PPBnn39VXt3eXT+eQJ&#10;vXC5e3n6M8wcaSSmLRKPW1XcSU0kdqvVHLg2RF8kcuMrYt7DWAYspG3gsT+RK8bvfund+ObsfGMb&#10;FuMchm7s1cpz19+vdnLgqQzLqRW3415vnRVPTNoZyzrzv9/fIlgO9ZHgA+91lkYYlgBt4DiEYgnQ&#10;GfcyCUDcc7md/nJlgMZ3e1EvhtNwjEMJ6B+fR326mXO24fj84/NoZ6S+t7O37fv7GR/pATocM5qJ&#10;6OgrE2a4grl/BcYFj/E2qJgotSBpUShysPg4wjMXeb1O1X7U9ni/Hme3slMinjLx83m8XvuZW575&#10;z3mnPV7Pun++ShLd4hZve/KpIFlj4zheFP1AgNF1MNo7CsxjDERHKj97NDgQw+FGWb1ZzFL18Nka&#10;JxGgu3WX927dXDwP69G1VS37yXTn4TR7/L6snt2Oh/WNx19nxQjFmYS0JAyr4EFCMdozI7RIMJp1&#10;Oe4ksBxqLXMwxzdmEViOlCAaRrzdzw53ZmMjEe3J8/vzeb/AIr1W9t5vvhqaQ1EzZLZW+nAIAcmR&#10;4oIuYLy8Ecnut4mdskARcsUTHdBp9A9rp3A8U80oIVjBWh+nylqFYgRofD03I8XMhBkoLevgLaYN&#10;+c5WjKBrnHzWMGTbwIrNTckDKXQsahe7HiyFGnOJdeDb2dlej25xvx/FHo/H83ly/PNz/uo1ztfz&#10;8RRW/GJGXwAZoABCAop1rEKK1MK0IWYo5rVUhBVBilYBxcrIbmFBjlG1xLPPHeI3jABQx0ouR71t&#10;MHMefeDA/rjvffTA2Y3vDePWoRURxUB9GZ6TFvMBa56rd3gBRuTnfhNPEbUIuEdMiQbhoxTber3y&#10;3tuoe2wnI56t1B/2nyNLuUvh78fXV1R1CAHnx4UOCHnM2XkuIv0CGZWaz3+1WE+t/xqjSzzrd75w&#10;oHqlpnmQpyVRc7IS5wz4Me4nEs+GOgn/fmaVpxQ5D+z17KT/2E8NfLTX719ADFYsCS6LIm5DRpxI&#10;qjBz6sqKNrFiwX4KNw5MtZafSxfH4toEWJQ2voJjYvrSpv4us8fPYY/3jqgb3d0bfAMrAoBq3eDC&#10;qDwAAAdrSURBVNCLEyokLEFZ2OV/Q2O0OqmIcwnbxFOORa0W9smXbwx/cOn48uLYEIx+BeHO/b8z&#10;eWTaMm0SARs2Y+Us+wjXu/cNGt8+crx5BcPDcUR6D99WWMQGopG2WM6c9pPGMcVbrJjVqfFWXA4c&#10;n+7jvHyO4DFW5zkzm/MzuNzkn74iA6xZRQ4NY6wUGKuAj0CRtg+K0OA7Niw97wBPjasRaDI0fm1w&#10;2rmhgMExGqxr/VNs/XRn6vXyBvzEiJb+8Nk5JaotbJiWIGx8EkmzUiRF4Aq7SyRGdPf2sqYyMYSA&#10;xekgK8ZIo2H0FudJFyAbg/f9fZz5Z2/Q/bva8uvLN1UgL4VAY24M6NUQfm4T+pp0kXtUPBnlllCX&#10;DXP7bCx8bOhTHqMPTql2rjJoHE8qtSvftnqG47NdfkZIfo7O9hkjju59mgHXV/y9zF7uBdkrxV1R&#10;gjLLml1wQgKXAc7AA9XI3mi2+CAYKVcpyUOL7oAJlsIk7fl5Ds1/3l7j/2s8jCde8WI37CatKFJq&#10;sj9qYjF5ERyeoXpCo3jdsFUze61YJriCFyuKj9NAtP49tWeWZ5PcOPMj7+yfuFbEhlHcv1klG3Nb&#10;CMXGnkYjE/lMaoXksNFTxjnZUTQJY2EYobGGTq62aBWk2n/1K1f52J4G/WZjwQEOGYvzNG73n8NV&#10;5ik4PIf3Ue7vXoS58SK8l7z4uUfQqbUQi+FmOs6QQQd6Mu8wBiHOJs36RcLQIDJDGSsrwuIpJa/y&#10;7FDEGLH2fMaoxFI40SWGBm8xePDsnY8xOifMHAmgGbvYeNyt5EWNy0bQCStiURIqxcA1fRRYeJD2&#10;ceAaoDe7tUEOHFqa0+LcqDpFlt8TJweA/ABv2HJtldCreZwNa7IEbjmQMc6Ij/StmfljUpGPJvOt&#10;RN3Gjy3r0C0rNkCBpnz99nh7X9vGkiW36Ga37f45E+tNWPEiQn/uqB3QcTNdH5haMcfdzKwIaxA4&#10;ipE8CcXgSYjFMkHRsnqIY0tW7EG7PR+h+W+6NJUOWO+XB7l/khUJM7YAWg1AKTxmYBHGU5lgWcTq&#10;zlkEmgOx1tZyiwzNxipomOa1G4o8FLLi5qx4+MWceslszp5dK3JMLDKkpOaavaHm7AEntR5fA6eW&#10;s888fTYk1wOKJ+vtnp+0dvA7Mb+7+Rp5HqnhaRU08BjNfB7G412yWWTd2ePduhH+SvF7AcZnwAHJ&#10;EVoRuZJZpQnu1q4xmtfIbErW9hCi0djh2w2o+VEEtSYtqiEUWARDnZ3i+SqJQBkRzOUwxiqn989g&#10;xd1YHK/gRmSRgUnj7gkt2sRfzKUvy39af5s9PZp96KuJah/Z294P21IDwB0bP8fPEVWmXYstIJDP&#10;0Xj9gbRofP85dJfhOccZolgC6eO7aH0gd2hJDlPpyxlH58pFIHxiQi4LD4oKEYIACF/n/i634MVp&#10;IPfj06FY38sEstnNeYjEqIlDQNEKWNHTaerCVFvObpDM/hlLaNGsHF9K0AHZFcgjLIDNQYqn0r9t&#10;vPpHEuI063s7e2O9dVZkRTIEomEiFNxh5sx4WwNqTMjxSzFmRj99fcUimOLqICcgNfLTXdRH2eWF&#10;TPrlv4Y7GltqX5cm/3WtGOQU+qu17GxuWdPmBjY9o6pwE2A6jFzG1ythdBsduMV6Ob4ZmUMWAzDj&#10;UmsMNYzPrp3O6PT4sANDQY1f95MVb9N1WwSCuPeEAgErGtEIKBawIdpQRu5YDYKs2WnYV6LUF3Q+&#10;Xi3F8tvcGOFsA7BJ5i21j7psSEiVtqvurbXXuw9tv+2pCur0bu3PxJT4Ul+5MxHI6WoFM/TBL7w1&#10;UEhl0kJwx5dEo/RqSs+zxm3kXJGOnT87lijcMRxCrcU31rcJJKZ/RPmxz7+cIHcsXRwORl5psu3o&#10;l0TqvkMFklJDJDYsKRY5Ia3MWgOGY0LLqRUf96vb+11ved2WecRimjmpxGG9WGWyOayXBE8GVYpG&#10;dKyMHAyBwFbEQ7KiujlkRaOTA1Z0dB4/P8O16R7BpzsF8e8T//vv8x2PMtbiViTC7hj9OTpKprUi&#10;FlPZlQIzVP1ADc+qABSKKF1M3zdh3PGcFXl2Jpvt9bS41f8di9rlx+DjoO9SXSU520iZKx4VXgZ2&#10;/AafRI/3tHiX79PMZWdhJqwg50Gency+7P4B1cvtZP1utt0M1235svDHX2bQGG5hGItXg9KqjeWS&#10;OL7Q5GyTBHAGqCpTVZHgsA2IxfiuNhLmhCLFog3GPO6PuN3HvXvvd6Oq9PQn+22vYxr48zju/cff&#10;Ee/G5/x2/h1mWf+D5w9/6uq2H17/QhmMX8Jdut+fD9+V2De/HWM/jiMGWsUw1B3fG9vcD6/09mJv&#10;bKHdMeNPAthYqKRxRpcPJPQRXOFigy0PeoF7T353L95FnMWMK7dn0MiQlvGpOl7tJs44Sf758/7O&#10;QWMBAOmHAYjN9phKs57GwWj7+x9ZcVzjj1A0GBY0yMiKYlanXeHdaORme+xSpTqcvJ1gWoD0KkBL&#10;Dj1YpH+kbF5gYj/csIpXqLCYzj4M4/8DaXvyr9q2aKMAAAAASUVORK5CYIJQSwECLQAUAAYACAAA&#10;ACEAsYJntgoBAAATAgAAEwAAAAAAAAAAAAAAAAAAAAAAW0NvbnRlbnRfVHlwZXNdLnhtbFBLAQIt&#10;ABQABgAIAAAAIQA4/SH/1gAAAJQBAAALAAAAAAAAAAAAAAAAADsBAABfcmVscy8ucmVsc1BLAQIt&#10;ABQABgAIAAAAIQCOhns3ZQQAAMoLAAAOAAAAAAAAAAAAAAAAADoCAABkcnMvZTJvRG9jLnhtbFBL&#10;AQItABQABgAIAAAAIQCqJg6+vAAAACEBAAAZAAAAAAAAAAAAAAAAAMsGAABkcnMvX3JlbHMvZTJv&#10;RG9jLnhtbC5yZWxzUEsBAi0AFAAGAAgAAAAhAMF2FDLhAAAACwEAAA8AAAAAAAAAAAAAAAAAvgcA&#10;AGRycy9kb3ducmV2LnhtbFBLAQItAAoAAAAAAAAAIQDBJk2E9moAAPZqAAAUAAAAAAAAAAAAAAAA&#10;AMwIAABkcnMvbWVkaWEvaW1hZ2UxLnBuZ1BLBQYAAAAABgAGAHwBAAD0cwAAAAA=&#10;">
                <v:shape id="Picture 25" o:spid="_x0000_s1030" type="#_x0000_t75" style="position:absolute;left:2108;top:298;width:8330;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cDvwAAANsAAAAPAAAAZHJzL2Rvd25yZXYueG1sRE/LisIw&#10;FN0L/kO4gjtNFR2kY5RBKaig+JgPuDR3mmJzU5uo9e/NQpjl4bzny9ZW4kGNLx0rGA0TEMS50yUX&#10;Cn4v2WAGwgdkjZVjUvAiD8tFtzPHVLsnn+hxDoWIIexTVGBCqFMpfW7Ioh+6mjhyf66xGCJsCqkb&#10;fMZwW8lxknxJiyXHBoM1rQzl1/PdKpjuL3jMtrvqZrJSXw/6sL7N7kr1e+3PN4hAbfgXf9wbrWAS&#10;18cv8QfIxRsAAP//AwBQSwECLQAUAAYACAAAACEA2+H2y+4AAACFAQAAEwAAAAAAAAAAAAAAAAAA&#10;AAAAW0NvbnRlbnRfVHlwZXNdLnhtbFBLAQItABQABgAIAAAAIQBa9CxbvwAAABUBAAALAAAAAAAA&#10;AAAAAAAAAB8BAABfcmVscy8ucmVsc1BLAQItABQABgAIAAAAIQBHszcDvwAAANsAAAAPAAAAAAAA&#10;AAAAAAAAAAcCAABkcnMvZG93bnJldi54bWxQSwUGAAAAAAMAAwC3AAAA8wIAAAAA&#10;">
                  <v:imagedata r:id="rId45" o:title=""/>
                </v:shape>
                <v:shape id="Text Box 24" o:spid="_x0000_s1031" type="#_x0000_t202" style="position:absolute;left:1134;top:166;width:9638;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s/xAAAANsAAAAPAAAAZHJzL2Rvd25yZXYueG1sRI9Pi8Iw&#10;FMTvC36H8ARvmvoHla5RdgVBXFC268Xbs3nbFJuX0kSt394sCHscZuY3zGLV2krcqPGlYwXDQQKC&#10;OHe65ELB8WfTn4PwAVlj5ZgUPMjDatl5W2Cq3Z2/6ZaFQkQI+xQVmBDqVEqfG7LoB64mjt6vayyG&#10;KJtC6gbvEW4rOUqSqbRYclwwWNPaUH7JrlbB4RJmm2xWfu3HD7fOHX+edmejVK/bfryDCNSG//Cr&#10;vdUKJkP4+xJ/gFw+AQAA//8DAFBLAQItABQABgAIAAAAIQDb4fbL7gAAAIUBAAATAAAAAAAAAAAA&#10;AAAAAAAAAABbQ29udGVudF9UeXBlc10ueG1sUEsBAi0AFAAGAAgAAAAhAFr0LFu/AAAAFQEAAAsA&#10;AAAAAAAAAAAAAAAAHwEAAF9yZWxzLy5yZWxzUEsBAi0AFAAGAAgAAAAhAE6ryz/EAAAA2wAAAA8A&#10;AAAAAAAAAAAAAAAABwIAAGRycy9kb3ducmV2LnhtbFBLBQYAAAAAAwADALcAAAD4AgAAAAA=&#10;" filled="f" strokecolor="silver" strokeweight="1pt">
                  <v:textbox inset="0,0,0,0">
                    <w:txbxContent>
                      <w:p w:rsidR="00A57BB9" w:rsidRDefault="00A57BB9">
                        <w:pPr>
                          <w:rPr>
                            <w:sz w:val="26"/>
                          </w:rPr>
                        </w:pPr>
                      </w:p>
                      <w:p w:rsidR="00A57BB9" w:rsidRDefault="00A57BB9">
                        <w:pPr>
                          <w:rPr>
                            <w:sz w:val="26"/>
                          </w:rPr>
                        </w:pPr>
                      </w:p>
                      <w:p w:rsidR="00A57BB9" w:rsidRDefault="00A57BB9">
                        <w:pPr>
                          <w:rPr>
                            <w:sz w:val="26"/>
                          </w:rPr>
                        </w:pPr>
                      </w:p>
                      <w:p w:rsidR="00A57BB9" w:rsidRDefault="00A57BB9">
                        <w:pPr>
                          <w:rPr>
                            <w:sz w:val="26"/>
                          </w:rPr>
                        </w:pPr>
                      </w:p>
                      <w:p w:rsidR="00A57BB9" w:rsidRDefault="00A57BB9">
                        <w:pPr>
                          <w:rPr>
                            <w:sz w:val="26"/>
                          </w:rPr>
                        </w:pPr>
                      </w:p>
                      <w:p w:rsidR="00A57BB9" w:rsidRDefault="00A57BB9">
                        <w:pPr>
                          <w:rPr>
                            <w:sz w:val="26"/>
                          </w:rPr>
                        </w:pPr>
                      </w:p>
                      <w:p w:rsidR="00A57BB9" w:rsidRDefault="00A57BB9">
                        <w:pPr>
                          <w:rPr>
                            <w:sz w:val="26"/>
                          </w:rPr>
                        </w:pPr>
                      </w:p>
                      <w:p w:rsidR="00A57BB9" w:rsidRDefault="00A57BB9">
                        <w:pPr>
                          <w:spacing w:before="2"/>
                          <w:rPr>
                            <w:sz w:val="31"/>
                          </w:rPr>
                        </w:pPr>
                      </w:p>
                      <w:p w:rsidR="00A57BB9" w:rsidRDefault="00A57BB9">
                        <w:pPr>
                          <w:spacing w:line="261" w:lineRule="auto"/>
                          <w:ind w:left="954" w:right="531"/>
                          <w:rPr>
                            <w:sz w:val="24"/>
                          </w:rPr>
                        </w:pPr>
                        <w:r>
                          <w:rPr>
                            <w:sz w:val="24"/>
                          </w:rPr>
                          <w:t>links: een opname van een deel van het oppervlak van het behandelde stukje T-shirt;</w:t>
                        </w:r>
                      </w:p>
                      <w:p w:rsidR="00A57BB9" w:rsidRDefault="00A57BB9">
                        <w:pPr>
                          <w:spacing w:line="261" w:lineRule="auto"/>
                          <w:ind w:left="954" w:right="531"/>
                          <w:rPr>
                            <w:sz w:val="24"/>
                          </w:rPr>
                        </w:pPr>
                        <w:r>
                          <w:rPr>
                            <w:sz w:val="24"/>
                          </w:rPr>
                          <w:t xml:space="preserve">midden: een uitvergroting van het uiteinde van een vezel, met daaruit stekend de </w:t>
                        </w:r>
                        <w:proofErr w:type="spellStart"/>
                        <w:r>
                          <w:rPr>
                            <w:sz w:val="24"/>
                          </w:rPr>
                          <w:t>nanovezels</w:t>
                        </w:r>
                        <w:proofErr w:type="spellEnd"/>
                        <w:r>
                          <w:rPr>
                            <w:sz w:val="24"/>
                          </w:rPr>
                          <w:t>;</w:t>
                        </w:r>
                      </w:p>
                      <w:p w:rsidR="00A57BB9" w:rsidRDefault="00A57BB9">
                        <w:pPr>
                          <w:spacing w:line="274" w:lineRule="exact"/>
                          <w:ind w:left="954"/>
                          <w:rPr>
                            <w:sz w:val="24"/>
                          </w:rPr>
                        </w:pPr>
                        <w:r>
                          <w:rPr>
                            <w:sz w:val="24"/>
                          </w:rPr>
                          <w:t xml:space="preserve">rechts: een opname van de </w:t>
                        </w:r>
                        <w:proofErr w:type="spellStart"/>
                        <w:r>
                          <w:rPr>
                            <w:sz w:val="24"/>
                          </w:rPr>
                          <w:t>nanovezels</w:t>
                        </w:r>
                        <w:proofErr w:type="spellEnd"/>
                        <w:r>
                          <w:rPr>
                            <w:sz w:val="24"/>
                          </w:rPr>
                          <w:t>.</w:t>
                        </w:r>
                      </w:p>
                    </w:txbxContent>
                  </v:textbox>
                </v:shape>
                <w10:wrap type="topAndBottom" anchorx="page"/>
              </v:group>
            </w:pict>
          </mc:Fallback>
        </mc:AlternateContent>
      </w:r>
    </w:p>
    <w:p w:rsidR="003D7045" w:rsidRDefault="003D7045">
      <w:pPr>
        <w:pStyle w:val="Plattetekst"/>
        <w:rPr>
          <w:sz w:val="20"/>
        </w:rPr>
      </w:pPr>
    </w:p>
    <w:p w:rsidR="003D7045" w:rsidRDefault="005B713D">
      <w:pPr>
        <w:pStyle w:val="Plattetekst"/>
        <w:tabs>
          <w:tab w:val="left" w:pos="764"/>
          <w:tab w:val="left" w:pos="1277"/>
        </w:tabs>
        <w:spacing w:before="93" w:line="261" w:lineRule="auto"/>
        <w:ind w:left="1278" w:right="1026" w:hanging="966"/>
      </w:pPr>
      <w:r>
        <w:rPr>
          <w:spacing w:val="3"/>
          <w:sz w:val="16"/>
        </w:rPr>
        <w:t>2p</w:t>
      </w:r>
      <w:r>
        <w:rPr>
          <w:spacing w:val="3"/>
          <w:sz w:val="16"/>
        </w:rPr>
        <w:tab/>
      </w:r>
      <w:r>
        <w:rPr>
          <w:b/>
          <w:spacing w:val="3"/>
          <w:sz w:val="20"/>
        </w:rPr>
        <w:t>28</w:t>
      </w:r>
      <w:r>
        <w:rPr>
          <w:b/>
          <w:spacing w:val="3"/>
          <w:sz w:val="20"/>
        </w:rPr>
        <w:tab/>
      </w:r>
      <w:r>
        <w:rPr>
          <w:spacing w:val="4"/>
        </w:rPr>
        <w:t xml:space="preserve">Wordt </w:t>
      </w:r>
      <w:r>
        <w:t xml:space="preserve">in </w:t>
      </w:r>
      <w:r>
        <w:rPr>
          <w:spacing w:val="2"/>
        </w:rPr>
        <w:t xml:space="preserve">de </w:t>
      </w:r>
      <w:r>
        <w:rPr>
          <w:spacing w:val="4"/>
        </w:rPr>
        <w:t xml:space="preserve">bovenstaande verklaring </w:t>
      </w:r>
      <w:r>
        <w:rPr>
          <w:spacing w:val="2"/>
        </w:rPr>
        <w:t xml:space="preserve">van de </w:t>
      </w:r>
      <w:r>
        <w:rPr>
          <w:spacing w:val="4"/>
        </w:rPr>
        <w:t xml:space="preserve">vervormbaarheid gebruik gemaakt </w:t>
      </w:r>
      <w:r>
        <w:rPr>
          <w:spacing w:val="3"/>
        </w:rPr>
        <w:t xml:space="preserve">van </w:t>
      </w:r>
      <w:r>
        <w:rPr>
          <w:spacing w:val="4"/>
        </w:rPr>
        <w:t xml:space="preserve">begrippen </w:t>
      </w:r>
      <w:r>
        <w:rPr>
          <w:spacing w:val="2"/>
        </w:rPr>
        <w:t xml:space="preserve">op </w:t>
      </w:r>
      <w:r>
        <w:rPr>
          <w:spacing w:val="4"/>
        </w:rPr>
        <w:t xml:space="preserve">microniveau? Geef </w:t>
      </w:r>
      <w:r>
        <w:rPr>
          <w:spacing w:val="3"/>
        </w:rPr>
        <w:t xml:space="preserve">een </w:t>
      </w:r>
      <w:r>
        <w:rPr>
          <w:spacing w:val="4"/>
        </w:rPr>
        <w:t xml:space="preserve">verklaring </w:t>
      </w:r>
      <w:r>
        <w:rPr>
          <w:spacing w:val="3"/>
        </w:rPr>
        <w:t xml:space="preserve">voor </w:t>
      </w:r>
      <w:r>
        <w:t xml:space="preserve">je </w:t>
      </w:r>
      <w:r>
        <w:rPr>
          <w:spacing w:val="4"/>
        </w:rPr>
        <w:t>antwoord.</w:t>
      </w:r>
    </w:p>
    <w:p w:rsidR="003D7045" w:rsidRDefault="003D7045">
      <w:pPr>
        <w:pStyle w:val="Plattetekst"/>
        <w:spacing w:before="10"/>
        <w:rPr>
          <w:sz w:val="25"/>
        </w:rPr>
      </w:pPr>
    </w:p>
    <w:p w:rsidR="003D7045" w:rsidRDefault="005B713D">
      <w:pPr>
        <w:pStyle w:val="Plattetekst"/>
        <w:spacing w:line="261" w:lineRule="auto"/>
        <w:ind w:left="1278" w:right="1026"/>
      </w:pPr>
      <w:r>
        <w:t>Het materiaal dat na stap 3 ontstaat, is lichter dan het oorspronkelijke stukje T-shirt. Zo zou ook kunnen worden voldaan aan de eis dat kogelwerende kleding niet te zwaar mag zijn.</w:t>
      </w:r>
    </w:p>
    <w:p w:rsidR="003D7045" w:rsidRDefault="003D7045">
      <w:pPr>
        <w:pStyle w:val="Plattetekst"/>
        <w:spacing w:before="10"/>
        <w:rPr>
          <w:sz w:val="25"/>
        </w:rPr>
      </w:pPr>
    </w:p>
    <w:p w:rsidR="003D7045" w:rsidRDefault="005B713D">
      <w:pPr>
        <w:pStyle w:val="Plattetekst"/>
        <w:tabs>
          <w:tab w:val="left" w:pos="764"/>
          <w:tab w:val="left" w:pos="1277"/>
        </w:tabs>
        <w:spacing w:line="261" w:lineRule="auto"/>
        <w:ind w:left="1278" w:right="1243" w:hanging="966"/>
      </w:pPr>
      <w:r>
        <w:rPr>
          <w:spacing w:val="3"/>
          <w:sz w:val="16"/>
        </w:rPr>
        <w:t>2p</w:t>
      </w:r>
      <w:r>
        <w:rPr>
          <w:spacing w:val="3"/>
          <w:sz w:val="16"/>
        </w:rPr>
        <w:tab/>
      </w:r>
      <w:r>
        <w:rPr>
          <w:b/>
          <w:spacing w:val="3"/>
          <w:sz w:val="20"/>
        </w:rPr>
        <w:t>29</w:t>
      </w:r>
      <w:r>
        <w:rPr>
          <w:b/>
          <w:spacing w:val="3"/>
          <w:sz w:val="20"/>
        </w:rPr>
        <w:tab/>
      </w:r>
      <w:r>
        <w:rPr>
          <w:spacing w:val="4"/>
        </w:rPr>
        <w:t xml:space="preserve">Leg uit, zonder </w:t>
      </w:r>
      <w:r>
        <w:rPr>
          <w:spacing w:val="3"/>
        </w:rPr>
        <w:t xml:space="preserve">een </w:t>
      </w:r>
      <w:r>
        <w:rPr>
          <w:spacing w:val="4"/>
        </w:rPr>
        <w:t xml:space="preserve">berekening </w:t>
      </w:r>
      <w:r>
        <w:rPr>
          <w:spacing w:val="2"/>
        </w:rPr>
        <w:t xml:space="preserve">te </w:t>
      </w:r>
      <w:r>
        <w:rPr>
          <w:spacing w:val="4"/>
        </w:rPr>
        <w:t xml:space="preserve">maken, </w:t>
      </w:r>
      <w:r>
        <w:rPr>
          <w:spacing w:val="3"/>
        </w:rPr>
        <w:t xml:space="preserve">hoe het </w:t>
      </w:r>
      <w:r>
        <w:rPr>
          <w:spacing w:val="4"/>
        </w:rPr>
        <w:t xml:space="preserve">mogelijk </w:t>
      </w:r>
      <w:r>
        <w:rPr>
          <w:spacing w:val="3"/>
        </w:rPr>
        <w:t xml:space="preserve">is dat </w:t>
      </w:r>
      <w:r>
        <w:rPr>
          <w:spacing w:val="2"/>
        </w:rPr>
        <w:t xml:space="preserve">de </w:t>
      </w:r>
      <w:r>
        <w:rPr>
          <w:spacing w:val="4"/>
        </w:rPr>
        <w:t xml:space="preserve">massa </w:t>
      </w:r>
      <w:r>
        <w:rPr>
          <w:spacing w:val="3"/>
        </w:rPr>
        <w:t xml:space="preserve">van </w:t>
      </w:r>
      <w:r>
        <w:rPr>
          <w:spacing w:val="4"/>
        </w:rPr>
        <w:t xml:space="preserve">het </w:t>
      </w:r>
      <w:r>
        <w:rPr>
          <w:spacing w:val="5"/>
        </w:rPr>
        <w:t xml:space="preserve">materiaal </w:t>
      </w:r>
      <w:r>
        <w:rPr>
          <w:spacing w:val="2"/>
        </w:rPr>
        <w:t xml:space="preserve">na </w:t>
      </w:r>
      <w:r>
        <w:rPr>
          <w:spacing w:val="4"/>
        </w:rPr>
        <w:t xml:space="preserve">stap </w:t>
      </w:r>
      <w:r>
        <w:t xml:space="preserve">3 </w:t>
      </w:r>
      <w:r>
        <w:rPr>
          <w:spacing w:val="4"/>
        </w:rPr>
        <w:t xml:space="preserve">kleiner </w:t>
      </w:r>
      <w:r>
        <w:t xml:space="preserve">is </w:t>
      </w:r>
      <w:r>
        <w:rPr>
          <w:spacing w:val="3"/>
        </w:rPr>
        <w:t xml:space="preserve">dan </w:t>
      </w:r>
      <w:r>
        <w:rPr>
          <w:spacing w:val="2"/>
        </w:rPr>
        <w:t xml:space="preserve">de </w:t>
      </w:r>
      <w:r>
        <w:rPr>
          <w:spacing w:val="4"/>
        </w:rPr>
        <w:t xml:space="preserve">massa </w:t>
      </w:r>
      <w:r>
        <w:rPr>
          <w:spacing w:val="3"/>
        </w:rPr>
        <w:t xml:space="preserve">van </w:t>
      </w:r>
      <w:r>
        <w:rPr>
          <w:spacing w:val="4"/>
        </w:rPr>
        <w:t xml:space="preserve">het oorspronkelijke stukje </w:t>
      </w:r>
      <w:r>
        <w:rPr>
          <w:spacing w:val="5"/>
        </w:rPr>
        <w:t xml:space="preserve">T-shirt. </w:t>
      </w:r>
      <w:r>
        <w:rPr>
          <w:spacing w:val="4"/>
        </w:rPr>
        <w:t xml:space="preserve">Gebruik </w:t>
      </w:r>
      <w:r>
        <w:t xml:space="preserve">in </w:t>
      </w:r>
      <w:r>
        <w:rPr>
          <w:spacing w:val="3"/>
        </w:rPr>
        <w:t xml:space="preserve">je </w:t>
      </w:r>
      <w:r>
        <w:rPr>
          <w:spacing w:val="4"/>
        </w:rPr>
        <w:t xml:space="preserve">uitleg informatie </w:t>
      </w:r>
      <w:r>
        <w:rPr>
          <w:spacing w:val="3"/>
        </w:rPr>
        <w:t xml:space="preserve">uit </w:t>
      </w:r>
      <w:r>
        <w:rPr>
          <w:spacing w:val="4"/>
        </w:rPr>
        <w:t>deze opgave.</w:t>
      </w:r>
    </w:p>
    <w:p w:rsidR="003D7045" w:rsidRDefault="003D7045">
      <w:pPr>
        <w:spacing w:line="261" w:lineRule="auto"/>
        <w:sectPr w:rsidR="003D7045">
          <w:pgSz w:w="11910" w:h="16840"/>
          <w:pgMar w:top="800" w:right="1000" w:bottom="1160" w:left="820" w:header="0" w:footer="967" w:gutter="0"/>
          <w:cols w:space="708"/>
        </w:sectPr>
      </w:pPr>
    </w:p>
    <w:p w:rsidR="003D7045" w:rsidRDefault="005C2EA0">
      <w:pPr>
        <w:pStyle w:val="Kop1"/>
        <w:spacing w:before="107"/>
      </w:pPr>
      <w:r>
        <w:rPr>
          <w:rFonts w:ascii="Helvetica" w:hAnsi="Helvetica" w:cs="Helvetica"/>
          <w:noProof/>
          <w:color w:val="333333"/>
          <w:sz w:val="21"/>
          <w:szCs w:val="21"/>
          <w:lang w:bidi="ar-SA"/>
        </w:rPr>
        <w:drawing>
          <wp:anchor distT="0" distB="0" distL="114300" distR="114300" simplePos="0" relativeHeight="251681280" behindDoc="0" locked="0" layoutInCell="1" allowOverlap="1">
            <wp:simplePos x="0" y="0"/>
            <wp:positionH relativeFrom="column">
              <wp:posOffset>4978400</wp:posOffset>
            </wp:positionH>
            <wp:positionV relativeFrom="paragraph">
              <wp:posOffset>209550</wp:posOffset>
            </wp:positionV>
            <wp:extent cx="1244600" cy="1244600"/>
            <wp:effectExtent l="0" t="0" r="0" b="0"/>
            <wp:wrapSquare wrapText="bothSides"/>
            <wp:docPr id="49" name="Afbeelding 49" descr="https://gratisqrcode.nl/qr/qrcodes/302aac0ab3cba3a63a6fd8708e1ea29b.png?154858164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ratisqrcode.nl/qr/qrcodes/302aac0ab3cba3a63a6fd8708e1ea29b.png?15485816491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802">
        <w:rPr>
          <w:noProof/>
          <w:lang w:bidi="ar-SA"/>
        </w:rPr>
        <mc:AlternateContent>
          <mc:Choice Requires="wps">
            <w:drawing>
              <wp:anchor distT="0" distB="0" distL="0" distR="0" simplePos="0" relativeHeight="251649536" behindDoc="0" locked="0" layoutInCell="1" allowOverlap="1">
                <wp:simplePos x="0" y="0"/>
                <wp:positionH relativeFrom="page">
                  <wp:posOffset>701040</wp:posOffset>
                </wp:positionH>
                <wp:positionV relativeFrom="paragraph">
                  <wp:posOffset>340360</wp:posOffset>
                </wp:positionV>
                <wp:extent cx="6158230" cy="0"/>
                <wp:effectExtent l="34290" t="29210" r="36830" b="37465"/>
                <wp:wrapTopAndBottom/>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EA96DF" id="Line 22"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6.8pt" to="540.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umIQIAAEQEAAAOAAAAZHJzL2Uyb0RvYy54bWysU9uO2jAQfa/Uf7DyDrlwaTYirKoE+kJb&#10;pN1+gLEdYtWxLdsQUNV/79ghiG1fqqpCMuPMzJkzc8ar50sn0JkZy5Uso3SaRIhJoiiXxzL69rqd&#10;5BGyDkuKhZKsjK7MRs/r9+9WvS5YplolKDMIQKQtel1GrXO6iGNLWtZhO1WaSXA2ynTYwdUcY2pw&#10;D+idiLMkWca9MlQbRZi18LUenNE64DcNI+5r01jmkCgj4ObCacJ58Ge8XuHiaLBuObnRwP/AosNc&#10;QtE7VI0dRifD/4DqODHKqsZNiepi1TScsNADdJMmv3Xz0mLNQi8wHKvvY7L/D5Z8Oe8N4rSMZqCU&#10;xB1otOOSoSzzs+m1LSCkknvjuyMX+aJ3iny3SKqqxfLIAsfXq4a81GfEb1L8xWqocOg/Kwox+ORU&#10;GNSlMZ2HhBGgS9DjeteDXRwi8HGZLvJsBrKR0RfjYkzUxrpPTHXIG2UkgHQAxueddZ4ILsYQX0eq&#10;LRciyC0k6stosZzleciwSnDqvT7OmuOhEgadMWxMlfhfaAs8j2Eeusa2HeKCa9glo06ShjItw3Rz&#10;sx3mYrCBlpC+EDQJRG/WsCs/npKnTb7J55N5ttxM5kldTz5uq/lkuU0/LOpZXVV1+tNzTudFyyll&#10;0tMe9zad/91e3F7QsHH3zb0PKH6LHiYJZMf/QDqo7IUdVuSg6HVvRvVhVUPw7Vn5t/B4B/vx8a9/&#10;AQAA//8DAFBLAwQUAAYACAAAACEAz24rst8AAAAKAQAADwAAAGRycy9kb3ducmV2LnhtbEyPwUoD&#10;MRCG74LvEEbwZpNWLe262aKFYkEUulbBW7oZN4vJZEnSdn17Uzzo8Z/5+OebcjE4yw4YYudJwngk&#10;gCE1XnfUSti+rq5mwGJSpJX1hBK+McKiOj8rVaH9kTZ4qFPLcgnFQkkwKfUF57Ex6FQc+R4p7z59&#10;cCrlGFqugzrmcmf5RIgpd6qjfMGoHpcGm6967ySs0vvz40cMZr3B+cPLU/3Wr5dWysuL4f4OWMIh&#10;/cFw0s/qUGWnnd+TjszmPBY3GZVwez0FdgLETEyA7X4nvCr5/xeqHwAAAP//AwBQSwECLQAUAAYA&#10;CAAAACEAtoM4kv4AAADhAQAAEwAAAAAAAAAAAAAAAAAAAAAAW0NvbnRlbnRfVHlwZXNdLnhtbFBL&#10;AQItABQABgAIAAAAIQA4/SH/1gAAAJQBAAALAAAAAAAAAAAAAAAAAC8BAABfcmVscy8ucmVsc1BL&#10;AQItABQABgAIAAAAIQD4VAumIQIAAEQEAAAOAAAAAAAAAAAAAAAAAC4CAABkcnMvZTJvRG9jLnht&#10;bFBLAQItABQABgAIAAAAIQDPbiuy3wAAAAoBAAAPAAAAAAAAAAAAAAAAAHsEAABkcnMvZG93bnJl&#10;di54bWxQSwUGAAAAAAQABADzAAAAhwUAAAAA&#10;" strokecolor="silver" strokeweight="4.44pt">
                <w10:wrap type="topAndBottom" anchorx="page"/>
              </v:line>
            </w:pict>
          </mc:Fallback>
        </mc:AlternateContent>
      </w:r>
      <w:proofErr w:type="spellStart"/>
      <w:r w:rsidR="005B713D">
        <w:t>Photanol</w:t>
      </w:r>
      <w:proofErr w:type="spellEnd"/>
      <w:r w:rsidR="005B713D">
        <w:rPr>
          <w:vertAlign w:val="superscript"/>
        </w:rPr>
        <w:t>®</w:t>
      </w:r>
      <w:r w:rsidR="005B713D">
        <w:t xml:space="preserve"> proces</w:t>
      </w:r>
    </w:p>
    <w:p w:rsidR="003D7045" w:rsidRDefault="003D7045">
      <w:pPr>
        <w:pStyle w:val="Plattetekst"/>
        <w:spacing w:before="11"/>
        <w:rPr>
          <w:b/>
          <w:sz w:val="15"/>
        </w:rPr>
      </w:pPr>
    </w:p>
    <w:p w:rsidR="003D7045" w:rsidRDefault="005B713D">
      <w:pPr>
        <w:pStyle w:val="Plattetekst"/>
        <w:spacing w:before="92" w:line="252" w:lineRule="auto"/>
        <w:ind w:left="1278" w:right="629"/>
      </w:pPr>
      <w:r>
        <w:rPr>
          <w:spacing w:val="3"/>
        </w:rPr>
        <w:t xml:space="preserve">Een </w:t>
      </w:r>
      <w:r>
        <w:rPr>
          <w:spacing w:val="4"/>
        </w:rPr>
        <w:t xml:space="preserve">onderzoeksgroep </w:t>
      </w:r>
      <w:r>
        <w:rPr>
          <w:spacing w:val="3"/>
        </w:rPr>
        <w:t xml:space="preserve">van </w:t>
      </w:r>
      <w:r>
        <w:rPr>
          <w:spacing w:val="2"/>
        </w:rPr>
        <w:t xml:space="preserve">de UvA </w:t>
      </w:r>
      <w:r>
        <w:rPr>
          <w:spacing w:val="4"/>
        </w:rPr>
        <w:t xml:space="preserve">(Universiteit </w:t>
      </w:r>
      <w:r>
        <w:rPr>
          <w:spacing w:val="3"/>
        </w:rPr>
        <w:t xml:space="preserve">van </w:t>
      </w:r>
      <w:r>
        <w:rPr>
          <w:spacing w:val="5"/>
        </w:rPr>
        <w:t xml:space="preserve">Amsterdam) </w:t>
      </w:r>
      <w:r>
        <w:rPr>
          <w:spacing w:val="4"/>
        </w:rPr>
        <w:t xml:space="preserve">heeft </w:t>
      </w:r>
      <w:r>
        <w:rPr>
          <w:spacing w:val="3"/>
        </w:rPr>
        <w:t xml:space="preserve">een </w:t>
      </w:r>
      <w:r>
        <w:rPr>
          <w:spacing w:val="4"/>
        </w:rPr>
        <w:t xml:space="preserve">nieuwe manier gevonden </w:t>
      </w:r>
      <w:r>
        <w:rPr>
          <w:spacing w:val="2"/>
        </w:rPr>
        <w:t xml:space="preserve">om </w:t>
      </w:r>
      <w:r>
        <w:rPr>
          <w:spacing w:val="3"/>
        </w:rPr>
        <w:t xml:space="preserve">met </w:t>
      </w:r>
      <w:r>
        <w:rPr>
          <w:spacing w:val="4"/>
        </w:rPr>
        <w:t xml:space="preserve">koolstofdioxide </w:t>
      </w:r>
      <w:r>
        <w:rPr>
          <w:spacing w:val="2"/>
        </w:rPr>
        <w:t xml:space="preserve">en </w:t>
      </w:r>
      <w:r>
        <w:rPr>
          <w:spacing w:val="4"/>
        </w:rPr>
        <w:t xml:space="preserve">zonlicht allerlei  nuttige producten </w:t>
      </w:r>
      <w:r>
        <w:rPr>
          <w:spacing w:val="2"/>
        </w:rPr>
        <w:t>te</w:t>
      </w:r>
      <w:r>
        <w:rPr>
          <w:spacing w:val="25"/>
        </w:rPr>
        <w:t xml:space="preserve"> </w:t>
      </w:r>
      <w:r>
        <w:rPr>
          <w:spacing w:val="4"/>
        </w:rPr>
        <w:t>maken.</w:t>
      </w:r>
      <w:r w:rsidR="005C2EA0" w:rsidRPr="005C2EA0">
        <w:rPr>
          <w:rFonts w:ascii="Helvetica" w:hAnsi="Helvetica" w:cs="Helvetica"/>
          <w:color w:val="333333"/>
          <w:sz w:val="21"/>
          <w:szCs w:val="21"/>
        </w:rPr>
        <w:t xml:space="preserve"> </w:t>
      </w:r>
    </w:p>
    <w:p w:rsidR="003D7045" w:rsidRDefault="005B713D">
      <w:pPr>
        <w:pStyle w:val="Plattetekst"/>
        <w:spacing w:before="2" w:line="252" w:lineRule="auto"/>
        <w:ind w:left="1278" w:right="1026"/>
      </w:pPr>
      <w:r>
        <w:t xml:space="preserve">In dit zogenoemde </w:t>
      </w:r>
      <w:proofErr w:type="spellStart"/>
      <w:r>
        <w:t>Photanol</w:t>
      </w:r>
      <w:proofErr w:type="spellEnd"/>
      <w:r>
        <w:t xml:space="preserve"> proces worden twee processen gecombineerd:</w:t>
      </w:r>
    </w:p>
    <w:p w:rsidR="003D7045" w:rsidRDefault="005B713D">
      <w:pPr>
        <w:pStyle w:val="Lijstalinea"/>
        <w:numPr>
          <w:ilvl w:val="0"/>
          <w:numId w:val="1"/>
        </w:numPr>
        <w:tabs>
          <w:tab w:val="left" w:pos="1618"/>
          <w:tab w:val="left" w:pos="1619"/>
        </w:tabs>
        <w:spacing w:line="275" w:lineRule="exact"/>
        <w:ind w:hanging="340"/>
        <w:rPr>
          <w:sz w:val="24"/>
        </w:rPr>
      </w:pPr>
      <w:r>
        <w:rPr>
          <w:spacing w:val="2"/>
          <w:sz w:val="24"/>
        </w:rPr>
        <w:t xml:space="preserve">de </w:t>
      </w:r>
      <w:r>
        <w:rPr>
          <w:spacing w:val="4"/>
          <w:sz w:val="24"/>
        </w:rPr>
        <w:t xml:space="preserve">fotosynthese </w:t>
      </w:r>
      <w:r>
        <w:rPr>
          <w:spacing w:val="3"/>
          <w:sz w:val="24"/>
        </w:rPr>
        <w:t>van</w:t>
      </w:r>
      <w:r>
        <w:rPr>
          <w:spacing w:val="30"/>
          <w:sz w:val="24"/>
        </w:rPr>
        <w:t xml:space="preserve"> </w:t>
      </w:r>
      <w:r>
        <w:rPr>
          <w:spacing w:val="4"/>
          <w:sz w:val="24"/>
        </w:rPr>
        <w:t>glucose;</w:t>
      </w:r>
    </w:p>
    <w:p w:rsidR="003D7045" w:rsidRDefault="005B713D">
      <w:pPr>
        <w:pStyle w:val="Lijstalinea"/>
        <w:numPr>
          <w:ilvl w:val="0"/>
          <w:numId w:val="1"/>
        </w:numPr>
        <w:tabs>
          <w:tab w:val="left" w:pos="1618"/>
          <w:tab w:val="left" w:pos="1619"/>
        </w:tabs>
        <w:spacing w:before="15" w:line="252" w:lineRule="auto"/>
        <w:ind w:right="2037" w:hanging="340"/>
        <w:rPr>
          <w:sz w:val="24"/>
        </w:rPr>
      </w:pPr>
      <w:r>
        <w:rPr>
          <w:spacing w:val="2"/>
          <w:sz w:val="24"/>
        </w:rPr>
        <w:t xml:space="preserve">de </w:t>
      </w:r>
      <w:r>
        <w:rPr>
          <w:spacing w:val="4"/>
          <w:sz w:val="24"/>
        </w:rPr>
        <w:t xml:space="preserve">zogenoemde fermentatie: glucose wordt omgezet tot </w:t>
      </w:r>
      <w:r>
        <w:rPr>
          <w:spacing w:val="5"/>
          <w:sz w:val="24"/>
        </w:rPr>
        <w:t xml:space="preserve">fermentatieproducten </w:t>
      </w:r>
      <w:r>
        <w:rPr>
          <w:spacing w:val="4"/>
          <w:sz w:val="24"/>
        </w:rPr>
        <w:t xml:space="preserve">zoals ethanol, </w:t>
      </w:r>
      <w:proofErr w:type="spellStart"/>
      <w:r>
        <w:rPr>
          <w:spacing w:val="4"/>
          <w:sz w:val="24"/>
        </w:rPr>
        <w:t>butanol</w:t>
      </w:r>
      <w:proofErr w:type="spellEnd"/>
      <w:r>
        <w:rPr>
          <w:spacing w:val="4"/>
          <w:sz w:val="24"/>
        </w:rPr>
        <w:t xml:space="preserve"> </w:t>
      </w:r>
      <w:r>
        <w:rPr>
          <w:spacing w:val="2"/>
          <w:sz w:val="24"/>
        </w:rPr>
        <w:t>en</w:t>
      </w:r>
      <w:r>
        <w:rPr>
          <w:spacing w:val="56"/>
          <w:sz w:val="24"/>
        </w:rPr>
        <w:t xml:space="preserve"> </w:t>
      </w:r>
      <w:r>
        <w:rPr>
          <w:spacing w:val="4"/>
          <w:sz w:val="24"/>
        </w:rPr>
        <w:t>melkzuur.</w:t>
      </w:r>
    </w:p>
    <w:p w:rsidR="003D7045" w:rsidRDefault="005B713D">
      <w:pPr>
        <w:pStyle w:val="Plattetekst"/>
        <w:spacing w:before="1" w:line="252" w:lineRule="auto"/>
        <w:ind w:left="1278" w:right="601"/>
      </w:pPr>
      <w:r>
        <w:rPr>
          <w:spacing w:val="4"/>
        </w:rPr>
        <w:t xml:space="preserve">Bij </w:t>
      </w:r>
      <w:r>
        <w:rPr>
          <w:spacing w:val="3"/>
        </w:rPr>
        <w:t xml:space="preserve">het </w:t>
      </w:r>
      <w:proofErr w:type="spellStart"/>
      <w:r>
        <w:rPr>
          <w:spacing w:val="4"/>
        </w:rPr>
        <w:t>Photanol</w:t>
      </w:r>
      <w:proofErr w:type="spellEnd"/>
      <w:r>
        <w:rPr>
          <w:spacing w:val="4"/>
        </w:rPr>
        <w:t xml:space="preserve"> proces </w:t>
      </w:r>
      <w:r>
        <w:rPr>
          <w:spacing w:val="3"/>
        </w:rPr>
        <w:t xml:space="preserve">wordt </w:t>
      </w:r>
      <w:r>
        <w:rPr>
          <w:spacing w:val="4"/>
        </w:rPr>
        <w:t xml:space="preserve">gebruikgemaakt  </w:t>
      </w:r>
      <w:r>
        <w:rPr>
          <w:spacing w:val="3"/>
        </w:rPr>
        <w:t xml:space="preserve">van  </w:t>
      </w:r>
      <w:r>
        <w:rPr>
          <w:spacing w:val="4"/>
        </w:rPr>
        <w:t xml:space="preserve">blauwalgen (bacteriën). Deze </w:t>
      </w:r>
      <w:r>
        <w:rPr>
          <w:spacing w:val="3"/>
        </w:rPr>
        <w:t xml:space="preserve">zorgen voor </w:t>
      </w:r>
      <w:r>
        <w:rPr>
          <w:spacing w:val="2"/>
        </w:rPr>
        <w:t xml:space="preserve">de </w:t>
      </w:r>
      <w:r>
        <w:rPr>
          <w:spacing w:val="4"/>
        </w:rPr>
        <w:t xml:space="preserve">fotosynthese </w:t>
      </w:r>
      <w:r>
        <w:rPr>
          <w:spacing w:val="2"/>
        </w:rPr>
        <w:t xml:space="preserve">én </w:t>
      </w:r>
      <w:r>
        <w:rPr>
          <w:spacing w:val="3"/>
        </w:rPr>
        <w:t xml:space="preserve">voor </w:t>
      </w:r>
      <w:r>
        <w:rPr>
          <w:spacing w:val="2"/>
        </w:rPr>
        <w:t xml:space="preserve">de </w:t>
      </w:r>
      <w:r>
        <w:rPr>
          <w:spacing w:val="4"/>
        </w:rPr>
        <w:t xml:space="preserve">fermentatie. </w:t>
      </w:r>
      <w:r>
        <w:t xml:space="preserve">De </w:t>
      </w:r>
      <w:r>
        <w:rPr>
          <w:spacing w:val="4"/>
        </w:rPr>
        <w:t xml:space="preserve">blauwalgen </w:t>
      </w:r>
      <w:r>
        <w:rPr>
          <w:spacing w:val="3"/>
        </w:rPr>
        <w:t xml:space="preserve">zijn </w:t>
      </w:r>
      <w:r>
        <w:rPr>
          <w:spacing w:val="4"/>
        </w:rPr>
        <w:t xml:space="preserve">genetisch gemodificeerd: </w:t>
      </w:r>
      <w:r>
        <w:rPr>
          <w:spacing w:val="3"/>
        </w:rPr>
        <w:t xml:space="preserve">hun </w:t>
      </w:r>
      <w:r>
        <w:rPr>
          <w:spacing w:val="4"/>
        </w:rPr>
        <w:t xml:space="preserve">erfelijke eigenschappen </w:t>
      </w:r>
      <w:r>
        <w:rPr>
          <w:spacing w:val="3"/>
        </w:rPr>
        <w:t xml:space="preserve">zijn </w:t>
      </w:r>
      <w:r>
        <w:rPr>
          <w:spacing w:val="4"/>
        </w:rPr>
        <w:t xml:space="preserve">veranderd, waardoor </w:t>
      </w:r>
      <w:r>
        <w:t xml:space="preserve">ze </w:t>
      </w:r>
      <w:r>
        <w:rPr>
          <w:spacing w:val="4"/>
        </w:rPr>
        <w:t xml:space="preserve">andere stoffen kunnen produceren </w:t>
      </w:r>
      <w:r>
        <w:rPr>
          <w:spacing w:val="3"/>
        </w:rPr>
        <w:t xml:space="preserve">dan </w:t>
      </w:r>
      <w:r>
        <w:t xml:space="preserve">ze </w:t>
      </w:r>
      <w:r>
        <w:rPr>
          <w:spacing w:val="3"/>
        </w:rPr>
        <w:t xml:space="preserve">van </w:t>
      </w:r>
      <w:r>
        <w:rPr>
          <w:spacing w:val="4"/>
        </w:rPr>
        <w:t>nature</w:t>
      </w:r>
      <w:r>
        <w:rPr>
          <w:spacing w:val="10"/>
        </w:rPr>
        <w:t xml:space="preserve"> </w:t>
      </w:r>
      <w:r>
        <w:rPr>
          <w:spacing w:val="4"/>
        </w:rPr>
        <w:t>doen.</w:t>
      </w:r>
    </w:p>
    <w:p w:rsidR="003D7045" w:rsidRDefault="003D7045">
      <w:pPr>
        <w:pStyle w:val="Plattetekst"/>
        <w:spacing w:before="9"/>
        <w:rPr>
          <w:sz w:val="26"/>
        </w:rPr>
      </w:pPr>
    </w:p>
    <w:p w:rsidR="003D7045" w:rsidRDefault="005B713D">
      <w:pPr>
        <w:pStyle w:val="Plattetekst"/>
        <w:tabs>
          <w:tab w:val="left" w:pos="764"/>
          <w:tab w:val="left" w:pos="1277"/>
        </w:tabs>
        <w:ind w:left="312"/>
      </w:pPr>
      <w:r>
        <w:rPr>
          <w:spacing w:val="3"/>
          <w:sz w:val="16"/>
        </w:rPr>
        <w:t>2p</w:t>
      </w:r>
      <w:r>
        <w:rPr>
          <w:spacing w:val="3"/>
          <w:sz w:val="16"/>
        </w:rPr>
        <w:tab/>
      </w:r>
      <w:r>
        <w:rPr>
          <w:b/>
          <w:spacing w:val="3"/>
          <w:sz w:val="20"/>
        </w:rPr>
        <w:t>30</w:t>
      </w:r>
      <w:r>
        <w:rPr>
          <w:b/>
          <w:spacing w:val="3"/>
          <w:sz w:val="20"/>
        </w:rPr>
        <w:tab/>
      </w:r>
      <w:r>
        <w:rPr>
          <w:spacing w:val="4"/>
        </w:rPr>
        <w:t xml:space="preserve">Geef </w:t>
      </w:r>
      <w:r>
        <w:rPr>
          <w:spacing w:val="2"/>
        </w:rPr>
        <w:t xml:space="preserve">de </w:t>
      </w:r>
      <w:r>
        <w:rPr>
          <w:spacing w:val="5"/>
        </w:rPr>
        <w:t xml:space="preserve">reactievergelijking </w:t>
      </w:r>
      <w:r>
        <w:rPr>
          <w:spacing w:val="3"/>
        </w:rPr>
        <w:t xml:space="preserve">van </w:t>
      </w:r>
      <w:r>
        <w:rPr>
          <w:spacing w:val="2"/>
        </w:rPr>
        <w:t xml:space="preserve">de </w:t>
      </w:r>
      <w:r>
        <w:rPr>
          <w:spacing w:val="5"/>
        </w:rPr>
        <w:t xml:space="preserve">fotosynthese </w:t>
      </w:r>
      <w:r>
        <w:rPr>
          <w:spacing w:val="3"/>
        </w:rPr>
        <w:t>van</w:t>
      </w:r>
      <w:r>
        <w:rPr>
          <w:spacing w:val="63"/>
        </w:rPr>
        <w:t xml:space="preserve"> </w:t>
      </w:r>
      <w:r>
        <w:rPr>
          <w:spacing w:val="4"/>
        </w:rPr>
        <w:t>glucose.</w:t>
      </w:r>
    </w:p>
    <w:p w:rsidR="003D7045" w:rsidRDefault="003D7045">
      <w:pPr>
        <w:pStyle w:val="Plattetekst"/>
        <w:spacing w:before="2"/>
        <w:rPr>
          <w:sz w:val="28"/>
        </w:rPr>
      </w:pPr>
    </w:p>
    <w:p w:rsidR="003D7045" w:rsidRDefault="005B713D" w:rsidP="00324646">
      <w:pPr>
        <w:pStyle w:val="Plattetekst"/>
        <w:spacing w:line="261" w:lineRule="auto"/>
        <w:ind w:left="1278" w:right="1026"/>
      </w:pPr>
      <w:r>
        <w:t xml:space="preserve">De naam </w:t>
      </w:r>
      <w:proofErr w:type="spellStart"/>
      <w:r>
        <w:t>butanol</w:t>
      </w:r>
      <w:proofErr w:type="spellEnd"/>
      <w:r>
        <w:t xml:space="preserve"> is geen volledige systematische naam. Er kunnen verschillende verbindingen mee worden bedoeld.</w:t>
      </w:r>
    </w:p>
    <w:p w:rsidR="003D7045" w:rsidRDefault="003D7045">
      <w:pPr>
        <w:pStyle w:val="Plattetekst"/>
        <w:rPr>
          <w:sz w:val="26"/>
        </w:rPr>
      </w:pPr>
    </w:p>
    <w:p w:rsidR="003D7045" w:rsidRDefault="005B713D">
      <w:pPr>
        <w:pStyle w:val="Plattetekst"/>
        <w:tabs>
          <w:tab w:val="left" w:pos="764"/>
          <w:tab w:val="left" w:pos="1277"/>
        </w:tabs>
        <w:ind w:left="312"/>
      </w:pPr>
      <w:r>
        <w:rPr>
          <w:spacing w:val="3"/>
          <w:sz w:val="16"/>
        </w:rPr>
        <w:t>2p</w:t>
      </w:r>
      <w:r>
        <w:rPr>
          <w:spacing w:val="3"/>
          <w:sz w:val="16"/>
        </w:rPr>
        <w:tab/>
      </w:r>
      <w:r>
        <w:rPr>
          <w:b/>
          <w:spacing w:val="3"/>
          <w:sz w:val="20"/>
        </w:rPr>
        <w:t>31</w:t>
      </w:r>
      <w:r>
        <w:rPr>
          <w:b/>
          <w:spacing w:val="3"/>
          <w:sz w:val="20"/>
        </w:rPr>
        <w:tab/>
      </w:r>
      <w:r>
        <w:rPr>
          <w:spacing w:val="4"/>
        </w:rPr>
        <w:t xml:space="preserve">Geef </w:t>
      </w:r>
      <w:r>
        <w:rPr>
          <w:spacing w:val="2"/>
        </w:rPr>
        <w:t xml:space="preserve">de </w:t>
      </w:r>
      <w:r>
        <w:rPr>
          <w:spacing w:val="4"/>
        </w:rPr>
        <w:t xml:space="preserve">structuurformules </w:t>
      </w:r>
      <w:r>
        <w:rPr>
          <w:spacing w:val="2"/>
        </w:rPr>
        <w:t xml:space="preserve">van </w:t>
      </w:r>
      <w:r>
        <w:rPr>
          <w:spacing w:val="4"/>
        </w:rPr>
        <w:t xml:space="preserve">twee </w:t>
      </w:r>
      <w:r>
        <w:rPr>
          <w:spacing w:val="3"/>
        </w:rPr>
        <w:t xml:space="preserve">van </w:t>
      </w:r>
      <w:r>
        <w:rPr>
          <w:spacing w:val="4"/>
        </w:rPr>
        <w:t>deze</w:t>
      </w:r>
      <w:r>
        <w:rPr>
          <w:spacing w:val="71"/>
        </w:rPr>
        <w:t xml:space="preserve"> </w:t>
      </w:r>
      <w:r>
        <w:rPr>
          <w:spacing w:val="4"/>
        </w:rPr>
        <w:t>verbindingen.</w:t>
      </w:r>
    </w:p>
    <w:p w:rsidR="003D7045" w:rsidRDefault="003D7045">
      <w:pPr>
        <w:pStyle w:val="Plattetekst"/>
        <w:spacing w:before="8"/>
        <w:rPr>
          <w:sz w:val="26"/>
        </w:rPr>
      </w:pPr>
    </w:p>
    <w:p w:rsidR="003D7045" w:rsidRDefault="005B713D">
      <w:pPr>
        <w:pStyle w:val="Plattetekst"/>
        <w:spacing w:line="252" w:lineRule="auto"/>
        <w:ind w:left="1278" w:right="1026"/>
      </w:pPr>
      <w:r>
        <w:t>In 2012 is aan de UvA een proeffabriek gestart voor de productie van melkzuur, dat onder andere veel wordt gebruikt in de voedingsmiddelenindustrie.</w:t>
      </w:r>
    </w:p>
    <w:p w:rsidR="003D7045" w:rsidRDefault="003D7045">
      <w:pPr>
        <w:pStyle w:val="Plattetekst"/>
        <w:rPr>
          <w:sz w:val="20"/>
        </w:rPr>
      </w:pPr>
    </w:p>
    <w:p w:rsidR="003D7045" w:rsidRDefault="005B713D">
      <w:pPr>
        <w:pStyle w:val="Plattetekst"/>
        <w:spacing w:before="2"/>
        <w:rPr>
          <w:sz w:val="12"/>
        </w:rPr>
      </w:pPr>
      <w:r>
        <w:rPr>
          <w:noProof/>
          <w:lang w:bidi="ar-SA"/>
        </w:rPr>
        <w:drawing>
          <wp:anchor distT="0" distB="0" distL="0" distR="0" simplePos="0" relativeHeight="251646464" behindDoc="0" locked="0" layoutInCell="1" allowOverlap="1">
            <wp:simplePos x="0" y="0"/>
            <wp:positionH relativeFrom="page">
              <wp:posOffset>2687231</wp:posOffset>
            </wp:positionH>
            <wp:positionV relativeFrom="paragraph">
              <wp:posOffset>234594</wp:posOffset>
            </wp:positionV>
            <wp:extent cx="195208" cy="98012"/>
            <wp:effectExtent l="0" t="0" r="0" b="0"/>
            <wp:wrapTopAndBottom/>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47" cstate="print"/>
                    <a:stretch>
                      <a:fillRect/>
                    </a:stretch>
                  </pic:blipFill>
                  <pic:spPr>
                    <a:xfrm>
                      <a:off x="0" y="0"/>
                      <a:ext cx="195208" cy="98012"/>
                    </a:xfrm>
                    <a:prstGeom prst="rect">
                      <a:avLst/>
                    </a:prstGeom>
                  </pic:spPr>
                </pic:pic>
              </a:graphicData>
            </a:graphic>
          </wp:anchor>
        </w:drawing>
      </w:r>
      <w:r w:rsidR="00FE7802">
        <w:rPr>
          <w:noProof/>
          <w:lang w:bidi="ar-SA"/>
        </w:rPr>
        <mc:AlternateContent>
          <mc:Choice Requires="wpg">
            <w:drawing>
              <wp:anchor distT="0" distB="0" distL="0" distR="0" simplePos="0" relativeHeight="251650560" behindDoc="0" locked="0" layoutInCell="1" allowOverlap="1">
                <wp:simplePos x="0" y="0"/>
                <wp:positionH relativeFrom="page">
                  <wp:posOffset>2928620</wp:posOffset>
                </wp:positionH>
                <wp:positionV relativeFrom="paragraph">
                  <wp:posOffset>115570</wp:posOffset>
                </wp:positionV>
                <wp:extent cx="814705" cy="471805"/>
                <wp:effectExtent l="4445" t="0" r="0" b="0"/>
                <wp:wrapTopAndBottom/>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471805"/>
                          <a:chOff x="4612" y="182"/>
                          <a:chExt cx="1283" cy="743"/>
                        </a:xfrm>
                      </wpg:grpSpPr>
                      <pic:pic xmlns:pic="http://schemas.openxmlformats.org/drawingml/2006/picture">
                        <pic:nvPicPr>
                          <pic:cNvPr id="33"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04" y="181"/>
                            <a:ext cx="79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45" y="369"/>
                            <a:ext cx="29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749" y="724"/>
                            <a:ext cx="3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8"/>
                        <wps:cNvSpPr>
                          <a:spLocks noChangeArrowheads="1"/>
                        </wps:cNvSpPr>
                        <wps:spPr bwMode="auto">
                          <a:xfrm>
                            <a:off x="4612" y="436"/>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
                        <wps:cNvSpPr>
                          <a:spLocks noChangeArrowheads="1"/>
                        </wps:cNvSpPr>
                        <wps:spPr bwMode="auto">
                          <a:xfrm>
                            <a:off x="4816" y="580"/>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505BF8" id="Group 16" o:spid="_x0000_s1026" style="position:absolute;margin-left:230.6pt;margin-top:9.1pt;width:64.15pt;height:37.15pt;z-index:251650560;mso-wrap-distance-left:0;mso-wrap-distance-right:0;mso-position-horizontal-relative:page" coordorigin="4612,182" coordsize="128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YQ49gQAAJUZAAAOAAAAZHJzL2Uyb0RvYy54bWzsWelu4zYQ/l+g7yDo&#10;v2JJpqwDcRaJj2CBtBvstg9AS7RFrCSqJB0lLfrunSElH0nQpFl00d3agA2eozm+Gc2Mz9/d15Vz&#10;x6Tiopm6wZnvOqzJRcGbzdT99Zell7iO0rQpaCUaNnUfmHLfXfz4w3nXZiwUpagKJh0g0qisa6du&#10;qXWbjUYqL1lN1ZloWQObayFrqmEqN6NC0g6o19Uo9P3JqBOyaKXImVKwOreb7oWhv16zXH9YrxXT&#10;TjV1gTdtfqX5XeHv6OKcZhtJ25LnPRv0DVzUlDfw0B2pOdXU2Ur+hFTNcymUWOuzXNQjsV7znBkZ&#10;QJrAfyTNtRTb1siyybpNu1MTqPaRnt5MNv/57lY6vJi649B1GlqDjcxjnWCCyunaTQZnrmX7qb2V&#10;VkIY3oj8s4Lt0eN9nG/sYWfV/SQKoEe3Whjl3K9ljSRAbOfe2OBhZwN2r50cFpOAxH7kOjlskThI&#10;YGxslJdgSLxFJgFwCrtBEg5bi/5yECZjezUmY9wc0cw+1DDaM3Zx3vI8g2+vUBg9UejLwINbeiuZ&#10;2xOpX0WjpvLztvXA9i3VfMUrrh8MjkE/yFRzd8tz1DNODmwDUlnbwDY+1QkDFG84Ze9QlMlYxmnE&#10;rKTNhl2qFlwAdAX3hyUpRVcyWihcRh0dUzHTIz5WFW+XvKrQdDjuJQYveoTCZ5RmET4X+bZmjbYu&#10;K1kFwotGlbxVriMzVq8YIFC+LwKDE8DCjdL4OESFcaM/wuTS99PwyptF/swjfrzwLlMSe7G/iIlP&#10;kmAWzP7E2wHJtoqBGmg1b3nPK6w+4fZZn+mji/VG49XOHTWxw6IJGDKoGlgEgKFKkFcl84+gbDgH&#10;Yy2ZzkscrkFz/Toc3m0YNe81izZQ4GEvOk0U+KSHv7Ge1RF6TpyCldFtoiA9wj7gQip9zUTt4AAU&#10;DWwaRdM70LMVbDiCLDcCzW0EqZqjBZDArgzyH5oo9dNFskiIR8LJAkw0n3uXyxnxJssgjubj+Ww2&#10;DwYTlbwoWIOP+XILGYWLihcDSJXcrGaVtJZbmk+vELU/NkKk7NkYrIrE9qhLg5D4V2HqLSdJ7JEl&#10;ibw09hPPD9KrdOKTlMyXxyLd8IZ9uUhON3XTKIyMlQ6YRpQdyOabz1PZaFZzDe/VitcQUXeHaIZ+&#10;v2gKY1pNeWXHB6pA9veqAHMPhjZ4RYT2AQMA+w3GUXCdR3HUpADHEfA7iKOhAc5gu0NEn+Jon0bE&#10;BLIMiJbjiYmWVkcYR8N0YuNoEJncA5xgSFyGIHmKo6c4+r+Oo+A6x3HUphzfXRwdn+LoC0UciUlq&#10;4mgcEkxE9nF0nEDBjfko1OmnfPSUj36FfLRroYukhgIVZq8r+rCH9Fz/5VNJWwYRAMkeFOOQHtjg&#10;h2UdVNkVc4IEEd6fGzolyrZJ/qbyPrqAk1eVgLsOCBmbHs3e5eK4z1zM+tsTl7dUHP+oUjyVVX2L&#10;A/pS1uoWPStRPEATQAqo0iF6QmMVBqWQv7tOB03Kqat+21JsOlXvGwB3GhCCXU0zIVEcwkQe7qwO&#10;d2iTA6mpq13HDmfadkK3reSbEp5k2y+NuISO3ZqbzgDyZ7mCwg8n4F+W13/f0QDNTxwt/pqOlkAT&#10;FGuECF5lR+82XMdXGzgcrJ8czbTkD5tm/73+xbfpaKZvDb1/A7L+fwr8c+Fwbhxz/2/KxV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xZlG3yAGAAAg&#10;BgAAFAAAAGRycy9tZWRpYS9pbWFnZTMucG5niVBORw0KGgoAAAANSUhEUgAAADMAAAAaCAYAAAAa&#10;AmTUAAAABmJLR0QA/wD/AP+gvaeTAAAACXBIWXMAAA7EAAAOxAGVKw4bAAAFwElEQVRYhdVXb0xT&#10;VxQ/776uhUIpTakVcKt/UFnqYpYtQDRV1oUG+EDsYh18sZIAIkknCdHgPmgw0SZmZogxOkg23QeR&#10;SmCSpSwlINMs0mjMkpaA8mcQQMEWS2kfHbbv3X2AR56lhYeB6H7JSXrv+Z17/ty+e88FjDFwZXJy&#10;UlldXW2WSqUzAIAjSUJCgler1Xay4+Li4p8bGhpKovG5cu/evQKMMZw6deoSH77T6VSHxxhNBMBB&#10;W1tbwbFjx256PB4ZhAEhxDAMgwAAZmdnE7q6urSszuPxyLZu3ToSbhMJKSkpLwAA0tPT+/nwZTKZ&#10;hw8PAGApqytXrnwHAJggCBoWq5Kfn/+7zWbLCQQCMTRNo/Hx8dSmpqYjarXaCZzqaTSaB+w6FEWJ&#10;F9dhAAAjhEIAgIPBoCBSNUdHRz/hrkUQBKNWq50MwxB8d4QVwBiDxWIxQNj21tfXl0Yzmp+fFx4+&#10;fPguy01PT+/j6vV6fQtJkiEAwCRJhsrKyn5aKQiVSvUP1/eFCxe+X2siGGNAfr8/3mQyXV2sJBAE&#10;gYuLi38pLS1tiLabQqHwza1bt4ypqakTAADT09Nyrl4sFs9xdp7gjiOBIAi80pgvUH19fdnU1JQS&#10;Y4wAAEiSpM1m85nVDMVi8dy5c+dqAABcLpcCY0y8SwDrCVRbW1vJVgIhxGi12i6lUjnFx9hgMNxl&#10;fweDwY82Kki+EIyNjX3MDhiGQZmZmXa+xomJiTOdnZ1f+/3+eKFQ+GZjQuQPQfjEjh07htaygFar&#10;7VqN8/z5810Wi+VIND1FUfFr8RkNy5JJSkpyr8fCLBiGQVarNd9qteav57qRIOBehgAAcXFx1Ho6&#10;IAgCr/fh8PLly+S+vr5P5XL5tFqt7hUIBCEAAAE3EYCF23w9HRMEgQ8dOvRbeXn5jWico0eP/jo1&#10;NaVcbS2v1ystKSlpaG5uNrBzCoXiVV1d3cnCwsI7y/5mw8PD29899MhQqVSjOp3OFk0fGxu74j0E&#10;ABAIBGI1Gs1Dh8PxGXfe7XYrioqKGuVy+fRbu0KSJG232zPfPeyNw/nz58+yieTk5HRkZ2d3Ayxc&#10;yggh5vLly1UoLS1tkL1naJomrVZrvs/nk/B10tTU9O2mTZteDQ4Opm1IFotobW3VAwC0tLR8Y7PZ&#10;dPfv3//qxIkT1wEWDhm3252ETCbTVe4HSlFU3OnTpy/xcWC32zMLCwvvuFwuRX9/f/rGpLGAnp6e&#10;rN7eXrVer29l53bu3DnA/j548OCfEAqFyP379z9ECC11ywCAzWZz9Uqd69OnTz9nueFdrsFgsHAb&#10;zYqKimsrNYipqanjXN8XL148s1pTOTMzI5VIJLMAgGUy2WuXy5W09CDbtm3bcHhCGo3mQXt7ey5F&#10;UWKMMdA0jRwOx57y8vLrXN7Q0NB2rqOMjAw7qyNJMrRv376/ogUVDAYFMTExAZZPEARz/PjxG9H4&#10;IyMjqpqamrPJyckvWBuJRDI7Nja25S3S7t27+9l3CCy8RZaSE4lE/3J1AIATExM9z54924UxhoGB&#10;gTStVtspl8vdXA4rcrncnZub2z4xMZGCMYZHjx5lcZMOF5VKNWIwGCxsIVkxGo03w7kIIXrv3r1/&#10;v5W11+tNMJlMdez2hQfPlcrKyh99Pl88a1tbW3syGpcrt2/fLsIYQ0VFxTU+/MePH3/JjdHhcOyp&#10;qqr6Qa/XtyCEaG7BCYyXPx3m5ubENptN197enjc+Pr6Foqg4kUg0r1AoXAcOHHhQUFDQtnnz5kmu&#10;jd/vj+/o6MgJhULL7i4WQqHwTW5u7h8ikWje5XIpuru7s6NxAQAkEolPp9PZEEJMJL3T6dyTlZXV&#10;Q1FUHEEQa3/NfWhiNBpvsruDImX8f4JUKvUutWTvu7J8pbGxsTAjI8Muk8les4eO0+lUw+L3olQq&#10;JyN+Mx8a8GLLshKno6Mj571XnK/k5eVZIcoR/uTJky8wxvAfNN6uNPq1q5IAAAAASUVORK5CYIJQ&#10;SwMECgAAAAAAAAAhAJ4RH7HLAwAAywMAABQAAABkcnMvbWVkaWEvaW1hZ2UyLnBuZ4lQTkcNChoK&#10;AAAADUlIRFIAAAAnAAAAFQgGAAAAxRH3kwAAAAZiS0dEAP8A/wD/oL2nkwAAAAlwSFlzAAAOxAAA&#10;DsQBlSsOGwAAA2tJREFUSIm1V19IU1EY/87ZzOaKIFw6KaE/IIiFsoklEjGhtQJ9EnQoFiX2MLSY&#10;pA+iRS8TlyYFhgyRKLJHQ217WCiEKJs+KIYh86GBdk1EuU1tbefroY5dr7u2an7we/jO9/t958e9&#10;O+d+A0QEKYLB4PHa2tpnKpUqAgAYC3l5eVM2m+0Jz10u183c3NwpJb4UiAjz8/Nn4uFum2KMkd7e&#10;3htarfZrXEIJnE6nvaqq6vmfeGq1+jsiwuLiov6vzHV1ddUBABJCGC+WlZW9Hhsbu7C2tnZkY2ND&#10;s7CwcLKtre1eSkpKSNqkpaXlAe/T2dl5R75JXV1dF2OMyN9SOBxOimVqdnY2GxEBEBFGR0cvUkqj&#10;UkJ7e3uDvBnH3Nxclk6nW6aURgkhrL6+/jGvCYJwTL6Zz+czKvXq6Oi4K+UaDAY/r1FRFA9XVla+&#10;gF9BCMGKiopXdrv9EShEVlbWx/7+/nLGGEVEsr6+fkSql/NjrSnVfr05AACgLpfrVjAYPMEYo5zs&#10;cDia9moIAGAymd6ZzWY3AMDq6urRvbj/GrSvr+86d0sIwfz8fF9mZuaneMQ1NTUuAACPx2PeD3Pq&#10;6enpczxBRFJcXOyNV1xSUvKmsbGxraio6P2+mJMvFBQUTMQrTkpK+u5wOJoSa+l37DKn1+uXEr1J&#10;YWHhmNJvOBKJ7PLAQ00IQUQkfCE5Oflbos2Fw+ED/6Lb5Toajar+387OKC0tHdDpdF9i1WZmZs5O&#10;TEwUKGl3XJher9ekdGHGg+XlZZ28p9/vNyjx5V8Uo9Ho276E5U4nJycN//+sEhNUo9FsbieUMrfb&#10;feVvGgiCkLa0tKRPvDUAWl5e3k8pZQAAjDE6MjJyKRAInI5HvLKykpqenv45IyNjURTFwwk319DQ&#10;4JQfc5vN9vRPB2Nra+ugxWJ5y3OtVhsC+HmRJ8xcdnb2B+lHnjFG3W73FavV+jIUCmljiQRBSLNY&#10;LG/9fr8RAGB8fPw8f/qbm5saOX8vw/LajpzPVSaTyQuyU5aamvqlubn54eDg4DWPx3N5aGjoamtr&#10;630pp7u7+7b09A0MDJTI+9jtdmeseS4SiaisVutL6QwJABgIBE5tz3OICKIoHqquru4DAJTPdkro&#10;6emp4fp9nYQ5hoeHLTk5OTN7icxms5tPqxz78R/iB8vI2fkeMq7uAAAAAElFTkSuQmCCUEsDBAoA&#10;AAAAAAAAIQCLB7430Q0AANENAAAUAAAAZHJzL21lZGlhL2ltYWdlMS5wbmeJUE5HDQoaCgAAAA1J&#10;SERSAAAAaQAAAEYIBgAAAM94utkAAAAGYktHRAD/AP8A/6C9p5MAAAAJcEhZcwAADsQAAA7EAZUr&#10;DhsAAA1xSURBVHic7V19VBNXFn9vEgifkZQPAwYEK1ABkQq4iC4o2m7l+LnUTYUqLLW6ezzVrnUB&#10;taKwKPjVrT097UFX2coi2KPWj8quUhBWFA0iViOtoAgECRJAkpAE8zFv/yjjjtMQJjYx0HDPuef4&#10;Xu697879+Wbe3HfnARBCYIz/zw8fPvRNTU09bGNjowYAIH0cEBDwY2lp6YKX5ZPFgzKS+NixYytY&#10;LNYAhBAfCiAIoQ5CqAMAoOTk5H+qVCq7MZBeEu/fv3/jIAg4hFBnb2+vzM3NzWhra/NWq9U23d3d&#10;rqdOnVoWGBj4IwDgGYgRERG1T548cRkDycx84sSJBPJswTBMV1lZGatP9smTJy5Tp069jWGYjgB1&#10;0aJFZ3Q6HTYGkpm4q6vLncPh9JJvcdu3b99hSKehoWEKg8HQkoE9fPhw6hhIZuL09PQ8MkAsFmtA&#10;JpM5D6fH5/NLiNmEYZjOz8/vgVarZYyBZGLWarUMNzc3Cek2p128ePEZOroFBQUp1EVFWVnZfHP4&#10;iQErJqFQGNLd3e1GtHEcZ4SGht6moxseHl5HbkMIUVlZ2Rum9hEAYN0gCQSCGdQ+X1/fFjq6/v7+&#10;TRBCRO67ceNGhIlce46sGqTHjx+Pp/aNGzdOSkfXzs5uwMHBQUm0EUKwp6fH1ZT+EWTVIPX39ztR&#10;Z4Odnd0AXX0Wi/WU3FYoFI6m8o1MVg2Si4tLH0IIkvvkcrkzXX2NRmNDbtOdhcaSVYPk7e0tovbR&#10;vWXhOI4plUoHoo1hGO7h4dFlSv+e2TaH0dFC06dPv0luYxiGNzY2BtDR7ezs5Op0OgbRxnEcmzVr&#10;1hVT+wiAlYMUGBh4z9PTU0y0EUJQIBBE0tGtr69/ndr31ltv/ceU/hFk1SBhGIYnJyd/RbQRQvD6&#10;9etRdGbTyZMnE4hFB4Zh+Ny5cy9R351MRpZ+6zdXJiE/P39NYmJiUX9/v6Mh2d7eXg6Hw+khth8g&#10;hPjSpUtPGdIRCoXBTCZTA/6/fYHX1NREmet6LB5QU/OVK1eiw8LC6gHNZClCCJw/fz5+MA/3LIeX&#10;n5+/Rp+sWCzmvvrqq00EqAAAlJmZmWXOa7J4UE3FYrGYu2rVqq/AYMITkBKmPT09rwynf+TIkT9i&#10;GKYbTLbiEEJ89erVhyorK2MbGxv9b968+XpWVlYmm82WksFcsWJFkUajYY6BZIDVarXN/v37Nzo6&#10;OvaTs9kEUDExMVUKhcKBjq0TJ04kUOzo3aHFMEzHYDC0WVlZmTiOQ3Nfo8WD/Eu4rKxsvr+//z19&#10;gfTy8npUUlLCNzaInZ2d49etW/c5h8Pp1WfX1tb26eLFi0/fvXs36GVdJ0TouazIqKDW1taJGzdu&#10;3H/q1KkEDMNwHMcxAH5aZTGZTG1GRkZeenr6bgcHB6VIJPJOS0vbrVAonE6fPr0UwzCczhg6nY5R&#10;X1//enNz8ySJROLOZrNlXl5eHVFRUdccHR0V5r1CCll6NrwIe3t7t+m7tb399ttft7S0TEQIAZVK&#10;ZZeTk7PVzs5ORcgVFha+a2nfX4Qt7sCL8Jo1a/IHC0ZwAAAKCQm5Q65JOHfu3EJfX99mQLlV+fn5&#10;PbC07yMapO7ubteTJ0/+fs+ePX9NS0vb/cknn/ylvLw8jiiJ0ul0WF5eXvrRo0dX0rHF4XB6XVxc&#10;er/44os/E9vWjY2N/gsWLCglzy7i3xiG6TZt2rTX0gEfkSDduHEjPD4+/vxQtWxMJlPz/vvvH5w/&#10;f34Z0UfHrlgs5kqlUjZCCMjlcqeMjIxcJpOpoYIDBld4t27dmmbpYI84kPr7+x0/+OCDz/QBMxwr&#10;lUp7uuOUlJTwx48fL9ZnZ8KECe3Hjx//w8tYJo86kJRKpf3MmTOvkAPm7Ows27ZtW3ZDQ8MUpVJp&#10;L5VK2RUVFXPj4uLKqcEViUQ8OuN0dHR4gsG0DKELIcRZLNbAjh07ttN9PxrpbHKDOI5DPp9fTL7l&#10;8Hg80YMHDyYNJb979+40Mkj19fVhdMeKi4srJ545AAC0fPny462trT6WDuyIBqmwsPBd6syorq6e&#10;NZxeUlLSvwh5Y0qjbt++PdXGxkYdGhr6fVVVVYylAzriQdLpdBiPxxMRtx8Mw3QJCQkn6Og2Nzf7&#10;ESAVFxe/Y8y4jx8/9jBXYeJIYJPuJ12+fPm37e3tPDRYN4DjOJaamnqEjq6fn9/D4ODguwAA0Nvb&#10;+4ox43p4eHQxGAyd8R6PEjIl4h9++OHfqQ9xY1ZqdXV10z/66KN9v7Znyi9lk+buAgMD75F3NXk8&#10;XrtIJPI22QBWSsxjx44l0hGMj48vdXFx6Rvqd4QQbG5unkTuc3Nz6/6lDo4RAMykpKQiOoJCoTDE&#10;EEgKhcJRq9UyyX3GFBqO0dDEXLZs2Td0BJ2dneWGfqdWcwIAgFarZeiTHSPjyKTPJDabLZXL5Wyi&#10;7e/v30S3jm2MhiaTLsEjIiLqyJtqzc3Nk9Rqta0px7BGMilIcXFxFcQuKQA/7W6WlpbGG2OjpqZm&#10;plQqHWdKv0Y9mXI939LSMpG6YxodHV1NNwtdXFz8DgAATZkypcHS7yYjiU1ucOXKlUepe0cFBQUp&#10;w+nV1tZGEPJZWVmZlg7MSGKTGxSLxVwOh9ND/oSeyWRqCgoKUoaaURcuXHiTAMjPz6/Z3HVso43N&#10;Ui10/fr138TGxlZpNBobHMcxCCFCCMHg4OC7fD7/eEBAQKODg4NSIpG4FxUVJVVUVMQRumKx2JPL&#10;5XYON8Z33303/+rVq9EbNmw4YK7vgkYMmQt9gUAQ6e3t3QYMFBmS2dfX92FTU9NkOrZlMpkz8dW4&#10;m5ubpKCgIMWch11Yms1qXCqVsnNzczO4XK7e7W0AAHJycpJnZWVlDldYT+a9e/duIvSJmuzIyEiB&#10;QCCItHRAzcEvpTgSIQQbGhqCamtrIzs6Ory0Wi3Ty8urIzQ09HZYWNgtW1tbtTH2qqurZyckJJzs&#10;6uryIPowDMMRQjA1NfXIrl27tpjrqzuLkKX/l7woy2Qy57S0tN3UCiEIIe7s7Cz79NNPN6jVahtL&#10;+zlqZpI5qbGxMWD9+vWfXbhw4XekkmMEAICvvfbaj0ePHl0VGRlZa6xdhBBsamry/+GHH6Z0dnZy&#10;2Wy2zN/fv2natGnf29jYaEx/JYadGfWM4zg8e/bsIl9f34eA8sxLTEwsMsaWSqWyy8vLS/f09Oyg&#10;2gIAIDabLU1JSSkYapFDlSdX2hKckpJSgNBPB0npk/1ZjaKlA2xKVqlUdjt37txCrv+ura2NoKsv&#10;EAgiKeXJ+lalOIRQx2QyNTt27NhOXVXqA5bKfD6/GCEE7ty5E0JH3uKBNQeLRCJecnJywccff/w3&#10;ujolJSX8weebFgCAYximW7169aEzZ84sFgqFweXl5XG5ubkZrq6u3eSv/JYsWfLNwMAAi7Cj1WoZ&#10;fX194/h8fgk12IcOHVotk8mcyS/1T58+tW1ra/PWB87ly5dnK5VKe4sHdCRwVVVVDJPJ1JBvM0Ol&#10;slpaWia6u7t3kYFav379AapcTU1NFDXoYrGYO5QP2dnZ28iyUVFRNcRvFg+QpVkulzvxeDwReYX4&#10;3nvv/cOQTmVlZSz1uXHx4sU3yDKDRw08B5Kh81p37ty5hSw7e/bsy8RvVn1EAAAAHDhwYEN7ezuP&#10;/CFabm7uZkM6sbGxVfPmzSsn9s4wDMM3b96ciyhH4FCJeo4RXbJqkBBCMD8/fy35PIaYmJj/uru7&#10;S4bTXbJkyRkCWBzHsbq6uvCampqZ5vDTqkG6d+9eoEgk8iZmAEII0j0wY8aMGQJq38WLF980tY8A&#10;WDlI165diyK3EUJw8uTJ9+noBgUFNZDbEEJkrpnEHF7k10sdHR1e1D4Oh/OEjq6Tk1O/g4ODkjip&#10;CyEEJRKJuyEdHx8fYlfgZ6RQKJyG0rNqkGQyGZvY6yL6jPmynMViPSUfpzbcWXnkhLAxZNUgsdls&#10;GXVFZszpj+Sj1Ah7huRnzZp1ZagjCtra2nxaW1sn6vvNqkHy8vLqoPb19fW50NFFCEGVSmVPtCGE&#10;yNXVtceQTnl5+Tx9RaQAALBr164tW7du3Umy/+w3q144hIWF3SK3IYTo/v37k+noSiQSd+rxni+S&#10;badDVg1SSEiIkLxQgBCiurq6cDq6QqEwhNxGCMG4uLgKE7r37DZs1SAxmUxtYmLiMeJlFsdxrKqq&#10;KvbRo0cThtMlvxNhGIYHBQU1zJkzp9Icflo1SAAAkJaWtoe8iYfjOJadnZ1pSEcikbh/+eWXfyLr&#10;7Nu3bxP5a0N9KaLh0kZDkdWD5OPj00bN1R08eHDNt99+u1CfvFqttk1KSioif5iwdu3a/AULFvyb&#10;LEdemhNkaOVIBfC5tqWz0COBcRyH69at+xyQKpBsbW2f5uTkbG1ra/PGcRz29/c7nj17dlF4ePgN&#10;QMpWR0dHV+v75DQ/P38NoGTBS0pK+EONv3z58q/JmXgAAJLL5U4IjW1VPBeozZs37wLg+XOJAACI&#10;vNM7+OficAAAWrhw4TnqgR4xMTFVVHConJOTswUhBIba7PsZWzo4I40vXbo0Z/r06XWUQD23d8Tl&#10;csWFhYXv6iubphP0uXPnViCEwNWrV2fSkf8fr1dzKFOWA+0AAAAASUVORK5CYIJQSwMEFAAGAAgA&#10;AAAhAK/xppvgAAAACQEAAA8AAABkcnMvZG93bnJldi54bWxMj8FKw0AQhu+C77CM4M1uEk1JYzal&#10;FPVUBFtBvE2z0yQ0uxuy2yR9e8eTnobh//jnm2I9m06MNPjWWQXxIgJBtnK6tbWCz8PrQwbCB7Qa&#10;O2dJwZU8rMvbmwJz7Sb7QeM+1IJLrM9RQRNCn0vpq4YM+oXryXJ2coPBwOtQSz3gxOWmk0kULaXB&#10;1vKFBnvaNlSd9xej4G3CafMYv4y782l7/T6k71+7mJS6v5s3zyACzeEPhl99VoeSnY7uYrUXnYKn&#10;ZZwwykHGk4E0W6UgjgpWSQqyLOT/D8ofAAAA//8DAFBLAQItABQABgAIAAAAIQCxgme2CgEAABMC&#10;AAATAAAAAAAAAAAAAAAAAAAAAABbQ29udGVudF9UeXBlc10ueG1sUEsBAi0AFAAGAAgAAAAhADj9&#10;If/WAAAAlAEAAAsAAAAAAAAAAAAAAAAAOwEAAF9yZWxzLy5yZWxzUEsBAi0AFAAGAAgAAAAhAFoV&#10;hDj2BAAAlRkAAA4AAAAAAAAAAAAAAAAAOgIAAGRycy9lMm9Eb2MueG1sUEsBAi0AFAAGAAgAAAAh&#10;ADcnR2HMAAAAKQIAABkAAAAAAAAAAAAAAAAAXAcAAGRycy9fcmVscy9lMm9Eb2MueG1sLnJlbHNQ&#10;SwECLQAKAAAAAAAAACEAxZlG3yAGAAAgBgAAFAAAAAAAAAAAAAAAAABfCAAAZHJzL21lZGlhL2lt&#10;YWdlMy5wbmdQSwECLQAKAAAAAAAAACEAnhEfscsDAADLAwAAFAAAAAAAAAAAAAAAAACxDgAAZHJz&#10;L21lZGlhL2ltYWdlMi5wbmdQSwECLQAKAAAAAAAAACEAiwe+N9ENAADRDQAAFAAAAAAAAAAAAAAA&#10;AACuEgAAZHJzL21lZGlhL2ltYWdlMS5wbmdQSwECLQAUAAYACAAAACEAr/Gmm+AAAAAJAQAADwAA&#10;AAAAAAAAAAAAAACxIAAAZHJzL2Rvd25yZXYueG1sUEsFBgAAAAAIAAgAAAIAAL4hAAAAAA==&#10;">
                <v:shape id="Picture 21" o:spid="_x0000_s1027" type="#_x0000_t75" style="position:absolute;left:5104;top:181;width:791;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wzwwAAANsAAAAPAAAAZHJzL2Rvd25yZXYueG1sRI9Ba8JA&#10;FITvgv9heYI33ahEJXUVsVj00INpL94e2ddsMPs2ZLcx9dd3CwWPw8x8w2x2va1FR62vHCuYTRMQ&#10;xIXTFZcKPj+OkzUIH5A11o5JwQ952G2Hgw1m2t35Ql0eShEh7DNUYEJoMil9Yciin7qGOHpfrrUY&#10;omxLqVu8R7it5TxJltJixXHBYEMHQ8Ut/7YK0v5sOE1WV368v6bU8Lw7529KjUf9/gVEoD48w//t&#10;k1awWMDfl/gD5PYXAAD//wMAUEsBAi0AFAAGAAgAAAAhANvh9svuAAAAhQEAABMAAAAAAAAAAAAA&#10;AAAAAAAAAFtDb250ZW50X1R5cGVzXS54bWxQSwECLQAUAAYACAAAACEAWvQsW78AAAAVAQAACwAA&#10;AAAAAAAAAAAAAAAfAQAAX3JlbHMvLnJlbHNQSwECLQAUAAYACAAAACEA70Y8M8MAAADbAAAADwAA&#10;AAAAAAAAAAAAAAAHAgAAZHJzL2Rvd25yZXYueG1sUEsFBgAAAAADAAMAtwAAAPcCAAAAAA==&#10;">
                  <v:imagedata r:id="rId60" o:title=""/>
                </v:shape>
                <v:shape id="Picture 20" o:spid="_x0000_s1028" type="#_x0000_t75" style="position:absolute;left:4745;top:369;width:29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SoxQAAANsAAAAPAAAAZHJzL2Rvd25yZXYueG1sRI9Ba8JA&#10;FITvQv/D8gq91U1bLSVmFSktxOpBjRdvj+wzCc2+DburJv/eLRQ8DjPzDZMtetOKCznfWFbwMk5A&#10;EJdWN1wpOBTfzx8gfEDW2FomBQN5WMwfRhmm2l55R5d9qESEsE9RQR1Cl0rpy5oM+rHtiKN3ss5g&#10;iNJVUju8Rrhp5WuSvEuDDceFGjv6rKn83Z+Ngi9a5z/VsVjtNkM3uJK302W+VerpsV/OQATqwz38&#10;3861grcJ/H2JP0DObwAAAP//AwBQSwECLQAUAAYACAAAACEA2+H2y+4AAACFAQAAEwAAAAAAAAAA&#10;AAAAAAAAAAAAW0NvbnRlbnRfVHlwZXNdLnhtbFBLAQItABQABgAIAAAAIQBa9CxbvwAAABUBAAAL&#10;AAAAAAAAAAAAAAAAAB8BAABfcmVscy8ucmVsc1BLAQItABQABgAIAAAAIQBdHjSoxQAAANsAAAAP&#10;AAAAAAAAAAAAAAAAAAcCAABkcnMvZG93bnJldi54bWxQSwUGAAAAAAMAAwC3AAAA+QIAAAAA&#10;">
                  <v:imagedata r:id="rId61" o:title=""/>
                </v:shape>
                <v:shape id="Picture 19" o:spid="_x0000_s1029" type="#_x0000_t75" style="position:absolute;left:4749;top:724;width:3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tBxQAAANsAAAAPAAAAZHJzL2Rvd25yZXYueG1sRI9PawIx&#10;FMTvgt8hPMGL1Gy1lroapQgFPYl/QLy9bp67q5uXJUnd7bdvhILHYWZ+w8yXranEnZwvLSt4HSYg&#10;iDOrS84VHA9fLx8gfEDWWFkmBb/kYbnoduaYatvwju77kIsIYZ+igiKEOpXSZwUZ9ENbE0fvYp3B&#10;EKXLpXbYRLip5ChJ3qXBkuNCgTWtCspu+x+jYJq760hn39u3ZjOYng+nSV3hRql+r/2cgQjUhmf4&#10;v73WCsYTeHyJP0Au/gAAAP//AwBQSwECLQAUAAYACAAAACEA2+H2y+4AAACFAQAAEwAAAAAAAAAA&#10;AAAAAAAAAAAAW0NvbnRlbnRfVHlwZXNdLnhtbFBLAQItABQABgAIAAAAIQBa9CxbvwAAABUBAAAL&#10;AAAAAAAAAAAAAAAAAB8BAABfcmVscy8ucmVsc1BLAQItABQABgAIAAAAIQCK3ItBxQAAANsAAAAP&#10;AAAAAAAAAAAAAAAAAAcCAABkcnMvZG93bnJldi54bWxQSwUGAAAAAAMAAwC3AAAA+QIAAAAA&#10;">
                  <v:imagedata r:id="rId62" o:title=""/>
                </v:shape>
                <v:rect id="Rectangle 18" o:spid="_x0000_s1030" style="position:absolute;left:4612;top:436;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17" o:spid="_x0000_s1031" style="position:absolute;left:4816;top:580;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w10:wrap type="topAndBottom" anchorx="page"/>
              </v:group>
            </w:pict>
          </mc:Fallback>
        </mc:AlternateContent>
      </w:r>
      <w:r>
        <w:rPr>
          <w:noProof/>
          <w:lang w:bidi="ar-SA"/>
        </w:rPr>
        <w:drawing>
          <wp:anchor distT="0" distB="0" distL="0" distR="0" simplePos="0" relativeHeight="251647488" behindDoc="0" locked="0" layoutInCell="1" allowOverlap="1">
            <wp:simplePos x="0" y="0"/>
            <wp:positionH relativeFrom="page">
              <wp:posOffset>2914000</wp:posOffset>
            </wp:positionH>
            <wp:positionV relativeFrom="paragraph">
              <wp:posOffset>771403</wp:posOffset>
            </wp:positionV>
            <wp:extent cx="577318" cy="109537"/>
            <wp:effectExtent l="0" t="0" r="0" b="0"/>
            <wp:wrapTopAndBottom/>
            <wp:docPr id="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png"/>
                    <pic:cNvPicPr/>
                  </pic:nvPicPr>
                  <pic:blipFill>
                    <a:blip r:embed="rId63" cstate="print"/>
                    <a:stretch>
                      <a:fillRect/>
                    </a:stretch>
                  </pic:blipFill>
                  <pic:spPr>
                    <a:xfrm>
                      <a:off x="0" y="0"/>
                      <a:ext cx="577318" cy="109537"/>
                    </a:xfrm>
                    <a:prstGeom prst="rect">
                      <a:avLst/>
                    </a:prstGeom>
                  </pic:spPr>
                </pic:pic>
              </a:graphicData>
            </a:graphic>
          </wp:anchor>
        </w:drawing>
      </w:r>
    </w:p>
    <w:p w:rsidR="003D7045" w:rsidRDefault="003D7045">
      <w:pPr>
        <w:pStyle w:val="Plattetekst"/>
        <w:spacing w:before="2"/>
        <w:rPr>
          <w:sz w:val="19"/>
        </w:rPr>
      </w:pPr>
    </w:p>
    <w:p w:rsidR="003D7045" w:rsidRDefault="003D7045">
      <w:pPr>
        <w:pStyle w:val="Plattetekst"/>
        <w:spacing w:before="4"/>
        <w:rPr>
          <w:sz w:val="33"/>
        </w:rPr>
      </w:pPr>
    </w:p>
    <w:p w:rsidR="003D7045" w:rsidRDefault="005B713D" w:rsidP="00324646">
      <w:pPr>
        <w:pStyle w:val="Plattetekst"/>
        <w:spacing w:before="1" w:line="252" w:lineRule="auto"/>
        <w:ind w:left="1278" w:right="601"/>
      </w:pPr>
      <w:r>
        <w:t>De blauwalgen die worden gebruikt in de proeffabriek bezitten bepaalde enzymen die zo functioneren dat alleen melkzuur wordt gevormd en geen ander fermentatieproduct.</w:t>
      </w:r>
    </w:p>
    <w:p w:rsidR="003D7045" w:rsidRDefault="003D7045">
      <w:pPr>
        <w:pStyle w:val="Plattetekst"/>
        <w:spacing w:before="8"/>
        <w:rPr>
          <w:sz w:val="27"/>
        </w:rPr>
      </w:pPr>
    </w:p>
    <w:p w:rsidR="003D7045" w:rsidRDefault="005B713D">
      <w:pPr>
        <w:pStyle w:val="Plattetekst"/>
        <w:tabs>
          <w:tab w:val="left" w:pos="764"/>
          <w:tab w:val="left" w:pos="1277"/>
        </w:tabs>
        <w:ind w:left="312"/>
      </w:pPr>
      <w:r>
        <w:rPr>
          <w:spacing w:val="3"/>
          <w:sz w:val="16"/>
        </w:rPr>
        <w:t>1p</w:t>
      </w:r>
      <w:r>
        <w:rPr>
          <w:spacing w:val="3"/>
          <w:sz w:val="16"/>
        </w:rPr>
        <w:tab/>
      </w:r>
      <w:r>
        <w:rPr>
          <w:b/>
          <w:spacing w:val="3"/>
          <w:sz w:val="20"/>
        </w:rPr>
        <w:t>32</w:t>
      </w:r>
      <w:r>
        <w:rPr>
          <w:b/>
          <w:spacing w:val="3"/>
          <w:sz w:val="20"/>
        </w:rPr>
        <w:tab/>
      </w:r>
      <w:r>
        <w:rPr>
          <w:spacing w:val="3"/>
        </w:rPr>
        <w:t xml:space="preserve">Met welk </w:t>
      </w:r>
      <w:r>
        <w:rPr>
          <w:spacing w:val="4"/>
        </w:rPr>
        <w:t xml:space="preserve">begrip </w:t>
      </w:r>
      <w:r>
        <w:rPr>
          <w:spacing w:val="3"/>
        </w:rPr>
        <w:t xml:space="preserve">wordt deze </w:t>
      </w:r>
      <w:r>
        <w:rPr>
          <w:spacing w:val="4"/>
        </w:rPr>
        <w:t xml:space="preserve">functie </w:t>
      </w:r>
      <w:r>
        <w:rPr>
          <w:spacing w:val="3"/>
        </w:rPr>
        <w:t xml:space="preserve">van </w:t>
      </w:r>
      <w:r>
        <w:rPr>
          <w:spacing w:val="4"/>
        </w:rPr>
        <w:t>enzymen</w:t>
      </w:r>
      <w:r>
        <w:rPr>
          <w:spacing w:val="13"/>
        </w:rPr>
        <w:t xml:space="preserve"> </w:t>
      </w:r>
      <w:r>
        <w:rPr>
          <w:spacing w:val="5"/>
        </w:rPr>
        <w:t>aangeduid?</w:t>
      </w:r>
    </w:p>
    <w:p w:rsidR="003D7045" w:rsidRDefault="003D7045">
      <w:pPr>
        <w:sectPr w:rsidR="003D7045">
          <w:pgSz w:w="11910" w:h="16840"/>
          <w:pgMar w:top="740" w:right="1000" w:bottom="1160" w:left="820" w:header="0" w:footer="967" w:gutter="0"/>
          <w:cols w:space="708"/>
        </w:sectPr>
      </w:pPr>
    </w:p>
    <w:p w:rsidR="003D7045" w:rsidRDefault="005B713D">
      <w:pPr>
        <w:pStyle w:val="Plattetekst"/>
        <w:spacing w:before="70" w:line="261" w:lineRule="auto"/>
        <w:ind w:left="1278" w:right="1026"/>
      </w:pPr>
      <w:r>
        <w:t xml:space="preserve">Het </w:t>
      </w:r>
      <w:proofErr w:type="spellStart"/>
      <w:r>
        <w:t>Photanol</w:t>
      </w:r>
      <w:proofErr w:type="spellEnd"/>
      <w:r>
        <w:t xml:space="preserve"> proces kan met het volgende vereenvoudigde blokschema worden weergegeven:</w:t>
      </w:r>
    </w:p>
    <w:p w:rsidR="003D7045" w:rsidRDefault="00FE7802">
      <w:pPr>
        <w:pStyle w:val="Plattetekst"/>
        <w:spacing w:before="11"/>
      </w:pPr>
      <w:r>
        <w:rPr>
          <w:noProof/>
          <w:lang w:bidi="ar-SA"/>
        </w:rPr>
        <mc:AlternateContent>
          <mc:Choice Requires="wpg">
            <w:drawing>
              <wp:anchor distT="0" distB="0" distL="0" distR="0" simplePos="0" relativeHeight="251651584" behindDoc="0" locked="0" layoutInCell="1" allowOverlap="1">
                <wp:simplePos x="0" y="0"/>
                <wp:positionH relativeFrom="page">
                  <wp:posOffset>1332865</wp:posOffset>
                </wp:positionH>
                <wp:positionV relativeFrom="paragraph">
                  <wp:posOffset>212090</wp:posOffset>
                </wp:positionV>
                <wp:extent cx="4180840" cy="1584960"/>
                <wp:effectExtent l="8890" t="2540" r="1270" b="0"/>
                <wp:wrapTopAndBottom/>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1584960"/>
                          <a:chOff x="2099" y="334"/>
                          <a:chExt cx="6584" cy="2496"/>
                        </a:xfrm>
                      </wpg:grpSpPr>
                      <wps:wsp>
                        <wps:cNvPr id="18" name="Line 15"/>
                        <wps:cNvCnPr>
                          <a:cxnSpLocks noChangeShapeType="1"/>
                        </wps:cNvCnPr>
                        <wps:spPr bwMode="auto">
                          <a:xfrm>
                            <a:off x="3606" y="1349"/>
                            <a:ext cx="0" cy="0"/>
                          </a:xfrm>
                          <a:prstGeom prst="line">
                            <a:avLst/>
                          </a:prstGeom>
                          <a:noFill/>
                          <a:ln w="9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a:off x="3602" y="583"/>
                            <a:ext cx="3571" cy="0"/>
                          </a:xfrm>
                          <a:prstGeom prst="line">
                            <a:avLst/>
                          </a:prstGeom>
                          <a:noFill/>
                          <a:ln w="9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3"/>
                        <wps:cNvCnPr>
                          <a:cxnSpLocks noChangeShapeType="1"/>
                        </wps:cNvCnPr>
                        <wps:spPr bwMode="auto">
                          <a:xfrm>
                            <a:off x="2099" y="1682"/>
                            <a:ext cx="1052" cy="0"/>
                          </a:xfrm>
                          <a:prstGeom prst="line">
                            <a:avLst/>
                          </a:prstGeom>
                          <a:noFill/>
                          <a:ln w="99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665" y="334"/>
                            <a:ext cx="6019"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528" y="1603"/>
                            <a:ext cx="16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30" y="1599"/>
                            <a:ext cx="10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9"/>
                        <wps:cNvSpPr>
                          <a:spLocks/>
                        </wps:cNvSpPr>
                        <wps:spPr bwMode="auto">
                          <a:xfrm>
                            <a:off x="2596" y="1644"/>
                            <a:ext cx="104" cy="88"/>
                          </a:xfrm>
                          <a:custGeom>
                            <a:avLst/>
                            <a:gdLst>
                              <a:gd name="T0" fmla="+- 0 2597 2597"/>
                              <a:gd name="T1" fmla="*/ T0 w 104"/>
                              <a:gd name="T2" fmla="+- 0 1645 1645"/>
                              <a:gd name="T3" fmla="*/ 1645 h 88"/>
                              <a:gd name="T4" fmla="+- 0 2614 2597"/>
                              <a:gd name="T5" fmla="*/ T4 w 104"/>
                              <a:gd name="T6" fmla="+- 0 1688 1645"/>
                              <a:gd name="T7" fmla="*/ 1688 h 88"/>
                              <a:gd name="T8" fmla="+- 0 2597 2597"/>
                              <a:gd name="T9" fmla="*/ T8 w 104"/>
                              <a:gd name="T10" fmla="+- 0 1732 1645"/>
                              <a:gd name="T11" fmla="*/ 1732 h 88"/>
                              <a:gd name="T12" fmla="+- 0 2700 2597"/>
                              <a:gd name="T13" fmla="*/ T12 w 104"/>
                              <a:gd name="T14" fmla="+- 0 1688 1645"/>
                              <a:gd name="T15" fmla="*/ 1688 h 88"/>
                              <a:gd name="T16" fmla="+- 0 2597 2597"/>
                              <a:gd name="T17" fmla="*/ T16 w 104"/>
                              <a:gd name="T18" fmla="+- 0 1645 1645"/>
                              <a:gd name="T19" fmla="*/ 1645 h 88"/>
                            </a:gdLst>
                            <a:ahLst/>
                            <a:cxnLst>
                              <a:cxn ang="0">
                                <a:pos x="T1" y="T3"/>
                              </a:cxn>
                              <a:cxn ang="0">
                                <a:pos x="T5" y="T7"/>
                              </a:cxn>
                              <a:cxn ang="0">
                                <a:pos x="T9" y="T11"/>
                              </a:cxn>
                              <a:cxn ang="0">
                                <a:pos x="T13" y="T15"/>
                              </a:cxn>
                              <a:cxn ang="0">
                                <a:pos x="T17" y="T19"/>
                              </a:cxn>
                            </a:cxnLst>
                            <a:rect l="0" t="0" r="r" b="b"/>
                            <a:pathLst>
                              <a:path w="104" h="88">
                                <a:moveTo>
                                  <a:pt x="0" y="0"/>
                                </a:moveTo>
                                <a:lnTo>
                                  <a:pt x="17" y="43"/>
                                </a:lnTo>
                                <a:lnTo>
                                  <a:pt x="0" y="87"/>
                                </a:lnTo>
                                <a:lnTo>
                                  <a:pt x="103"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
                        <wps:cNvSpPr>
                          <a:spLocks/>
                        </wps:cNvSpPr>
                        <wps:spPr bwMode="auto">
                          <a:xfrm>
                            <a:off x="2596" y="1644"/>
                            <a:ext cx="104" cy="88"/>
                          </a:xfrm>
                          <a:custGeom>
                            <a:avLst/>
                            <a:gdLst>
                              <a:gd name="T0" fmla="+- 0 2597 2597"/>
                              <a:gd name="T1" fmla="*/ T0 w 104"/>
                              <a:gd name="T2" fmla="+- 0 1645 1645"/>
                              <a:gd name="T3" fmla="*/ 1645 h 88"/>
                              <a:gd name="T4" fmla="+- 0 2700 2597"/>
                              <a:gd name="T5" fmla="*/ T4 w 104"/>
                              <a:gd name="T6" fmla="+- 0 1688 1645"/>
                              <a:gd name="T7" fmla="*/ 1688 h 88"/>
                              <a:gd name="T8" fmla="+- 0 2597 2597"/>
                              <a:gd name="T9" fmla="*/ T8 w 104"/>
                              <a:gd name="T10" fmla="+- 0 1732 1645"/>
                              <a:gd name="T11" fmla="*/ 1732 h 88"/>
                              <a:gd name="T12" fmla="+- 0 2614 2597"/>
                              <a:gd name="T13" fmla="*/ T12 w 104"/>
                              <a:gd name="T14" fmla="+- 0 1688 1645"/>
                              <a:gd name="T15" fmla="*/ 1688 h 88"/>
                              <a:gd name="T16" fmla="+- 0 2597 2597"/>
                              <a:gd name="T17" fmla="*/ T16 w 104"/>
                              <a:gd name="T18" fmla="+- 0 1645 1645"/>
                              <a:gd name="T19" fmla="*/ 1645 h 88"/>
                            </a:gdLst>
                            <a:ahLst/>
                            <a:cxnLst>
                              <a:cxn ang="0">
                                <a:pos x="T1" y="T3"/>
                              </a:cxn>
                              <a:cxn ang="0">
                                <a:pos x="T5" y="T7"/>
                              </a:cxn>
                              <a:cxn ang="0">
                                <a:pos x="T9" y="T11"/>
                              </a:cxn>
                              <a:cxn ang="0">
                                <a:pos x="T13" y="T15"/>
                              </a:cxn>
                              <a:cxn ang="0">
                                <a:pos x="T17" y="T19"/>
                              </a:cxn>
                            </a:cxnLst>
                            <a:rect l="0" t="0" r="r" b="b"/>
                            <a:pathLst>
                              <a:path w="104" h="88">
                                <a:moveTo>
                                  <a:pt x="0" y="0"/>
                                </a:moveTo>
                                <a:lnTo>
                                  <a:pt x="103" y="43"/>
                                </a:lnTo>
                                <a:lnTo>
                                  <a:pt x="0" y="87"/>
                                </a:lnTo>
                                <a:lnTo>
                                  <a:pt x="17" y="43"/>
                                </a:lnTo>
                                <a:lnTo>
                                  <a:pt x="0" y="0"/>
                                </a:lnTo>
                                <a:close/>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79" y="1428"/>
                            <a:ext cx="42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5D61EC9" id="Group 6" o:spid="_x0000_s1026" style="position:absolute;margin-left:104.95pt;margin-top:16.7pt;width:329.2pt;height:124.8pt;z-index:251651584;mso-wrap-distance-left:0;mso-wrap-distance-right:0;mso-position-horizontal-relative:page" coordorigin="2099,334" coordsize="6584,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zUF4wcAACgxAAAOAAAAZHJzL2Uyb0RvYy54bWzsW21v4zYS/l7g/gOh&#10;j3fwWpT1aqy3yNrxosC2Da6+H0DLsiVUb6XkOGnR/95nSEmWHbvxZnt7zZ4DxJHM0Wj4cDh8OMO8&#10;/fYhS9l9JKukyCcGf2MaLMrDYpXkm4nxn8V84BusqkW+EmmRRxPjMaqMb9/945u3u3IcWUVcpKtI&#10;MijJq/GunBhxXZfj4bAK4ygT1ZuijHI0rguZiRq3cjNcSbGD9iwdWqbpDneFXJWyCKOqwrcz3Wi8&#10;U/rX6yisf1yvq6hm6cSAbbX6lOpzSZ/Dd2/FeCNFGSdhY4Z4gRWZSHK8tFM1E7VgW5k8UZUloSyq&#10;Yl2/CYtsWKzXSRipPqA33DzqzQdZbEvVl814tyk7mADtEU4vVhv+cH8nWbLC2LkGy0WGMVKvZS5h&#10;sys3Y4h8kOVP5Z3UHcTlxyL8uULz8Lid7jdamC133xcrqBPbulDYPKxlRirQa/aghuCxG4LooWYh&#10;vrS5b/o2RipEG3d8O3CbQQpjjCQ9Z5lBYDA0j0a2Hr8wvm0ed/GEftbCk9Q6FGP9XmVrYxt1DP5W&#10;7SGtPg/Sn2JRRmqkKsKrhRTOryH9mOQR446GVIlMc41n+JA3eLK8mMYi30RK2eKxBHZcdYGMhVb9&#10;CN1UGIxn8R25JoaUYBzZgQaqRbnBVyHbASTGpazqD1GRMbqYGCmMVgMn7j9WtcayFaFxzIt5kqb4&#10;XozTnO0mRhAAfbqtijRZUaO6kZvlNJXsXtAcVD/NwByIkeaZqGItp5q00ZgE+Uq9JY7E6ra5rkWS&#10;6mt0IM3pRegd7Gyu9Oz7LTCDW//Wtwe25d4ObHM2G9zMp/bAnXPPmY1m0+mM/042c3scJ6tVlJPZ&#10;bSTg9mVu0cQkPYe7WNDhMzzUrpwSxrZ/ldFwTz2u2jeXxerxThLmjad+IZe14Bp9l1Uz7MD/xPi/&#10;6rKWclnHHx167MjxuJ7Yf73TesHVaV+308Jp+k6rfOeLOW23HnHXtw69lpsOTKOl7Oq1rynUlkk4&#10;xm+zDODqyTLwPDHFU/VWRkajJLtIRybkz9tyAG5YijpZJmlSPyqeiwhFRuX3d0lIxIFu9kTDAunR&#10;EwDN9FbGlSe2UvoZLPBJqKhbRzVuqhIUmXjG/ispix2ttKBEmn4cahnS7YEdyzQp28Werpseg2Uf&#10;sdQToGkGPCvCbRbltab0MkrR+SKv4qSsDCbHUbaMwFDldyuuIvWphd7yb0wzsN4Ppo45xULv3Q5u&#10;AtsbeOatZ5u2z6d82i702yoCDCKdlcnnr/QNr6GJDybyZFkXY4JE86Dw3wBbMZmqllEdxvT1Gnyj&#10;+R7Pdw0K5j2yBPpFrM9yXeeQHcMkRa1dk4M3UzB6wo2fUD8JQxXUl1A/6kWP6/xN2dgB2az6nHSu&#10;fpoB7ImdpW1qmFuCyS3bfG8Fg7nrewN7bjuDwDP9AcB+j72LHdizeet3mmCqvYDe8YIXPpkkJ7dy&#10;Twmm4tuO5ahR6hkNF+r37TzfzpIaO+80ySaG35FyMT7HsTt+TOafdvXWR9FKl/jVcQoXryeSdrvg&#10;uzaSqiBIHaJ4+9VEUusaSZ/JT4wcC/t32j+75tFuhLsjHUnpQgf+NrnRbpCbPfQ1kCIHcA2kvWTF&#10;/0sg7XJfXSBVe6CvLpCOroH0mUDq8RGyShRIHWRuFf9tOSk3G0rKXdVyPhl5DaTXQCrG/azvCwNp&#10;k09tGCnuLmPgVGc6VaM5nfm34NZ6Qz6XUUTlK6b8u0lKtcWUql9JUTl+3UJil+32HFQ5NEexm2LI&#10;fmo1lRDfP6Io4Van+Wnf1u7vULlaNcnzzaoxfYFZu85S1MP+NWAms5zAUx96Cu/FkDzQYv8csoXJ&#10;doybjS17GaTBeqq4azuMPo5VgVZ1qpRQzLT5ZF9rFvrV02W53D5pFrbBna6FfdosgNdThQSef9Is&#10;rxVDD5XQKbOw4PV0nUULnrE3yz9tFj9Ennsj66RdvA+9kjplGHJBB5Z5ph7MY/B5H/0Ft87Ydgj/&#10;WcxQ7dp39CxoVHW8BDXeH4IFd8/YdjgGZ92MEiHdIBz4GRagbiKIWJe9VMWjmRyofTDU6CihS9On&#10;LCoqSS4wDljfFu1mAFLUekZY52cWXjMt/1wYlpJmjLTeZ/y5NA2hElczC515RhyoKvF28VXi+rGm&#10;w7TuHhfPpcFQPF9q/0GiknBSaOCS8hI0/1mMvIKvQMqK+2hRKIH6qPCLV+1b07wvRSMO2+wW07a1&#10;/Vv2dPktlm1j+1cLcezfLtbVZupbFWFaVJHGnrqqUh9dnwmqXjR9SR5G1y4vzJ+91mTT8zXcC1bz&#10;dlXsV0iZLJC+RrjEGRRcxIX81WA7nOeYGNUvW0H59/S7HGt8wG06VlCrG9vxqNAp+y3LfovIQ6ia&#10;GLWB2U6X0xp3eGRbymQT4006E50XNzjdsE5UdZzs03VbOAnd4IDBFyrbEsE+4htq1ScrkLa68o2/&#10;kG+cWz77692Vb/R44zmCduUbajG58o0+wfrf8Y1PIQnPEY5P4C6fwzc61tCewOKep/NRL2EiX98J&#10;rPMofHLND0wPO2tFdE8e1fr7ExHKvOL31ZTiRnQoQR1IbTPIiuV/dQlkfWSyda5+bfl6pqE58Wvj&#10;iB5t4LiNktxBAtkmHq/ONIAC613atRI3MT45vPXdLnitu8wvc6QB4V8dx9fkTf/rAJ3379+rDeD+&#10;Hxze/Q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E5BUpfhAAAACgEAAA8AAABkcnMvZG93bnJldi54bWxMj8FqwzAQRO+F/oPYQm+N5KgN&#10;jmM5hND2FApNCiW3jbWxTSzJWIrt/H3VU3tc5jHzNl9PpmUD9b5xVkEyE8DIlk43tlLwdXh7SoH5&#10;gFZj6ywpuJGHdXF/l2Om3Wg/adiHisUS6zNUUIfQZZz7siaDfuY6sjE7u95giGdfcd3jGMtNy+dC&#10;LLjBxsaFGjva1lRe9lej4H3EcSOT12F3OW9vx8PLx/cuIaUeH6bNCligKfzB8Ksf1aGITid3tdqz&#10;VsFcLJcRVSDlM7AIpItUAjvFJJUCeJHz/y8UPwAAAP//AwBQSwMECgAAAAAAAAAhAFNElEbwBwAA&#10;8AcAABQAAABkcnMvbWVkaWEvaW1hZ2U0LnBuZ4lQTkcNChoKAAAADUlIRFIAAAA4AAAAHwgGAAAA&#10;si8OkAAAAAZiS0dEAP8A/wD/oL2nkwAAAAlwSFlzAAAOxAAADsQBlSsOGwAAB5BJREFUWIXNWHtQ&#10;U9kZP+cGEncJl2dgRaBiw1BMzYKyOjiuMxXoRgpWEYPiq9auE1cL7TjqjjDOdMDBMh3djKW6Uh9h&#10;fSxl1yoFHwWdKY5UESO2qJSY8ogiBAIkvPK4957+sR7neDfATdip+818k5xzvu93v9/5vnPuORcg&#10;hACpHMfBurq61KysrK8pimIBAMid+vv723bu3Pmn9PT0Wtx37ty5jXw8rBaLJVij0RyfCjMkJGRg&#10;48aNX7x8+fK9yXA81TcaIyMj0vXr118AAKCpAplMT548+bG7CdPpdFuCg4MtEELulS3nxp8DACAI&#10;IRcYGDhYWVmp/k4Jjo6O+i1btqwBB4F/U1NT665fv/4RwzAiu90uMRqN86qrqzMXLlz4gB+kVqvN&#10;I8FZlqVWr179VxIPAIBUKtW1qqqq7O7u7iiDwSC/ePHiepVKdQ2PQwhZAADKycm56HQ6fb8Tgps3&#10;b64gHsD5+Pi4Tp8+vW0yR5Zlqby8PC1JsKSk5FPSpqSk5FNyHELIHT58eD/LspS7TB89evQ3/MrZ&#10;s2fPH2ZM8OrVqyv52bhw4cKG6ZwZhhGtXLnyKs7OwYMHf4fH7ty5s5QMFkLI7dix4/PpMLdt23aa&#10;zDYAAF26dGmN1wQ5joMKhaKVDCYiIuKFu1l2p0ajcR723bt3bynuX7JkyV0SUyKR2Pv6+sKmw2tr&#10;a4vjZZ0NDAwc8rZUQUNDw4f8MsrPz//ME5B169ZVAgBQbm7ueYQQePDgwUISk6IoJjMzs1ooXlJS&#10;0n1+Fm/duvUTbwhS5eXlH1MUxYFXghCCmZmZfwMeyP79+0sBAABCiAAA4MSJExoSk+M4UUZGRo1Q&#10;vFWrVlUjhCBuQwhRTU1NhicxvZZZs2ZNAGKmJBKJ3eFwiD2dKaPROA/7udth9Xp9olCs27dvL+P7&#10;JyYm6r0qUT5QTEzMf71d0FjnzJnznI/7/PnzOUL9DQaDnO8vkUjsDMOIPC5RfkbDwsLMXpUCIRaL&#10;JYTfFxoaOiDUXyaT9fP7HA6H5NmzZ3JPY3mDIEVRnCeBuBOEEHS5XL5kH4QQ+fr6uoRi0DRtw+uZ&#10;FKvVGsDv4ziO6uzsnDs2NubnDoviG09mKFQghCgoKGiI7EMIwaGhoSChGDabjSY3GSzx8fFP8f/m&#10;5uYklUp1jaZpW0xMTAdN07bk5OR/VlRUbHE6neI3nk+qXC43zHQNxsfHP+HjtrW1xc1kDUZHR3fh&#10;8cePH8+XSqUj/FMPbkdGRpoMBoPc7Ro0mUxRDMP4CJ1tdxIdHd1NviYAAMBoNP5QqH9vb+97ZJui&#10;KG7p0qWNAAAwPj7+bnZ29lejo6NSjuMo0ga3e3p6ItRq9V9YlhWB2bNn9/Bfqi0tLe97mrWhoaFA&#10;fNrQ6XRbAG9md+/efUwollarzQO8DN64ceOnCCGwa9euPwIiq8XFxQWHDh06EB4e3svnUVVVlQ3O&#10;nDnzCz4Y/9A8nfb19YVhX6fT6TsxMTErKChokMSMjIw0cRwHheDl5OR8KRKJGPDqZBUVFdWNj44Y&#10;Ly0t7e8jIyNS7DM4OBgUFxfXRpZtQUFBMWAYRqRUKh8RA5xYLHY0NTV9ICQYjuNgVlbW1xh0bGzs&#10;XYQQKCoqKuRP3OXLl38+HV5XV1e0WCx2kH7l5eW/QggBh8Mhxn3uDg5lZWWfkH4FBQXFACEEbt68&#10;uYJXUgxN09bm5uZF05HLz8//jB8IQgg4nU7fRYsWNeOJoyiKVSqVj6Y6NDscDvGaNWsu4VKjKIpN&#10;SUmpJzNfX1+fcv/+/SR3/o2Njckkj8LCwqLXgwcOHDjEXzcBAQHDOp1uC1kKmFhLS8v72dnZVdh+&#10;w4YN5/k3kPb29lg/P79RiqIYbJecnNxoMpki+cF1d3dHLV68+B75fKlUOtLR0TFX6FI5derUL0kO&#10;tbW16W8EvWnTpi/4JPFvbGxs+9q1a7/SaDTHExISHpJ227dv//Nkxyi9Xp8ok8nMGAtCyAYEBAzn&#10;5uae12q1eaWlpXvVanUlTdNWfJOnKIqVyWTmhw8fJniyF2zduvUs9pfL5e0Mw4i+VSIajea4RCKx&#10;42D464ivR44c+e10m0dHR8dchULxb3LSSGySGAAALViw4F+dnZ0/8ISc0Wic5+Pj48KYDQ0NHyJE&#10;fLIgdXh4OKCsrOyTFStW1IeGhvbzSYWHh/cWFRUVms1mmdAAWJalampqfpaSklLP387xbpmamlpX&#10;W1ubLvSyTaparf4SY5GvJEHOFosl+N69e4ufPn36I6vVSgvd7idTp9PpazKZIpuamj7Q6/WJL168&#10;iHC5XD7e4l25cmUVJjd//vzH4+Pj73hE8PusPT09s/39/W0AACQSiZgnT57Ek+NvPcCZ6MDAQIhS&#10;qXyEs1dRUbGZb/PWg/RWzWazTKFQtGJy5AcvhL5ZVmfPnt361gP1Rru6uqJjY2P/g8nt27fv93hf&#10;sNvtkv7+/tDly5f/AwCAIELfuld+r6W1tfXHaWlpdeSNIyEhoQVCiCYmJt4xGAyxLMuKXju87Wx4&#10;onfv3l1C07SVPBlNpTRNW2d07/t/y7Fjx35ts9loAL65/01ly3EclZGRUfM/yVUTiTr1N5AAAAAA&#10;SUVORK5CYIJQSwMECgAAAAAAAAAhAIUKo8bpAgAA6QIAABQAAABkcnMvbWVkaWEvaW1hZ2UyLnBu&#10;Z4lQTkcNChoKAAAADUlIRFIAAAAVAAAAFggGAAAAL4PXOAAAAAZiS0dEAP8A/wD/oL2nkwAAAAlw&#10;SFlzAAAOxAAADsQBlSsOGwAAAolJREFUOI2dlT9oGlEcx3+/14MjosKZuyCGUtKURJqhQ0BShzTI&#10;DVkcJIIk4FYoBbMU2mRLN5sMLhkSyCaUCrYSsnSIpTSDtNBFUFAEi4KWqjG0htaivtchHDxezprk&#10;wY97/Pi+z/3+vD8AAMwwRKSEkAFvvM/QLC0tfczn8/cZY2BmEI1GNyORyC4PNzNEHBhzQshAUZTT&#10;XC43Zwo1JjMzM0UjGgBgNpvtVzKZDOZyublkMhkMhUIJ/ieEkL6maY1SqXRvKHR7e/sFv2hiYuKH&#10;KBYzIoQM/H7/0VDozs7O81HQZrOpSpLU43VWq7XT7/dv8ToC1xiqqrbGxsb+8L7z83NruVy+y/uu&#10;BTUbhBA6OTlZuzG0WCzOdjodG+9zu90Fi8Xy+0bQer3uCgaDbxGR8f6VlZV3l8TDGqUoSrtQKMzG&#10;4/Hw2traa0mSeohIgdu38/PzX7vdriw2VBoW2dnZmeJ2uwsAF3WjlBIAAERkjDH0er2Zw8PDgCzL&#10;f8W1V0rfAAIALCwsfE6n0/rJyckjVVVbZvr/QmOx2DMjOuObzWYfTE1NfSOE0KELR23+g4ODxyCc&#10;Io/H86XX60lDL5RRUEopLi8vv+fvBQBgW1tbL28MZYxBrVZz2e32n3z3CSGDTCbz0Ax6pUa5XK76&#10;3t7eU8YY8v7V1dU34mEY2SgREAgEUkbTKKWkUqncWV9f370kNkKORqObfPqapjXEtBqNhuZwOE7F&#10;+iYSiZBpTf1+/xEvRkRarVZvi+BUKhXggYhIZVnu7u/vP6GUImMMQNf148XFxU98EwwbHx9v+Xy+&#10;DxsbG694cDgcjgt6CgBsenq6pOv6MYgg/pHjjYe2223F6XR+Fx9Fw/4Bc3hWvbF4I8kAAAAASUVO&#10;RK5CYIJQSwMECgAAAAAAAAAhAIgS6iCyvgAAsr4AABQAAABkcnMvbWVkaWEvaW1hZ2UxLnBuZ4lQ&#10;TkcNChoKAAAADUlIRFIAAAMjAAABTQgGAAAAE7KwxgAAAAZiS0dEAP8A/wD/oL2nkwAAAAlwSFlz&#10;AAAOxAAADsQBlSsOGwAAIABJREFUeJzs3XdUFNfbB/A7s8AuS1dUQLCiaFRsWFAUC2rssRt7F9So&#10;icZeMEHFRBONLdhiUGOJGo0FewNRRFARbIAovUqHBXbnvn/ozW+y74Jo1LF8P+c857BzZ+48M7vA&#10;PDvlEkopQSAQH05oNBr+/PnznUaPHr3T0NCwgBBCCSG0T58+R6XOTYrIzMw037Jly8Q2bdoEsH1B&#10;CKF79uwZ9q5yiIqKqu3p6bm0evXqMeIcnj17ZiH1/qGUEkEQOCcnp2BCCOU4TuB5XhMQENBW6rxe&#10;NWJiYmo0btz4tngfs2jYsOHdD3GbEAgE4lMPPQIAH5QuXbqcvXDhQifxNJ7nBUopJ1VOUklJSali&#10;ZWWVrKvtXe2PQ4cODRg4cOBBKXN4mejo6No3b950IuR5TpRSLiAgwKVt27ZXpc6tvKKiouw7dux4&#10;MT4+3lZXe0RExGd9+/Y9EhIS4lS9evWn7zo/AAB4PbzUCQDAq7G0tExnP/M8L0iZi9RMTExypc7B&#10;1NQ0R+ocXsbGxiaxUqVKaeT5WQRCCCG2trbxb6r/O3fuNE5MTLR5U/1pU6lUiq5du55mhUjv3r2P&#10;3b9/v37Xrl3PsHkopXxGRobl7t27R7ytPN42Sil35cqV9rm5uSZS5wIA8K6gGAH4wPj4+EwOCwtz&#10;XL58+UJBED7p32GlUlnw6NGjunFxcXZv8uD6VXTp0uVscHBwi9DQ0GZSrL88lEplwb59+4ZaWlpm&#10;EELI4sWLvx82bNgfb6Jvf3//dk2aNLnt5uZ27k30p8vBgwcHxsTE1GKvhw8fvqdevXoPTp069fnX&#10;X3/9s3heIyOj/LeVx9u2cuXK+a6urpd//PHHb6XOBQDgXcFlWgAfGHNz8yxzc/Msf3//dlLn8j6o&#10;U6dOJCHSHoQ6OTndLCgoUEq1/vLo1KnThbi4ODuVSqUwNzfPelP9Ll26dBkhhFhYWGS+qT61Xbp0&#10;qQPP8wIrvuVyeREhhHAcR1esWLHg3Llzbnfv3m20evXq2dOmTdvwtvJ4mwoLCw1Xrlw5nxBCiouL&#10;DaTOBwDgXUExAgDwiVAoFCqFQqF6U/0dOnRowMWLFzsS8nYvmbt586aT+Cxgw4YNw9nPCoVCFRYW&#10;5vi21v2ueHl5LcrLyzMm5HmRJXU+AADvyid9iQcAvFspKSlVoqKi7FUqleJVlktPT7eMioqyz8/P&#10;N3pbuUmhpKREPyoqyj4xMdHmdW92z8zMtIiKirJPSkqyLs/8ubm5JsnJyValtavVar3o6Oja4j4p&#10;pVxsbGw1cY7+/v7tRo0a5ctxnPAqB89JSUnWUVFR9jk5OablXSYnJ+df91D8l7NgRUVF8qioKHu1&#10;Wv3Pl3HZ2dlmUVFR9nFxcXa63gf2PkVFRdmXdgN9aYqLiw2io6NrJyQkVC1tHh8fn8krVqxYQAgK&#10;EQD49ODMCMBH6MCBA4M9PT0927RpE8imqVQqhZ+fX/dBgwYdKCoqUshkMg1ro5RyiYmJNh4eHpsz&#10;MjIqHjx4cKCVlVWy+MAoNzfXpLCw0NDLy2uRo6Nj2NGjR/tu3rzZw8bGJpHdSK9UKgtWrFixwNjY&#10;OI8td+jQoQE7d+4cExQU1CotLa0SIc8vsxkzZszOH374YU5pN4CfOXOm66ZNm6bcuHGjRVJSkg0h&#10;hMhkMo2bm9s5Ly+vRU5OTjfLsy80Go1s0qRJW6KiouzZJV2EPC+MIiMj7Rs0aBBhYGBQon2Am56e&#10;blm5cuXUDRs2TDMwMCjOyMioOGPGjHXZ2dlmVapUSWF9TJ8+/ZcuXbqcLU8uTHR0dO29e/d+6ePj&#10;M5kd3JqZmWU3bdr0Vrdu3U7Pnj17tZ6enrq05VNSUqp4enp6XrhwodOjR4/qsul16tSJ3Lx5s0fn&#10;zp3Pay9z9+7dRhs3bpzq4+MzmRBCHj586FC3bt1HrJ1Syh04cGDwnDlzVsXGxlZn06tVqxYbGxtb&#10;jRBCVq9ePXvmzJlrf/7556/nz5+/UhAEnlLKcxxHw8PDG06YMGEb25YVK1YsYJdTlZSU6P/555+D&#10;/vzzz0FHjhz5Qtx306ZNb02cOHFrz549T4jz9fPz637o0KEBhBCSlpZWWdw2a9asNUqlsoAQQtzc&#10;3M4NHTp038v2eXp6uuXmzZs91q1bNz0jI8NyypQpmzw9PT1nzpz58759+75kZ14aNWp0d8eOHeOc&#10;nJxuCoLA79ixY9ySJUu+Exd7w4cP371t27aJpZ1levbsWQVPT09Pf39/l4iIiIYlJSX6hBBSo0aN&#10;J2vWrJnVv3//w4QQkpWVZT5nzpwftm7dOlG8/MmTJ3uw3xUnJ6eb7u7uv75s+wAAPlhSP1sYgUC8&#10;XmzcuHEKeTHGAs/zmt69e//N2urWrfuQtXEcJxAd4zIQQqhMJlPLZDI1e+3q6npJ3M7zvEbcTgih&#10;Cxcu9KKUklatWl3X1eeVK1faUUpJcXGx/tdff/2TuE07F1tb27jQ0NCm4u3SaDT8smXLlryYVyCE&#10;COLleJ7XGBgYFJ07d66zeDkHB4cH4r537949nFJKkpKSrErb/pftD0IIjYiI+IxSSk6cONFD1zL9&#10;+vU7TCkl+fn5Su22jIyMCtrv2969e4cqFIpCHX39s50dO3a8kJqaWknX+37lypV2lpaWqWyZF/HP&#10;vuF5XnPw4MEBlD4fX+TQoUP927dvf+nF/teweQMDA53F/S5ZsmTZy/bP3LlzvdeuXTujPJ+t4OBg&#10;J0opSUhIsGnevPnN0ubneV7DcZywYcOGqeJ8unTpcqa871tZvyePHz+u6eHhsUkul6vEy9SqVSva&#10;3Nw8U0c+arlcrrp+/XqrCRMmbC1tnd26dTulVqtl2usLDQ1tamtrGyt6f/61rYQQ6u7uvlkQBM7R&#10;0fFOefal1H9rEAgE4m2G5AkgEIjXi7KKkbi4OFvtA9Rp06atP3LkSN/Tp0936dWr1zFdBz0RERGf&#10;BQcHO3l6ei5lB07ig9gtW7ZMTE5OrkIpJeHh4Q0GDhz4J5tHT0+vZM2aNd8UFxfrU0rJgAEDDrID&#10;Mjs7u6dz58717tGjx3FxfzzPa+rVq3e/pKREj+U+ZcqUjWw5hUJRMGLEiF0eHh6bjI2Nc1lOPM9r&#10;rKysEvPy8ozYcqUVI5RSsnz58gXigz47O7un3t7ec69cueKycuXKuUqlMl97X+jr6xfv379/sCAI&#10;HKWUqFQqua+v70jxPPPmzVv56NGjOpSWrxgJDg520tPTK2Htjo6OdzZv3uy+adMmjzp16jxi28dx&#10;nGBjY5MQHR1dS7z8yZMnu7N59PT0SgYNGnRg+vTp6ywtLdPYwSzHcYK+vn6xv7+/i7+/v0tpB7ji&#10;YiQ8PLyB+P1etmzZkosXL3YYNWrU7+L9NnfuXO+goKCWLVu2DOrcufM5cZtcLlc1aNAgvGPHjhfG&#10;jh27Iz8/X6nRaPiOHTteEPc9YsSIXT4+PpM8PDw2aR+we3l5LWQ5LVy40IsQQk1NTbO1D9RNTExy&#10;TE1NswkhdOTIkb5l/Z4YGRnllaeg0S54dc2jPd3Pz+9z8bpu3brVxMDAQMX66tOnz9FZs2attrW1&#10;jdPuy9fXd+T27dvHNW7c+HazZs1CxHmYmppmN2nS5FbXrl1Pe3t7z5X6bw0CgUC8zZA8AQQC8XpR&#10;WjGSnZ1t2qlTp/OsrXLlyin+/v4u4mUFQeDatGkTID64Hz169E7xPHPnzvUWHyC1bNkySDuHHTt2&#10;jGXzzJw582c2/eTJk93Zcg4ODvdTUlIqs7adO3eO1j4w27Vr1whKKblz544jO5AzMDBQ3bt3rz5b&#10;7uzZs27ay61atWoOay+tGAkMDHQWj1Q/cODAA1lZWWbi7SgqKjJo0aLFDfH++PLLL//Q3t60tDRL&#10;1k+fPn2OiNteVoxkZWWZVa9e/QnP82qO4zSNGjUKKywsVLD2hIQEG3aAzXIQr+PZs2cWVapUSSaE&#10;CDzPq69fv96KtWVmZprXqlUrWpx/s2bNQvLz8w3btGlz9WXFyNKlSz3Z+9WpU6fz4u1atmzZErbM&#10;3Llzvdn04OBgJ/Hno1u3bqe099eKFSvmi9f57bff/iBu9/HxmaR9sH///v162v3UrFkzWjxfYmKi&#10;dXl/T3bs2DGWjT6vK/bs2TPMz8/v8969e/+tq93a2jpxx44dY48ePdrHysoqSVxIjxkz5jfx71TH&#10;jh0vsM/vDz/88C1ry8vLM2ratGmoqNjU2NraxrHCXbwfOI4T5s2bt1Lqvy8IBALxrkLyBBAIxOuF&#10;rmLk8ePHNevXr3+PTa9Xr9792NhYO13L//33373FB11GRkZ5+fn5StaekpJSWV9fv1g8z927dxuK&#10;++jQocNF1vb48eOalD6/PKt27dpR7KBt1KhRv+/Zs2cYi927dw/XPgBlhVTXrl1PswO2WrVqRYuX&#10;27NnzzCtA0WhSZMmt1guuooR7WVWrFgxn53p0A7teQ0MDIrS09Mriufx9vaey9ovXrzYQdz2smJE&#10;fFBPCKGbN292185Bex5CCL106ZIrpZSMGzduu/jb+5fsG0oIoU+ePKnO+tY+uyAuRrp3737yxX4X&#10;CPnfpXaUUlJYWKioWLFi2qsWI2lpaZYGBgZFbB6lUpmvvT/VarXMxsYmga33xWfhqPZ++S/FCIvp&#10;06evE+8Dc3PzzMzMTHPWXlBQYKi9/wYPHrxfpVLJ2TybNm3yELfb2NgksDZWgJf2/ri4uPhr98/2&#10;M4oRBALxKYfkCSAQiNcL7WKkbt26Dy0sLJ6xac7Ozld13bPAori4WN/S0jJNfHC0b9++Iay9oKDA&#10;UNwfz/OaCRMmbGXtjx8/rsnaunTpcoZNv3HjRovSvoUuLerWrfvwxROTXmk5nuc17FIt7WKkdevW&#10;18Sv2X0UpYVKpZJr7w/xt9tqtVpWtWrVOEIIrVmzZrR2UfOyYqRatWpPieiSpJiYmBraOWRlZZmZ&#10;mJjkiLZPPWzYsD2UUmJsbJz7qvtHXDBp3zMhLkacnZ0DtZedOXPmz/Hx8VUp/d/9JD/++ONstszL&#10;ipH169dPE/UndO7c+Zyu/e7p6bm0rCKK0jdTjMyfP38FK0ZkMpl60KBBB7TnqVq1arx4Pbdv324s&#10;br969WobcbtcLlextrFjx+7geV6t630oLX777bcxlKIYQSAQn3bg0b4AHwFBEPhHjx7VzcrKMiOE&#10;EHt7+6jz58+7VahQ4Vlpy+jr65eMGTNmJ3tiFs/zwq5du0aw9l27do3MzMy0EK/D19d3VHp6uiUh&#10;hPj6+o5ibZMnT/ZhP4eHhzd81fzNzc2z7t2799mrLicIAs+eOqTt+vXrrdnPp06d+nzAgAGHyupL&#10;LpcXeXh4bGavOY6jGzZsmKbRaGSEEHL8+PFeCQkJtoQQMnny5C2v8gjWlJSUKi+eSPXPY2N1jRhv&#10;ZmaW/eIpYfTF9smePHlSQ6VSKdgYFK/CzMwsuzzzubq6Xtaetnbt2pnVqlWLHTJkyP6BAwcejI6O&#10;rv3NN9/8VN51X79+vbX4iW2l7a/27dtf0Z4WGBjYprzreZPET1vTpaz3PDQ0tJkgCDL2ZLnyKO/7&#10;AwDwMcOjfQE+IpRSnhBCoqKi7P38/LqzR4iWZuzYsb+tXr16NiHPD+xPnTrVPS0trVLFihUzfvjh&#10;h2/ZfBzHUUopV1xcbLBly5ZJ8+bN896+fft4QgipWLFieu/evY+xeSMiIhqw+QkhZNu2bRPEg9Tp&#10;Ym9vHyV+5CshhEyZMmXTqFGjfMtazsLCIrNGjRpPypqH4zi6Zs2aWW5ubufEB8e6TJ482Wf58uUL&#10;XzyylouNja3m5+fXvVevXsfXr1//FZtv9OjRv5fVj7abN286aU/Ly8sz1jUSurW1dZJMJhNYERQX&#10;F2cnLrg4jqPDhw/f87KRxk1MTHLr169/vzz5LVq0yOvatWutL1++3EE8XRAE/uDBgwMPHTo0YMWK&#10;FQvmzJnzQ3n6I4SQtLS0SqKBCjntsUIYBweHh+LXHMfRoKCgVl9++eXe8q7rTXndMT6Ki4sNWDFN&#10;KSXNmjUL3bRp05SylpHL5UWOjo5hr7M+AICPCYoRgI8Az/OCIAg8KwJ4nhfGjRu3w8nJ6Wa1atVi&#10;S1vus88+u+fk5HTzxbe6vEajkR04cGBw1apVE6Kjo+0JIaRmzZoxMTExNV8sQn/55ZfpTk5ON+Pi&#10;4uwIIWTChAnbDQwMilmfqamplXme/+dgWk9PT92qVaug0nJQq9V6enp66tTU1H/GkuA4jhoaGhaW&#10;tZwgCHx5voWmlHJnz57t4unp6fn9998vLmveqlWrJvTv3//Q4cOHB7D+N2zYMO3FmabOhBDSr1+/&#10;v6ysrJJftl4xXQMSJicnW5VWjIhHGzcxMckRD/bI87ygr69f8rJ9w3EcLe/BtZGRUf6pU6e6z507&#10;d9Uvv/wynX2eWF+EEDJ37txVJiYmueKzR2XR19cvERelbKwYXdurVCoLCgoKlGwaG5/kQ5GVlWXO&#10;xhKhlPKxsbHVynp/CHk+/s2rnEUBAPhY4TItgI9EhQoVnrEDP0EQ+NzcXJNhw4btEY80rcv48eO3&#10;swNOnucFX1/fUeysiFwuLzpy5MgXooNaLiUlpcq4ceN2sOXZQHdM3bp1H7FChOd5wc/Pr3tp6378&#10;+HEtfX39kqVLly4TD8DHcZwgvsxKG6WUs7a2TqpQocKz4uJig9L2h/hg3MvLa9Hx48d7lbUvCCFk&#10;+vTp68UH4qdPn+42e/bs1aVtb3k0atTorva0xMREnQfn+vr6JexnnueFWrVqxVSsWDGDTRMEgb9w&#10;4UIn8cG7tlatWgXxPC+Ud6T75ORkq5CQkOZr166defbs2S7sEjLtg+VZs2atKe2yOG3ag2ampqZW&#10;FhdZDMdxVFyUUUq56tWrPy3POt4XlSpVShNfcpWenm4ZGhrarLT5f//999F6enpqUZEPAPDJQjEC&#10;8JFo27bt1fHjx29nrwVB4K9every3XffLSlruSFDhuxnZzYEQeBv3LjR8tq1a20IeX6plKOjY1iH&#10;Dh0usQNTnueFhISEqoQQ0rFjx4v29vZR4v4aNGgQIc7hwIEDgyMiIhroWvfJkyd7EELITz/99I3W&#10;crKrV6+2vXz5squu5QICAlxSU1MrZ2ZmWiQnJ1vpmsfT09PT2to6SZz38OHD90RFRdmXtT9cXFwC&#10;GjZsGM6W4ziOnjhxoichz7/F79at2+myltfF0dExTHxgz3EcPXDgwGBd88bExNRk8wqCwDdp0uS2&#10;uLCilHJPnz6tvnDhwuW6lg8PD2/ILgt7+PChQ3ny69y583kXF5eAI0eOfOHm5nbu8ePHtY4ePdq3&#10;UqVKaeK8CwsLDctT0BHyfF+xopQQQoqKiuTBwcEttOcTBIEXnxUj5Pl7UJ51vC84jqNNmjS5Lb7/&#10;6vvvv1+ka96ioiL5mDFjdhJCyO3bt5u8wzQBAN5LKEYAPiLr1q2bYW9vHyk+gPz+++8X79ixY1xp&#10;y1hYWGT279//sK5LRmbOnLmWEELGjBmzU/uyHUIImTRp0hbtZbSvg+c4jo4YMWJ3SkpKFfH0w4cP&#10;9//qq6/WE0LI8OHD99SuXTtaoVCoWDvP88Lo0aN/DwsLcxQvd+vWrabDhw/fQwghZV2GVqFChWf7&#10;9u0byl4LgsDn5eUZu7q6Xi7trATLd/r06b+w7WRnmwghZOLEiVtfdt+JLoaGhoUdOnS4yPYxpZTb&#10;uXPnmIyMjIra8z58+LCu+CC+Z8+eJ2QymaZKlSop4jMN69atm8Hu22EyMjIqjhw5chd7/bIbshlW&#10;jK5bt24GIYTIZDJNnz59/r5z507jBg0aRIg/G48ePaqrvTyllGMPOygsLDQMDQ1t9uJRtv/gOI4e&#10;PHhwoPay8fHxtuzsHc/zgqur66WX3UtRVFQkL892vSrxe/2qXjx4gBDy/LN25MiRfhs2bJgm7jMv&#10;L89Y/CCFpk2b3tLuh+M4mpWVZU4IIc+ePasQHh7e8L/kBQDw3pP6cV4IBOL1orRBD2/fvt1Ye3wQ&#10;AwODIvGjXLXj9OnTXYnWY0fZI2UppSQ3N9dYPHAgIYRaWFg8E4/BII5hw4btFo/pwHGcoFQq83v0&#10;6HFi8ODB+7UfJXv58uX2lP7vEbLi7SKE0Hbt2l0ZPHjw/r59+x4Rj12xf//+wWydpQ16qD12B8dx&#10;Qrt27a7k5OSYlLY/8vLyjMQDELLldD2Ol8XLHu176dIlV+32RYsWfS/uIzEx0ZrtN57n1U2bNg3V&#10;aDQ8pZT8/vvvo7TzIYTQxo0b3x40aNCB/v37HzIzM8ti7XPmzFkl7rusR/u2atXqOpt+8uTJ7uLl&#10;fvvttzHi5djjn8WP9mVx9+7dhmzAzYkTJ24ZMmTIXvHnQKlU5osHsqSUktmzZ/8o7uPAgQODxO1q&#10;tVpmbm7+TDyPdo7liXnz5q0s69G+giBw4kdZE0LozZs3m4vnCQwMdBa3ix/t+/Tp02oKhaJQe584&#10;ODg8GDRo0IEBAwYcFD86unXr1tfYstqDP9aqVSs6PDy8AXv9559/DpT67w0CgUC8rZA8AQQC8WpR&#10;XFysHx8fX1XXgWlcXJxtXl6eka6RrRUKReGmTZs8kpOTq2iPkaFWq2XW1taJ4mVCQ0ObiucZPXr0&#10;TtEI0sKsWbNWl5Zjenp6xYoVK6az+cV5yGQytXh6//79D7J8CgsLFbVq1YoqY7l/xnFo3Ljx7eLi&#10;Yv2cnBwTXQfGtWrVik5OTq5SXFysr93GcZxQv379e5cuXXLNzs421bUN33zzzRpRYaDp2rXr6dK2&#10;Nzs72zQsLKyR9np+++23MWlpaZZsvr59+x7R3q4FCxYsv3z5cvtjx471YgPjcRynMTAwKAoODnYS&#10;r2fs2LE7dG2LTCZTy2Syf/aNvb39o9zcXGNKnxdJ2uNjEEKop6fnUlYssWKE53mNiYlJzq5du0ao&#10;VCp5UVGRQc+ePY9zHKfhOE5TpUqVZDZq/KNHj+po9ymOs2fPuiUlJVlVrlw5RTwyfNWqVeN9fX1H&#10;hoSENPP09FzKBsckhNCGDRveLSoqMhB/jrQHySSE0Pnz569ISkqySk1NrVTaIJYsBEHgnj59Wq1V&#10;q1bX2OeH7auoqKjaarValpeXZ3Tr1q0m2uupUaNGDFtHSkpK5c2bN7trz3Pt2rXWbLDQ1atXz9K1&#10;L7TfHwMDgyJ/f38XluP+/fsHl7UvxZ8hBAKB+NhC8gQQCMSrha2tbWxZBy6EEFq9evUnZbXPnDnz&#10;Z+1+Fy5c6MXadQ1Qd+HChY7iPu7fv1+vrDyvX7/eqkKFChnahcWLEAghdNCgQfuLi4v1xcvdu3ev&#10;vvZZDu2oWbPm48jISPunT59We9m+6NWr17GXzaNrWyIjI+3F3+qX9u10VFRU7Zf1v23btvGUPi8k&#10;x48fv017P4hfcxwnWFhYZJw7d66z9roKCgoMBw4ceKC09fA8rzE3N88MDw9vQOnz4u5luZ06dapb&#10;8+bNb2pPl8vlKu2zYUeOHOkrzqd///4HtUd2J4RQ8aB9kZGR9jY2NgmiQlb78yAQQuioUaN+Lygo&#10;MGTL6SpCdIV4IEZdsWDBguVlLd+xY8cLL1uH9hkTXVFYWKhQq9WyiRMnbinr/TEwMCg6c+ZMF3GO&#10;hYWFChMTkxwd++alg3UiEAjEhx6SJ4BAIF4t3NzczrIDFSMjozxjY+Nc7dG5u3Xrdor9zNrFl+l4&#10;e3vP1e5X/E336dOnu2q3azQano1Q3a5duyvlyfXx48c1HR0db7N+OY4TOI4TzMzMMtesWfONWq2W&#10;6VouLy/PaNy4cdvFZ2JYTJkyZSO7xCo5ObmKeLvZtooLoKlTp25gPyuVynxd++vp06fVdOXRvXv3&#10;k4QQampqmi3+xl4c2mepWP/iS+UOHz7cj80vCAK3atWqOeLLzdgBvZ6eXsmkSZN8kpKSrErbp4Ig&#10;cF5eXgtZ/2y/EEJojx49TogLK+2zQiw3cZERGBjo3KpVq3+NVq8dNWrUiGGXZ4kjIyOjgnYhs3jx&#10;4u+0z1Y8efKkev369SPE87GcHRwcHmzevNmdXY7G4sSJEz3YvAYGBkUsd+1LoXbu3Dm6rM/gunXr&#10;pmtvv7iPcePGbde1j8TzsDNWrKDQ9RliRbUgCNyPP/44W/z+ss9j/fr1712/fr2Vrjz9/Pw+r1ix&#10;Yrp4m/fu3TtU6r83CAQC8baDo5QSAABCCNmyZcuk3Nxck2+++eYnXWNUnD9/vrOfn1/3ESNG7G7S&#10;pMnt8vRJKeUeP35c6+LFix3v379fX6FQqNzd3X+1s7OLe9myWVlZ5v7+/u2uX7/euqSkRH/o0KH7&#10;mjVrFvo62/Y6Hjx4UG/79u3jO3XqdKF79+5+b7Lv4uJig7CwMMcbN260jI6Orm1ubp41duzY33SN&#10;zK5Lfn6+UUBAgEtAQICLSqVS9O7d+5iu0czLIyEhoerTp0+rOzs7XwsICHA5ceJETzZuRt26dR+N&#10;HTv2N/FYMmIlJSX6/v7+7YqKiuRWVlbJum7KJuT55yA+Pt72xo0bLW/dutW0sLDQsFGjRndHjhy5&#10;63UeCvC+KywsNLx+/Xprf3//dtnZ2WZ169Z9NG7cuB3iRzdry8zMtAgKCmpFKeUcHBwe1qpV6/G7&#10;zBkAQAooRgAAAAAAQBJ4tC8AAAAAAEgCxQgAAAAAAEgCxQgAAAAAAEgCxQgAAAAAAEgCxQgAAAAA&#10;AEgCxQgAAAAAAEgCxQgAAAAAAEgCxQgAAAAAAEgCxQgAAADAG/bjjz9+6+LiErB9+/bxUucC8D5D&#10;MQIAAADwhkVHR9e+evVq29jY2GpS5wLwPkMxAgAAAAAAkkAxAgAAAAAAkkAxAgAAAAAAkkAxAgAA&#10;AAAAkkAxAgAAAAAAkkAxAgAAAAAAkkAxAgDvFUopp1KpFFL38alRqVSKkpISfanzAACATwuKEQB4&#10;L6Smplb+4Ycf5lSoUOGZoaFh4eXLl11ftY/8/HwjHx+fydWqVYs1NDQsPH36dLe3kevHglLKXb58&#10;2bV///4WZBX+AAAgAElEQVSHDQ0NCw0MDIqLi4sNpM4LAAA+HXpSJwAAn7arV6+23bhx49Q///xz&#10;kFqt/udvUlxcnF15+4iPj7ddt27djC1btkzKyckxJYRQQgjBYGO6lZSU6Pv6+o5au3btzPDw8IY8&#10;zwusTaVSKQwMDIqlzA8AAD4dKEYAQDKJiYk2Li4uAf+1n7Zt217VKjy4/9rnx2zHjh3j3N3df2Wv&#10;BUHAWXIAAJAE/gEBgGSsra2T+vTp83evXr2O/5d+VqxYsaB58+Yhbyqvj12PHj1ONmrU6K7UeQAA&#10;AKAYAQDJcBxHjx492vfYsWO9XxQT9HX6GT58+J6bN286ubi4BHAc91p9fErs7OziwsLCHJOTk62k&#10;zgUAAD5tKEYA4L3Qvn37Kxz3366uwtmRVyO+VwQAAEAKKEYA4L1gbGycRyn9T9WIoaFh4ZvKBwAA&#10;AN4+3MAOAO+1x48f1zp8+HD/1NTUyi4uLgFt2rQJtLS0TP8vfebm5prcunWraWhoaLPIyMg6devW&#10;fdSyZcsbzZo1C5XL5UVsvuLiYgNdlzJZW1sn6evrlxBCSF5envGzZ88qiNsNDQ0LK1WqlEYp5RIT&#10;E200Go1Mu48qVaqkGBgYFMfHx9uWVoRVrlw5VaFQqAh5frO/+GljHMdRW1vbeHZZWklJiX5YWJhj&#10;WFiYY0RERAO5XF7Utm3bq23atAk0NzfPet19JZadnW127do1Z39//3aCIPDNmjULbdKkyW17e/uo&#10;8lweFxcXZ3ft2jXn4ODgFvr6+iXNmzcPcXFxCahSpUqKrvljY2Orbdu2bUJKSkqVhQsXLq9WrVps&#10;dna22bFjx3rfuHGjpZOT080BAwYcMjIyyn8T2wcAABKglCIQCITksXjx4u/I83tGKCGErlmz5hsX&#10;Fxd/9prjOIEQQg0MDIrWrVs3XVcf8+bNW8nmI4TQLVu2TNSe5++//+5tbm6eKV4XC2Nj49yVK1fO&#10;02g0PKWUdOzY8byu+QYNGnSA9aernRBCg4KCWq5fv35aae2tW7e+tmzZsiWltRNCqK2tbRyllOzZ&#10;s2eYrvZly5YtoZSSiIiIz+rXr39P1zw8z2tcXV0vPXjwwEF7X6SmplbSnj87O9tUe76CggLDBQsW&#10;LFcoFIW61tGyZcsgDw+PTSy+/fbbH1QqlZwtX1JSordgwYLl7L3hOE5gP8tkMrWXl9fCkpISPUop&#10;EQSBu3LlSruBAwf+yfO8hq1j48aNU2bPnv2jvr5+sfjzYGZmlrV169YJUn9+EQjtmDx58q+EELpk&#10;yZJlUueCQLzPgTMjAPBemjdvnrf4TAB9cfaguLjYYMaMGetKSkr0Z82ateZV+ty1a9fI0aNH/05F&#10;ZyKMjIzy8/PzjQh5fpZj/vz5Kw0NDQtnzJixrn79+vcvXrzYSbuflJSUKi9bV2pqauXSvvEn5PlZ&#10;Dxsbm8Sy+rC1tY0n5PlZFF3t1tbWSVlZWeZubm7nxDnJ5fKioqIiOSHPH9vr7+/frlOnThcePHhQ&#10;z8TEJPdluYsVFRXJO3TocOnGjRstxdONjIzy8vPzjQkh5ObNm07a7UqlssDT09MzLS2tUt++fY9e&#10;u3bNmbVRSrkXxQSn0WhkixYt8goMDGyzf//+wZUrV04rLCw01M7D29t7nnjsGfYeZmdnm02bNm1D&#10;v379/qpYsWLGq2wbAABID/eMAMB7qaSkRF9cNGjfbD137txVMTExNcvbX0xMTM0JEyZsY6/19fVL&#10;7t+/Xz8vL8945cqV88XzrlixYgGllNu4ceM0Sinn4eGxubR+KaVcfHy8ra62QYMG/Zmamlq5fv36&#10;97XzP3LkyBcTJkzYlpGRUXHo0KH7tJd9+PChAzuA79y58/nw8PCGrM3Kyir5wYMH9SZOnLh19uzZ&#10;q5OTk63YWCHLly9fmJuba5KQkFCV3UMjCAKfmJhoExQU1Kp8e+vf+0JcaGzatGmKIAh8ampqlZYt&#10;WwbxPC/oGqekUqVKaYQQMnny5F+vX7/emhBCBg4ceDAwMLDN9evXW/fu3fuYeP6TJ0/2WLly5Xxd&#10;hQgh/xsEk+d5QSaTacRtxcXFBl5eXoteddsAAEB6KEYA4H1ECSFk1qxZawIDA9tcunSpg/bBqyAI&#10;3HfffbekvB3euXOncXFxsQErcKysrJLr1av3gBBCxo0bt0M8b2pqamWVSqVgrx0cHB6W1XfVqlUT&#10;qlSpkqyrrVKlSmlff/31z+IDdmtr6yT2ukKFCs98fX1HWVhYZIqXe/r0aXXx63379g1lP2/evNnD&#10;wcHhoVqt1tu+fft4cdE2cuTIXfr6+iU2NjaJPXr0OCk+cL9161bTsrZDm1qt1tu8ebMHe127du0o&#10;d3f3XzmOo0qlssDLy2uxdiHy119/9QsODm4xefJkn0OHDg3466+/+lNKucqVK6f+8ccfw5ydna+1&#10;atUq6MiRI/3atGkTKC7SVq1aNe/+/fv1bty40VKpVBZo5/P111//nJ+fb6RWq/X69Onz94vLuAjH&#10;cfTevXufvcq2AQDA+wHFCAC8jzgvL69Fq1evnu3s7HzN1dX18qFDhwa4ubmdYwevlFJ+z549w8WX&#10;cpVF+2C/S5cuZ9nP7Fv8t2XIkCH7xU/6SkpKsj5//nxn9lpfX79kyJAh+9m28Twv/Pbbb2NZuyAI&#10;/M6dO8cQQoilpWU6GyRSJpNpHB0dw9h8PM8L4suwsrKyzNnPHMfR9PR0y1fJ+8GDB/XS0tIqsdfm&#10;5uZZ4hvVO3fufF770iiO46iTk9NNPT099axZs9a8uByLpKamVp49e/bqGTNmrJsxY8a6mTNnrg0M&#10;DGwjLmY0Go0sJSXFqkWLFsFt27a9Kl7XokWLvH766adv2A39gwcPPiAIgoztn+Dg4Bavsm0AAPB+&#10;QDECAO+l6tWrPxW/lslkGvG39IQ8v5QrKirKvjz9tWvXzn/06NE7CXk+6N+CBQtWFBQUKH/77bex&#10;LVu2vPHGEtfB1NQ0Z8SIEbvFxcaOHTvGieeJiIhowA7MBUHgDx06NIAVE/7+/u3YpWCjRo3y1dPT&#10;UxPy/MB/zZo1s1gf3t7e80xMTHL9/Py69+nT5+j58+c767qEqrwePnzoIH4dFRVVR/vSOUNDw3+d&#10;wWDr02g0sri4ODtK6T/r/+WXX6aLQ7TYP0VHZmamha5ctO+vsbKy+teZqP+ynQAAIB3cwA4AHwx7&#10;e/soExOT3OzsbDM2LSIiogG73KosPM8LO3fuHPvDDz/M5TiO+vj4TP7xxx9n5+TkmJHXHPn9VUya&#10;NGnL1q1bJxLy/MD5r7/+6vfs2bMKFSpUeBYQEODi7+/fjuUpCAJfXFxssG/fvqHu7u6/+vr6jmL9&#10;jB49+ndxv25ubueysrLMS0pK9E+ePNmjTp06kS/upWHbRAkhrzV+i/YBfnZ2tllCQkJVdmP9C//q&#10;m53NyMrKMhcvX6NGjSf29vZRZa1PqVQWtGjRIvh1cgUAgA8TihEA+KDY29tHhYSENGevMzIyKpZ3&#10;2ZKSEv39+/cPWbx48fcvChpKyPOR2x8/fly7tG/l3wQnJ6ebTZo0uR0WFubIio29e/d+OXXq1I3i&#10;m6/ZATw7ezJq1Cjf/fv3DyGEEEdHxzDxZVlMQECAy4wZM9ZGR0f/c5bI0NCwsHLlymnx8fG2Go1G&#10;e5Fyad++/RXxk7kIIeT06dPdxo8fv50QQpKTk62SkpKsWZtSqSxwcXEJIIQQ8SVhMplM06NHj5Mb&#10;N26c+lqJAADARwuntQHgg1KpUqU08U3P5f0mvbCw0LBXr17Hp0+f/gs7s9KxY8dLf/7556CgoKDW&#10;b/u+EUII8fDw2CwuNrZv3z4+JCSk+enTp7sRQkiPHj1OGhgYFBPyv/sgVq5cOZ89enjMmDE7tfv8&#10;9ddf3Xv16nU8JiamFsdxgrGxce533323JCEhwbZbt26n/0u+VapUSVm3bt0M0SRhzpw5P2zZsmXS&#10;hQsXOrm5uZ3TaDQceVHUbdy4cSobkFJ8ORellNO+5EtbTExMzZs3bzr9l3wBAODDg2IEAD4oCQkJ&#10;VdkBvVKpLGjUqNHd8iy3aNEirzNnznRlr8eMGbPz/PnznQcOHHhQ+1Gxb8uXX365lz0lShAE/tat&#10;W03Fjxv29vaeN2DAgEOs2OI4ji5fvnwhIc+Ll2HDhv0h7i8lJaXK9OnTf3nRH2dmZpYTEhLitHjx&#10;4u+1b9h/XZMnT/YR5cg/e/bMYvLkyT6dO3c+HxER0YDjOM7Q0FDl6+s7SlwsVa5cOZX9LAgCf/78&#10;+c5Xrlxpr2sdKpVKUatWrcctWrQIZo8BBgCATwOKEQD4YOTl5RmzsUV4nhdat259nd3M/TLip1cR&#10;Qsi0adM2iJ/W9C6YmJjkim9k5ziO3r59uwkhhPTs2fNEo0aN7o4bN24HK7YopRw7w9C9e/eT2oMf&#10;+vn5dS8pKdEnhBCZTCb07dv3aN26dR+9yZxzcnJMjx8/3ou9rl69eqyZmVm2iYlJrp2dXez48eO3&#10;379/v/7IkSN3iZezsLDIFL83PM8L7u7uv+bm5ppor2P79u3j2c9mZmbZbzJ/AAB4v6EYAYAPxsqV&#10;K+fn5eUZE/L82/bZs2evFrdrNBpZacuyg3ZGfNnQo0eP6oofYUsIIbGxsdXWr1//1cGDBwdqP7lJ&#10;+96S3bt3j0hJSbEqzzZMmjRpi7jYYNMXLFiwghBCOnXqdOHFDeL/KpTGjBnzrxvXCSEkPDy8ISuo&#10;NBqNjBU2hDzfP9pjlRDy/J6PFStWLChProQ8f3oXG929Vq1ajyMjI+tkZWWZ5+TkmMbGxlbfunXr&#10;RO0nnxHyvNBq1apVECu8BEHgHzx4UM/FxSXg9OnT3QoKCpSEEHL58mXXWbNmrSGEkJo1a8a86WIK&#10;AADec5RSBAKBkDwWL178HXl+AE4JIXT06NE7VSqVnLXfunWrib6+fjFrnzRpko92H127dj31YiA8&#10;SgihXl5eC1mbo6PjHTad53nNi3srFi9atOh7uVyuEq9bO+7evdtQe9qkSZN8du7cOXr27Nk/lrbc&#10;5MmTf42NjbXTzrNp06ah4jzbt29/Wdzu6em5VNyPmZlZlnhfsNi6desE7XV6eHhs2rJly0QXF5cr&#10;ZW0TpZQkJSVZaU9PS0uzZP3n5eUZifMkhFBTU9PsqlWrxoujWrVqTwcNGnRg/vz5KzIyMiqw5a9e&#10;vdpGu3/Wn4GBgerFQJH/tF26dMmVLevm5nb2xRgllBBCN2zYMFW87fv27RsiXtbExCRb6s8wAiGO&#10;yZMn/0oIoUuWLFkmdS4IxPsckieAQCAQlFKyYsWK+doHrtbW1okTJ07cMnXq1A0VK1ZM4zhOw/O8&#10;pnr16k9ycnJM2LLPnj2z+PPPPwfqOug+cODAoNjYWLsZM2asFR/cin/WDnHb77//PqqwsFBhZWWV&#10;xHGcprRlSovx48dv097WLVu2TBTPc+rUqW7i9idPnlRnOfA8r/Hw8Nika58lJSVZ6enplZSWe2nR&#10;vXv34xcuXOjIDpbEYWtrG3fx4sUOgiBw2dnZpuXdTplMpuY4TqhWrdrTJ0+eVGc5DhkyZG95lh83&#10;btx2Sil5+PBh3f379w+2tLRM0y5gdu/ePTw4ONjpjz/++FJXH15eXguDgoJaSv1ZRiAoRTGCQJQ3&#10;JE8AgUAgKKUkPT294hdffHFYfPDJDq7FB9gdO3a8kJiYaC1edsaMGWvLOiBv27ZtQFpamqWtrW2c&#10;roPY1q1bB9rb2z8SFwAcxwnbtm0bz9Zx/PjxnjzPa7TPFBBCqJub21ntA2dCCB01atTvDx8+rKu9&#10;rTk5OSYvBgukTZo0uSUIAqc9j7jPa9eutS5tv3l7e8/Vtc1WVlZJ2mdtOI4TGjZsePfSpUvtdeyv&#10;fy1/9+7dhpRS8u233/7wKsUXz/OaevXq3dNoNDyllBQUFBi6u7tvLqtQaty48e3MzExzSikpqzDU&#10;Fbpyz87ONpX684xAoBhBIMoXkieAQCAQ4rh48WKH3r17/12pUqVUuVyuMjIyyqtevfoTZ2fnQG9v&#10;77lqtVqmvYyfn9/nFhYWz1q3bn2tS5cuZ1i0bds2QKlU5vv4+EyilJLMzEzzCRMmbFUoFIVyuVxl&#10;ZWWVNGfOnFUFBQWGUVFRtfv163e4YsWK6X369Dl65syZLtrrOXv2rFvbtm395XK5Si6XqywtLdPG&#10;jx+/raCgwLBt27b+rDDZvXv38Ly8PKOytnPhwoVehBB6/PjxnrraT5482Z0QQhs1ahSmq1hhIQgC&#10;5+PjM6lmzZqP5XK5ysTEJKdr166nY2JiagiCwK1du3ZG7dq1o+rUqfNozpw5q9LS0iyfPXtm0bhx&#10;49v29vaR4v3VpUuXM/b29pHNmjULycnJMdFoNPyECRO2soP8Bg0ahLP3hYV24ch+vnPnjqM4z4MH&#10;Dw5o37795Zo1az5WKpX5crlc1aBBg/CVK1fOy83NNWbzzZs3b6WpqWm29nvZvn37yyYmJjlt27YN&#10;sLCweObq6npJ3O7m5nbWxsYmoVu3bqdYIYRASBkoRhCI8gVHKSUAAADaVq1aNXfevHnehBDi7u7+&#10;6+bNmz2051GpVIr79+/Xz8rKMu/UqdMFNv3Bgwf1HBwcHr7LfAHeJ+7u7r/6+PhMXrJkyXfLli1b&#10;KnU+AO8rPE0LAAD+n3v37n22aNEiL/Za14CLhBCiUChUTZs2vdWxY8eLAwYMOEgIIba2tvF4KhYA&#10;AJQHihEAAPh//Pz8uqvVaj32etq0aRv27NkznD2SVyw5Odnqq6++Wn/o0KGBhBAyb94873c9hgsA&#10;AHyY9F4+CwAAfGrkcnmR+HVoaGizESNG7NbT01Pb2Ngk2tnZxSmVyoKYmJiaUVFR9my+du3aXXF3&#10;d//13WcMAAAfIpwZAQCA/2fIkCH769Sp84gQQjiOE9hAjWq1Wi82Nrba1atX2549e9YtKirKnuM4&#10;ynEcnTp16sbjx4/3lslkGmmzBwCADwWKEQAA+H8qVaqUdvfuXcdNmzZNqVWr1mNxGxtVnRDCEUJI&#10;gwYNIq5du+a8YcOGaaampjnvPFkAAPhg4TItAADQSS6XF3l4eGyePHmyz4ULFzrdv3+/flJSknVW&#10;VpZ5jRo1njg4ODysV6/egzp16kSKChQAAIByQzECAABl4nlecHNzO+fm5nZO6lwAAODjgsu0AAAA&#10;AABAEihGAAAAAABAEihGAAAAAABAEihGAAAAAABAEihGAAAAAABAEihGAAAAAABAEihGAAAAAABA&#10;EihGAAAAAN6SW7duNRUEAcdbAKXAL8dHLj4+3pZSypVnXpVKpUhLS6v0tnMCAAD4VBw7dqz3mTNn&#10;ukqdB8D7CsXIRywiIqKBnZ1dXOPGje/4+vqOKioqkuuaLy0trdJ33323pGrVqvEtWrQIftd5AgAA&#10;fGyKi4v12c/r16+fJmUuAO8zFCMfsTp16kRaWlqm3717t9Ho0aN/t7Ozi1u+fPnC9PR0S0IIefjw&#10;oYO7u/uvtra28UuXLl327Nmziu3bt78idd4AAAAfukePHtVlP/v5+fWIjo6uLWU+AO8rjlIqdQ7w&#10;Fnl6enouW7ZsqXiaXC4vatGiRXBAQIALx3FUfBlXUFBQq5YtW95495kCAAB8HCilnIWFRWZ2drYZ&#10;IYRwHEe/+eabn1avXj1b6twA3jcoRj5ySUlJ1nZ2dnEajUYmns7zvCC+oY7neaFp06a3bt686fTu&#10;swQAAPh4nDt3zq1Lly5nxdNMTU1zkpKSrJVKZYFUeQG8j3CZ1kfO2to6aciQIft5nhfE07Wf7CEI&#10;Aj9jxox17zY7AACAj88vv/zyFcdx//q2Nycnx3TPnj3DpcoJ4H2FMyOfgOvXr7d2dna+VtY8FhYW&#10;zxITE6sqFArVu8oLAADgY/PkyZMatWrVeqz9JEue54XPPvvsXlhYmKN2oQLwKcOZkU9Aq1atgpo1&#10;axaqfXZEzMPD41cUIgAAAP/Npk2bpuiaLggCHx4e3jAgIMDlXecE8D5DMfIJ4DiOzpw5c21pgy7x&#10;PC+4u7v/+q7zAgAA+JgUFBQot2zZMqm08b14nhc2bNiAx/wCiKAY+UQMHjz4QMWKFdO1p/M8L/Tr&#10;1+8vOzu7OCnyAgAA+Fjs3bv3S/YELV0EQeAPHTo0IDEx0eZd5gXwPkMx8omQy+VFU6ZM2aw9XRAE&#10;ftq0aRukyAkAAOBjQSnl1q1bN6OsS6IJIUSj0ch8fHwmv6u8AN53uIH9E5KYmGhTrVq1WPaYX47j&#10;hHr16j2MiIhogJvpAAAAXp+/v3+78g4cbGlpmZ6QkFDVwMCg+G3nBfC+w5mRT4iNjU3ioEGD/mTf&#10;2lBK+enTp/+CQgQAAOC/Wb9+/T/3gojPjjRt2jTU3Nw8Szw9PT3d8uDBgwPffZYA7x8UI5+Yr776&#10;aj27kd3ExCR3xIgRu6XOCQAA4EOWkpJS5fDhwwMIIURfX79k6NCh+/r06fM3IYT07t37eFJSkrWv&#10;r++oVq1aXWfLbNy4capU+QK8T1CMfGKcnZ2vNW3a9BYhhIwfP367sbFxntQ5AQAAfMh4nhc+//zz&#10;U6tXr56dmJhos2fPnuHW1tZJrF2hUKhGjhy5KzAwsO3du3cbffXVV+udnJxuSpkzwPtCT+oE4N3i&#10;OI7OmzfPe8yYMTunTp26Uep8AAAAPnSVKlVKO378eK/yzNuwYcPwX375ZfrbzgngQ4EzI5+gwYMH&#10;H8jMzLSwt7ePkjoXAAAAAPh0oRj5RMnl8iKpcwAAAACATxuKEQAAAAAAkASKEQAAAAAAkASKEQAA&#10;AAAAkASKEQAAAAAAkASKEQAAAAAAkASKEQAAAAAAkASKEQAAAAAAkASKEQAAAAAAkASKEQAAAAAA&#10;kASKEQAAAAAAkASKEQAAAAAAkASKEQAAAAAAkASKEQAAAAAAkASKEQAAAAAAkASKEQAAAAAAkASK&#10;EQAAAAAAkASKEQAAAAAAkASKEQAAAAAAkASKEQAAAAAAkASKEQAAAAAAkASKEQAAAAAAkASKEQAA&#10;AAAAkASKEQAAAAAAkASKEQAAAAAAkASKEQAAAAAAkASKEQAAAAAAkASKEQAAAAAAkASKEQAAAAAA&#10;kASKEQAAAAAAkASKEQAAAAAAkASKEQAAAAAAkASKEQAAAAAAkASKEQAAAAAAkASKEQAAAAAAkISe&#10;1AlI7dy5c24nTpzoKXUe8Ob9/PPPX0udAwAA/Nu+ffuGBgUFtZI6j7ctMDCwDSGEnD59umtOTo6p&#10;1Pm8bc7OztcGDx58QOo84MPDUUqlzkEyYWFhjj169DiZmZlprqenp5E6H3hzCgsLDUePHv371q1b&#10;J0qdCwAAPHfixImeY8aM2alSqeQ8z3/UByBqtVpPEAReJpNpZDLZR32MQSnl5HK5ateuXaM+//zz&#10;U1LnAx+WT/rMSEFBgTIhIaGqn59fd/zyfFxcXV0vR0VF2UudBwAA/E9mZqZFenq6ZWRkZB17e/so&#10;qfOBN+Phw4cO9erVe5CZmWkhdS7w4cE9IwAAAAAAIAkUIwAAAAAAIAkUIwAAAAAAIAkUIwAAAAAA&#10;IAkUIwAAAAAAIAkUIwAAAAAAIAkUIwAAAAAAIAkUIwAfOEopV1BQoKSUclLn8j7QaDSyoqIiuZQ5&#10;FBcXG6jV6vduHKeSkhJ9lUqlkDqPN6GkpES/oKBAic8+ALwLlFKusLDQsKx5VCqVQhAEHFu/Iuww&#10;gA9UXFycnbe39zwHB4cHRkZG+d98881PUuckFUopFxAQ4DJx4sStenp6aoVCofL392/3LnMoLCw0&#10;PHDgwOCePXsel8vlRfr6+iVSF0ViPj4+k01MTHINDQ0L+/btezQ/P99I6pxex4kTJ3q6urpeUiqV&#10;BUZGRvlGRkb5TZo0uX306NG+KEoA4E2LioqyX7p06bLq1as/VSqVBd7e3vPE7RkZGRU3b97s0bJl&#10;yxuGhoaFjRs3viNVrh8sSuknG9euXWtNCKF+fn6fS50L4s1G+/btL3fo0OGi1Hm8jTh37lznNm3a&#10;XCWEUEII5ThOIITQ3r17/y11bu861Gq1bPny5QsUCkUhIYTyPK9h+2X37t3D30UOycnJVcaNG7ed&#10;rZfneTX7OSMjo4LU+4hSSnJyckzYPmKxYcOGqVLn9aqxYsWK+eJtEO1zDSGEjh49+jepc0SUHbt2&#10;7RpBCKGRkZH2UueCeHPx4MEDB0II/eOPP76UOpc3FX/99dcXjRo1ChP9rREIIXTixIlbKKXkzp07&#10;jr179/5b++/Q80Nr6fP/kAJnRgA+MMuWLVsaGBjYhr2mlHI8zwtS5iSV1NTUygsXLlzOLj2S4vT4&#10;iRMneu7YsWMcey0Iguxd5/Ay6enpltqXZxUUFCilyud1LFu2bOmCBQtWEEIIz/PC9OnTf6lRo8YT&#10;juMoe99///33Mfv37x8ibaYA8DEYP3789rt37zYSTeJkMpmGvdi6devEY8eO9Wav2d8hGxubhHeY&#10;5kcBxQjAB+bnn3/+euTIkbukzuN9YG1tnbRt27YJ1atXfypVDkOHDt23ePHi76Vaf3nUrFkzZujQ&#10;ofvY6woVKmT079//8JvoOzs724zjOOrl5bXoTfSnS0hISHNPT09P9nrTpk1T1q1bN8Pf379d8+bN&#10;Q8TzPn36tPrbyuNtu3XrVlOO4+jhw4f7S50LwKfuyJEjX5T1d3LOnDk/fMqXR79JKEYAPjDNmzcP&#10;8fX1HbVx48apUufyPhg/fvz2J0+e1HBwcHgoxfqVSmXBd999t+R9vwdj165dI3ft2jVy1apVcx89&#10;euRQu3bt6DfR7/fff7+YkOdF8pvoT5ejR4/2Fb+uWLFiBiGE2Nraxu/evXsEm96oUaO748eP3/62&#10;8njbxowZ8xshhFy9erWt1LkAfOratWvnf+jQoQGlfdlkZ2cXt2bNmlkXLlzo9K5z+9i8d097AQCA&#10;N09PT089YsSI3W+yz6ysLPOtW7dOJISQFi1aBL/JvsWCg4Nb8DwvsMsgatasGcPaHBwcHsbFxdn5&#10;+7+KPhUAACAASURBVPu369u371GlUlnwtvJ4m27evOkUFhbWmBBCDAwMiqXOBwDgXUExAgAAr0yt&#10;VuuNHDnSNzc31+RtrysyMrKO+H4ga2vrJHG7ra1t/Jdffrn3befxtjx79qzCsGHD9ogLLgCATwWK&#10;EYCP0P379+uHhIQ019WmVCrzCwoKdF5S1Lp16+uFhYWGd+7caayrned5oVu3bqcrVqyYERkZWSco&#10;KKiVuN3Y2Divd+/ex8Q3+anVar3w8PCGoaGhzW7fvt0kNzfXpE6dOpHDhg37o0aNGk9K2wZBEPh7&#10;9+59duvWraahoaHNsrKyzO3s7OL69Onzt5OT081y7YgXTp069Xl6erql9nSZTKbmeZ6WlJTo61rO&#10;3Nw8q2fPnic4jqPFxcUGx44d6639nHkXF5eAsrajNA8fPnQ4dOjQgMjIyDpKpbKgUaNGdx0dHcOa&#10;NGlyuzzf7icnJ1sFBga2uX79euu0tLRKRkZG+R07drzYr1+/v0p7oMG9e/c+279//5Ds7GyzlStX&#10;zjc0NCwUt2s0GtnevXu/vHDhQidKKWdkZJTv7Ox8TS6XF509e7bL1KlTNzo6OoZlZWWZjx079rfj&#10;x4/3JoQQjuNoYmKiDbtkyszMLLtXr17HOY6jrG+VSqU4ePDgwKtXr7ZVqVSKKlWqpDg6OoY5OjqG&#10;1a9f/774M0MIITExMTXZ5UrR0dG1xW179uwZzgqSZs2ahX722Wf3yrPPk5OTrfbu3ftlWFiY46hR&#10;o3w7dux48cGDB/V27do1MjEx0UYulxf16tXrOHvPCSGkqKhIvnv37hEBAQEuhBCiUChU06dP/6V+&#10;/fr3y1pXWlpapZCQkOahoaHNoqKi7BUKhap9+/ZXBg4ceFBPT0/N5ouOjq79xRdfHImKiqpDKeU4&#10;jqPh4eEN2b6sV6/eg1f9vAN8aFQqleL48eO9zpw503XIkCH7O3fufD4/P99ox44d40JDQ5sRQoij&#10;o2PY+PHjt5uamuaw5QICAlx27949oqioSK6np6cePHjwATc3t3Pivz3aioqK5CEhIc2DgoJaRURE&#10;NBAEgW/QoEHEiBEjdlepUiXlTW5XUlKS9fnz5zvrarOzs4tzdXW9fPbs2S4pKSlVytunSqWSy2Qy&#10;jb6+vlo8vU6dOpGtWrUKIoSQS5cudYiPj7cVt+vp6al79OhxsqioSH7mzJmuVOtR6HXr1n3UsmXL&#10;Gy9bXrz/BUHgL1261OHw4cP9FQqFytvbe15UVJS9r6/vqLS0tEojRozY7erqevmlGyX147ykDDza&#10;9+ONj/nRviw2btw4hYgeKSh+tG+NGjViiI5HoL4sOnTocPFl8yxatOh7SilxdnYO1NUeEBDQluVx&#10;5cqVdg4ODg9YG8dxgkwmUxNCqEKhKNy4ceMUQRA47W0LCQlp1qxZsxBxv+LHJg4aNOiASqWSi5cR&#10;r4eIHu379OnTaq+zL1jcu3evPqWUnDx5sruu9v79+x+ilJL8/HyldpuuR/vm5+crPTw8NrFHMnMc&#10;J7CfCSG0QoUKGadOnepW2vuemZlpPm3atPXiZXie17D907lz57N5eXlGbP6YmJgaK1eunNewYcO7&#10;4twCAwOdxf2Gh4c30HqM5f+LuXPneh8+fLhfefZbWFhYI9b38ePHe1pZWSXp2l5CCHV2dg5MTU2t&#10;JM5H/MjMsqJZs2YhZf2eFBQUGO7fv39wjx49jos/Q127dj09bty47Xp6eiXsc8nahw4dure4uFj/&#10;9u3bjWvXrh1FCKEymUzN5pHL5apz58511rW+vLw8ozlz5qxin3Pt96dp06ahjx49qkMpJRMnTvQp&#10;zzZK/bfmTQYe7ftxxus82lcQBC4wMNB58uTJv5qammaL/6auXbt2RtWqVePEv3uEEGpraxv34MED&#10;h6ysLLMvv/xyD/v9Ev/+Tps2bb2u/yuUPn9cr5WVVaKu/0lmZmZZly5dctVeZvHixd+x+WUymZo9&#10;2pfFhQsXOop/X21sbOJZ26RJk8r8HY+Ojq75X/4/icPc3DyTUt3/i1j89NNPX8+aNWu1rjYLC4tn&#10;lD7/G1bW8pRScv/+/XoLFixY/uLJYf+0f/HFF3+xv/Hs/Th9+nTXl30WJP8ASxkoRj7e+NSLkZ9+&#10;+ulrXX9IZDKZumHDhqUecM6ePfvHPn36HC3rDx77Z/P111//pKs9KiqqNqWULF261FM83cjIKFcm&#10;k5WIDggFQgj99ttvfxBv1/r166fxPK9hB6z6+vpFBgYGKu31jB49eqd4udKKEZVKJa9evfoTXblW&#10;q1ZN53RxsIPk8PDwBrraly1btoTS8hUjKpVK3rp162vi7Tc1Nc02NjbOEb+XHMcJixYt+l6tVsvE&#10;y9+5c8fR0tIyjc2rp6dXLJfLC7TX2759+8u5ubnGwcHBTqVtl7gYSUhIsLGwsMhgbZUrV05xdnYO&#10;1C4a5s6d6+3l5bWwPP8Y2QH31q1bJxDyz3g4gp6eXrGZmVmWTCYr4ThOw9qqVav2lBV+lFLSvXv3&#10;k+VZj6Oj452yfk+qVq0ar+v3QPxaezsJIdTV1fVSafPwPK9RKBSF8fHxVcXriouLs7Wzs4sVrafE&#10;0NAwX/x+8zyvMTU1zX7y5En1Bg0ahJdnG6X+W/MmA8XIxxmvU4xo/4948fuh1vE78K/fvdq1a0fa&#10;2trGlfX7u2nTJg/xugRB4EaOHOkr7s/IyChH/EUB+70+c+ZMF/Gy/6UYOXHiRI/Sfq9HjhzpGxIS&#10;0rQ8fwPKEwqFopBSSkpKSvT09fWLdc2zYsWK+Tt27Birq83Q0LCALa+np1dS2vKlfTFXWvTr1+/w&#10;yz4Lkn+ApQwUIx9vfOrFiPYf+cGDB+9LTEy0Zu0PHjxwEH8TRQih7u7um1m7IAjcsGHD9oi/vdd1&#10;UHT+/PlObPl27dpdYd/IR0ZG2ouLjm3bto2n9Pm39O3atbsi/ufBcZwQERHxGaWUZGRkVFAqlezg&#10;jU6dOnVDbm6ucVFRkcGLJw3964/c5cuX27NcSitGCgoKDOvWrfuQTVcqlfk+Pj6TxGdWgoKCWhob&#10;G+eK82rZsmWQ9vZqNBre2to64cU/nARxsVGeYkT8LZlCoSgMCQlpxvb32rVrZ2gvz76FYvM4Oztf&#10;ZTkOGzZsT1pamqVarZb9/PPPM7X/+UydOnVDbGysXWn/IMTFyKZNmzzY9Jo1az4uKCgwpJSS2NhY&#10;Ozc3t7PsvZw7d653SUmJ3u3btxuzg0r2Hjo7OweGhoY2DQ0NbRodHV2LUkpu377d2MDAoIgQInAc&#10;p3FycgrOysoyo5SS6OjoWv/H3pmHU7W9D3ztfXAImSNjpgZDiJtKxlSaKGlQxC2alaar6ZZKpZtG&#10;Fc2TaNCowW1SJCqRKClDklLm+XCcvX5/sPqtu7/noFK67v48z/s85+w17Hevvfda+13T+9tvvz3G&#10;n2ENDY239fX1IihtUFDQkqCgoCUyMjKluO5r1qxZh8Li4+MHtfSeODs7n2+poTQzM3vi4OBwQ1lZ&#10;uYDfRw0ATYaJra3tXfrxgICAVfi55s6duxcZXQYGBmkFBQXKFEURhw8fns5mszn4tTo7O58vLy+X&#10;Sk5ONlm1alUAXpaenp5HUVnSR4z+7cIYI51TvsUYWbFixaaW3k15efmi4cOHR2tpaWULimNqavrE&#10;1tb2Lt4TT5Ikz8zM7Al+rnPnzrmg9khBQeETGtlMS0szMDAwSMPTiomJ1eLv3fcYI7t27VqAhw0c&#10;OPAh3umCt6Gqqqr5d+7csUPvfnJyssnw4cOj6dd88OBBLwghiIyMHI8fR8YIEoqiCCMjo2d4vbZp&#10;06YVKDwsLGwqnh4ZI3h6PT29f3SYbNq0aQVWlgIFP+eGDRtWt/YsdPgD3JHCGCOdV/7Lxsju3bt9&#10;8Ephx44dvvyGrNevX/8nXnHo6+un4+HPnz83xPNhsViNBQUFynic+fPnB6Pw5ORkE3Tczc3tJKqM&#10;AgMD/fA0paWlMs0fqF90nz9/fjCE/29EEQTBGz58eDSud21trZiiomIhng7vceFnjFRUVHQdNmzY&#10;3+iYtrZ2VmZmZk9+5bljxw5fvDy0tLSyeDweice5ceOGA4oTHBw8Hw9rzRjB0wLQNApF12HYsGF/&#10;o0aRIAhKRkamtKKioiuEEJw6dWoKakx1dHTe0EdNxo8fH4n3+AsLCzfU1NR0efv2rUZdXZ0ofTQA&#10;N0YmTpx4Bk1z6N+//yO83DMyMnqje+nn5xeIjuOjLgRBUMOHD4/G9aEoiujdu/dLfGoU3XD48OFD&#10;dzycX7lCCIGmpuY/PkZww7o1qaqqknj//r1K8wLxf5wL/3D68OFDd36N6uPHj39Dcby8vA7iBrqB&#10;gUEanh4919LS0qVFRUXyuB5r1qxZR887Ly9PHUII9u/fPxMvy+XLl2/u6PrlRwljjHRO+RZjpLa2&#10;ViwnJ0eTX0fMlClTTtXU1HSBsGnakISERJWgj3IIIeA3fRTVY1VVVRLdu3f/gN7dCxcujMP1uHnz&#10;5lB6Wvyj/VuMEYqiiI0bN67Ejy9atGg7l8sVwtOeP3/eGYXT25uzZ89OoOvl5uZ2El0XKnNBxgiE&#10;EDg5OV3C6z38uuLi4ga3ZIxACMHw4cOj6cZMY2MjKzMzs6eg6VwZGRm9Z82aFUoQBDVq1KirVVVV&#10;Eq09Cx3+AHekMMZI55X/ojEycuTIawsWLNhF/yAXlP79+/cq9I8zfJ4/hBDgU04AAHDt2rX+KKy+&#10;vl5EWlq6FICmefDoOP0DU1xcvFpPT+8FLiwW6x9DwCYmJsk8Ho/Ee8CVlZUL6OnExcWrATZkLyMj&#10;U4oqZroxsnnz5uX4NBgLC4u44uJiOUHlUVZWJi0qKlqH53Hr1i17PM6oUaOiUHmXlZVJ42GtGSOj&#10;R4++gk9BePLkiRldh9jYWEt6HuvXr/8TQgi0tbWz0LQmAACklw2/RiExMdEc5Y33zNONEXNz80Q8&#10;zNjYOOXjx49KKBwZdF9jjNy7d88az3Pw4MFx/Mp9zJgxl3EDTE5Orqiurk4Uj/M9xgiSFStWbEKN&#10;KovFahw/fnwkHk5RFEEfXbp7964tHufWrVv2eDibzeagMH9//7V4GP3+8JsudubMmYkQMsYII/9+&#10;+RZjBMnt27eH4B/7o0aNukqP4+joeBmvP0eMGHEdD6coipCTkyvmZ4zQpy1raWll4++mlJRUOR5O&#10;n2nwDcZIwdKlS7fix/bu3TuX37VfvXp1FIqDH8/KytLGR+tJkuTp6upm4h/2HWWM4OH0OvPSpUtO&#10;3/L8MLtpMTB0Em7cuDECNu+OISwszL148eK4UaNGXRMUX0VFpWDYsGF/37x5cxhFUSyCIOCpU6em&#10;BgYGLgcAgPT0dIP8/Hw1PE1ISMicVatWbRQWFuZevXp1dHl5uQwAAHh7ex9EcVJSUkzw7UlramrE&#10;X758qSdADQgAIGpqasTz8vI0ysrKZFDAhw8flD98+KDcUrqysjKZd+/eqfPzwL5y5cpNqDwmT54c&#10;cezYsd/ZbHa9oPKQlpYud3d3P3n48OEZFEWRJElSe/funWdvb38bgKbdna5duzYaAACmTp16Slpa&#10;ulxQXnS4XK7wzZs3h1MUxULHDA0N0+jxLC0t4/T09F6i8iJJkkpMTBxAURT59u3bHhDCL+XaWpkC&#10;AAB95y9BqKqqvn/y5Mlv6L6lpqYaaWtrZ3t5eR3y8fEJXr9+/RopKamKr/Hafv369ZEEQcDmewBF&#10;RUU5/OJNnjz5TFRUlCMAAEAIiZKSEvmnT5+aWlhYxLf1XN8CfccxgiCgiYlJyuPHj/ujY7KysqV4&#10;HHFx8RpB+T169Mgc35q3Lfentra2y7fqz8DQWVBSUirE//Orp8XFxWsI4v83f7KxsbmHhxMEAbt0&#10;6VJTUlIiR0+bnZ2tzWKxeDwejwUAADk5OVoCVIEANO0Q9T3v5ocPH5SDgoKWomuJjIx0GT169FV+&#10;cUeNGnUtJydHC69rOByOqIuLS2RtbW0X2LzDnpCQEPf8+fMuEhIS1d+q189AV1f3zbekY4wRBoZO&#10;AP7xT5IkJS0tXd6vX7/k1tJNnz79aHR09AgAmj4ET5486b5p06aVJElS27ZtW0KP//nz526XLl0a&#10;O2HChHNHjx71BKBpuz/cx0N6eroBnqZ///6P8a0A+TFixIgb9HQ6OjpZrW2ZKyMjU4a8cdOB2LaF&#10;dnZ2MS0ZIog5c+aEICd+FEWRV65ccczPz1dTU1PLDw0NnY3i4cZXW3jx4oV+Q0ODiCD9cHR0dLJe&#10;vXrVm6IostkI0SgvL5dGDSkAAPTo0eOtjo5OVkvnlJSUrOrbt+/ztui3bt26tVeuXHGEEBJIamtr&#10;uwQHB/sEBwf7eHh4HN+7d+88BQWForbkB0DTc4AZI0RjYyPf9oafUfbw4cNBP9oY4UdLxkZrPH36&#10;1JSiKJLFYvGkpKQqWnv/2Gx2/eDBgx986/kYGBjaxufPn7vh/1EHU0u0h4NYkiQpOTm54tYcwuJO&#10;XAEAYOnSpUHPnj0zRv8hhERISMhcfnXlv4HExMQBf//993BB4QMGDEhkjBEGhk4GRVFkSUmJnIuL&#10;y7l79+7ZCgsLcwXFdXR0vCItLV1eXl4uDUBTj05cXJylrq7um2PHjnmieKjHlyRJas+ePfOtra3v&#10;Ix8Trq6uEfgoQUZGRh+8F8rPz29LW3rUt27dugz/P2nSpDMBAQGrv7oA/hc4Z86cEF1d3Tf03jQ6&#10;JiYmKebm5o/QKAFFUeSBAwdmrlq1aiMyUrS1tbO+9iMyJSXFhH6suLhYXlVV9T39uLKy8gd8j/yq&#10;qqquuI8UFovFGzFixI19+/bN/RodWkJfX//FuXPnJri6ukbU19ezkXGLDKbjx4973LlzZ0hcXJwl&#10;v1EofjQ2NgrhBpegffR1dXXfYEYLIEmSys3N1fz+q/p5lJSUyKEPHh6Px5KWli6/devW0I7Wi4GB&#10;oamuxTtzLl68OO5njDBQFEUWFhZ2d3Jyunzv3j0bQaPDOOfOnZuwd+/eefgxd3f3k7///vvRH6fp&#10;jyUxMXGAv7+/v6BwX1/fnYynVwaGTgCacoI+YimKIh8+fGixbNmyrS2lY7PZ9W5ubmEoHUmS1KlT&#10;p6bu3r17AYqzYsWKzejjlKIoMjY21mrlypWbUPiMGTMO43lKS0uXow9LgiDg3bt37QSdn8PhiC5f&#10;vjwwLy9PQ0pKqgIdZ7FYvLS0NMOWdI+IiHC9cuWKY0txmsuFgBAS48aNu5iVlaXTUnwAAJg/f/4e&#10;fKQpNDR09qlTp6aiKWSzZs060JJDLX7wG70pLCxU4hdXQUGhiDYKkouP6kAIiUePHpm35Kn78uXL&#10;TmfPnp34NTo6OTldTktLM5w4ceJZYWFhLj6NCUJIFBQUqDg5OV1uq4dwWVnZUjwPQdcrKirKwT2q&#10;UxRFqqurv/sa3TsacXHxGtxpY05Ojta7d+/UBcV/9+6d+p9//rlBkLNNBgaG9oPNZtc3r3sAAACQ&#10;lJRkJihuaWmp7Nq1a9fxc5L7LVAURT569Mjcy8vrkKDRcER2drb29OnTj+Dtcc+ePTP37ds392vb&#10;nF8JKSmpCm1t7WxBIi8vX8wYIwwMnQQrK6tYDQ2Nt82L1QAAAOzatWthRESEa0vpfv/996OokqQo&#10;ijxz5syk4OBgHwCaplitX79+DT49hyAIePjw4RkANA0vW1lZxeL59e3b9znes37o0CEv+jA54t69&#10;ezZbtmzx69279yt8ShGPx2NFRUWNef36dU9+6UpKSuSmTJkS7uTkdDkvL0+DXxxPT89j+HVVVlZ2&#10;HTly5DU0CiQIFxeXyOaF9ACApl41X1/fnQA0GUkeHh7HW0rPj4EDBybQjwlqED9//twNfdiSJEnp&#10;6upm4V6BKYoik5OT+6GRGjq1tbVdxo4de2nSpEln2mJ8AQCAv7+/f5cuXWpJkqQiIiJc37x5o+vk&#10;5HQJ6YDOm5qaaiTImzAdVVXV97jhUlZWJiPoOaiqqpLE//fq1SuzLef4VRAVFeXgXuAJgoBozjg/&#10;Ro4ceT0gIGD19evXR/4cDRkY/rsoKip+Iknyywe+r6/vTrzDBycoKGjp+vXr18ydO3fft55PSUmp&#10;cOjQobdwA+LUqVNTN23atFJQGn7rRISFhbkXLlwYj4/ipKenGzx48GDwt+rWEfz+++9Hs7KydATJ&#10;qlWrNjLGCANDJ0FKSqri4sWLzkJCQmjnDEAQBPTy8jrU0rQXExOTFAMDg3TUc1RZWdkVLd5bvnx5&#10;oJCQUKOHh8dxVLHivTszZ878n1EC+jqF+vp69pIlS7bRe9Q5HI5oYGCgHwBNH+vNOvwjr/nz5wdz&#10;OBxR/BiEkNi4ceMq9B/vVcext7e/jQ8NUxRFZmVl6Xp7ex9sqYdKVFSUM3PmzIN471R1dbUEAACM&#10;HTv2Urdu3T4LSisIBQWFIryM0XQ3fnrk5uZq4iNRdnZ2d0VFRTmSkpJVKA5BEHDp0qVBqampRvT0&#10;+KhWW9bJANA0+lNXVye2f//+WQAAoKGhkXfhwoXxiYmJA6SlpcvwEY64uDhLfnnQe/n79euXTL++&#10;qKioMfR0HA5HFDdGZGRkykaMGHGjJX1b62HsCH777bcnqJwghMT+/ftn8TM4b9++bf/ixQt9AJqe&#10;C355MSMmDAzth5KSUiFep6amphrxmzZUUFCgsmvXroUAACAvL1/8recjSZJ36tSpqc1G0Je6888/&#10;/9wQExNjyy8NWieCd+SFhobO1tfXf4HiNDY2ChkaGqZZWlrGtXXk5nvryp9V1zLGCANDJ8LY2PhZ&#10;83xTAoCmioTD4Yh6enoeE9QTRBAEnDFjxmG0UxOqPLW1tbMcHR2vAACAh4fHcX6VEr9RAmNj42d6&#10;enov8Uo4LCzMzcPD43hqaqpRdna2dmxsrJWtrW3M/fv3bQAAYMyYMVESEhLVzds3fvmgu3Xr1rCB&#10;AwcmPHjwYHB2drb2y5cv9dzd3U/u2LFjEQAALF68eLuIiEiDoPJYtWrVRryHCkJIREZGupw6dWpq&#10;S+U4a9as/eg3bkR5eXkdaildS8ybN28vKmOKosgXL17o0xsmHo/HSkpKMkM7ULHZ7Pphw4bdBOCf&#10;Zd28wFzM1tY2JioqakxWVpZOZmZmr40bN65asWLFZgAA6NmzZya/NSn8QBsF7N+/f1ZlZWVXdNzc&#10;3PzRli1bluNlQN9hCumDpuNt3759MUEQMDs7W6tXr16Z6H6SJEkdO3bMg26U0qfxzZo1az99bjWP&#10;x/vH+kZBo2HfS0VFhdS3pnVzcwvDr62xsVHI1tY25syZM5OysrJ0Xr9+3TM4ONgH31XH2Nj4Gb+8&#10;bt68OQyAJuOXIAgYGxtr9a16MTD86vyoXeXQboLjxo27SG+/AgICVi9dujToxYsX+tnZ2drR0dEO&#10;NjY295AuI0eOvP4951ZQUCg6f/78eLyDjSAI6ObmFkavZ/itE/H09Dzm6el5DD+G7wImLCzM1dDQ&#10;yMPbv/r6ejY++nz9+vWRV65cccTrJfw7gD4CzeFwRPG69datW0Nv3rw5DC87Qd8R38337Cv9bxfG&#10;z0jnlf+Cn5GpU6eGAWxfdHt7+1sQNu237uHhcQyFIXF1dQ0X5Hzo06dP3ehO8Q4cOOCNx+nXr99T&#10;3EvtmDFjLgvSjb7veksiKipah7zdvnr1qhfd9wn9Py6vX7/WReekhyGHWJ8/f1bAfWwQBMETEhLi&#10;njhxwp2fM0gkI0eOvIZ7kVdRUXlPdzSICz8/I+/fv1dB4VVVVRKSkpKVeBkaGBikpaen66M4p0+f&#10;noSnDwkJmY2nV1NTy8PLA993ny64jwwulytEv78xMTE2KBz3M+Li4nIOd9gXEBCwCk+XlpZmAOE/&#10;/Yzwk4CAgFX8HJHNnDlzf3V1tTiEEFRWVkoaGho+JwiChzwf4/5NIGxykknPIyIiYvLXvi/z588P&#10;xv2MjB49OgoP5/F4JP08dOdoDx48sKDHwcNHjRp1lXZ/BD67vr6+O1A63M8IEg0Njbfo96NHj/p3&#10;dH3TXsL4Gemc8j1+RnCnhwRBUJqamjn0ODY2NjF4HcbPF4mqqmq+oDpwwoQJZ1p6H3EZOXLkNbxt&#10;wH2GsFisxilTppzCz3vgwAFvPL2cnFyxIB8nBEFQFhYWcZWVlZIQ8vcnoqam9i47O1ursLBQEUl+&#10;fr7q7NmzQ1A+yEEi3ReYiYlJ8po1a9aZm5sn0K8LtRddunSp+euvv5ZBCIGYmFgtXl/16NEj96+/&#10;/lrm6Oh4mU96HgAAioiI1B86dGgGhBDQ25Xr16+P+Jbnp8Mf4I4UxhjpvNKZjZHIyMjx/IwNAAAc&#10;N27chXXr1q05c+bMRH7hCgoKn2fMmHEoISFhAD3fsWPHXmyubCh5efn/cTwXHBw8H8/r8uXLji3p&#10;6enpeaSlCp8gCIrNZnPu3Lljh6dbsWLFJhTeUvqNGzeubGhoEF6+fPlma2vre/S8xcXFqz09PY/i&#10;DrXwcPR72bJlf9XW1orR9b927dpIPI2/v/9aftfJ4XDYfn5+gYaGhs/p5+nTp8/L2bNnh2RlZWlD&#10;CMGdO3fsZGVlSzAnfzwAALS3t785YMCABNDk0JECAMBJkyZF0I2l+/fvW4mIiNS31qjizgkDAwP9&#10;mp1F/iOOiorKex8fn92fPn3qRnd62LVr14q5c+funT9/frCsrGwJOj516tQwlG9VVZWEjIxMqaD7&#10;VFlZKUlRFLFq1aoAepmrqKi8d3FxOSclJVUGAKAIguBJSEhUxcXFDUb55+bm9pg7d+5eAwODNH6N&#10;4sSJE8/MnDlzP27M8ZMnT56Yubu7n+B3/ydNmnT6xo0bDuvXr/9z1KhRV/ldx8yZM/eHh4e7ent7&#10;H+jbt28qPdzOzu5OYGCgH4RN3urFxcWrWzISAQBw2LBhf+Pv1/Pnzw1p+n25v/b29jc7us5pT2GM&#10;kc4p32KMPHv2zMjb2/sAv3dk7NixF/39/ddeunTJyc3N7SS/NsHNze3knj175i1evHibs7Pzh68R&#10;8QAAIABJREFUeXoeQkJC3NWrV29obGxk5eTkaMrIyJS2VHcSBEGpqqrmo86xhw8fDpw2bdpxfnHH&#10;jx8fOXfu3D3Tp08/THcoCwCABgYGadu2bVssqNNGVVU139PT84iamlpeS3UFP5GUlKxEZUh3rtha&#10;3YMLhBDMmDHjEF6ubTXY5OXli+h1JmrTPT09j6ampvb9muenwx/gjhTGGOm80pmNka+tuPgJ/lGJ&#10;5PLly44onO5lFUIIiouL5YSEhLgANBk1XC5XqCU9GxsbWb6+vjsAaOpNold2srKyJQ8ePLCgp6Mo&#10;ijhw4IC3iIhIPUEQFKoo0W8REZH63bt3+1AURdA/4vgJ7oVdkPAzzhobG1l4r1NeXp46v+tMSkoy&#10;bS3/zZs3L0fxCwoKlC0tLWNpjesXI4QkSZ6fn19gfX29CL/zJSYmmnfr1u0TQRAUPnKDfnt5eR1E&#10;IzhVVVUSrekWFhY2ld8HP10mTJhwhsPhsHFdkNFLkiQP3WNFRcWPaPQEycmTJ92Qp15cZ3TNCgoK&#10;n+ge6Xfs2OHblmf5jz/+2NLScyjoYwcJPgLxPYJGHZ8/f26orKxcQLvWL+/AqFGjrtINfQghGDp0&#10;6E30TKC4JiYmyfgoVWcQxhjpnPItxsiCBQt2tce715qgzqD8/HxVKyur+/j7iP9WVVXNx0fb8dkH&#10;3yqCjJnvEQ0NjbdIx/LycikzM7MnuEGBfpuamiaZmZk9wesiOTm54j///HM9GoEuKiqSNzY2TqEZ&#10;ehQAAGppaWWhtgGl7969+wcXF5dzrem4cOHCnV/z/DB+RhgY/mXExsZaJSYmDhAUrqio+ElHRycr&#10;Pj7eQlAcft5gR4wYcQP5HJk9e3YoPVxOTq5k+vTphw8cODBryZIl24SEhBpb0pPFYvF27NixyNLS&#10;Mi4qKmpMfHy8RWFhoWK/fv1SnJycLnt5eR3CF2UjCIKA3t7eBy0sLOKPHDkyPSEhYWBaWpphr169&#10;Mu3s7O7OnDnzgLa2djYAAOjp6b08cODAzJZ2yBo6dOitlJQUE0EL/iQlJatMTU2f8tN/5cqVm+bM&#10;mRPi6uoaIWi7WSMjo9TQ0NDZ+FoLej5TpkwJR/+VlZU/xMTE2MbExNjevHlz2N9//z383bt36oMG&#10;DXr422+/PXF3dz+Jro8f5ubmj1JSUkz27ds3Nz4+3iI5ObmfpqZmro2Nzb1JkyadwXfukpCQqI6I&#10;iHDNz89X45cXm82uHz169NWamhrxzZs3rxgyZMgdMTGxuvT0dP309HRDYWFhro2NzT1HR8crkyZN&#10;OkPfYGDixIlnRUREGo4cOTKdzWbX29nZ3fXw8DjepUuXWjyem5tb2ODBgx9cvXp19M2bN4fdv3/f&#10;WklJqXDAgAGJI0aMuDFu3LiL9MX2U6ZMCYcQCnSWCEDTszJx4sSzgsIBAGDZsmVbW/IKbGNjc+/V&#10;q1e9BW09TJIkZWZmlvTkyZPfoIDFnGpqavloxxtDQ8O05OTkfvv27ZubkJAw4MmTJ/2lpaXLBw0a&#10;9NDJyenyhAkTzvHbpvPq1aujd+7c6Xv37l07RUXFT6NGjbo2fvz48/iWwQwMnYmFCxfuUlNTyxf0&#10;XnXr1u1zz549X7e0e1SfPn0y3r17p15TUyPOL1xOTq5ES0srB4CmHf7u3r1rd/To0d/v3r1r9/Dh&#10;w0E1NTXiNjY29xwcHKKnTp16Cl+vtmrVqo1GRkapgs5NkiSPoiiBayg0NTVz+/bt+9zAwCCdX3iz&#10;MSEtIyNTzi9cELgTRSkpqYrbt2/be3t7H7xy5coYERER7uDBg+NcXV1Pu7q6Rvj7+/snJSWZGRkZ&#10;pS5cuHDX5MmTT+N1rby8fPG9e/dsvLy8DkVFRY1hs9n1VlZWsUOGDLnj6el5bOPGjavS09MNBgwY&#10;kODr67tr7Nixl2pqasQHDx78gO7IF0EQBBw/fvz5r7kmAsL/qRP/MyQmJg4YOHBgwo0bN0Y4ODhE&#10;d7Q+DO2HtbX1fZIkKUE7VzAwMDAw/HzCwsLc3N3dT75580ZXR0cnq6P1YWgfMjMze/Xu3ftVeHj4&#10;FFdX14iO1ofh3wWzmxYDAwMDAwMDAwMDQ4fAGCMMDAwMDAwMDAwMDB0CY4wwMDAwMDAwMDAwMHQI&#10;jDHCwMDAwMDAwMDAwNAhMMYIAwMDw09m0qRJZ6ZMmRL+8OHDQYJ2kmFgYGBg+Pfy8OHDQaampk+3&#10;bdu2pLS0VLaj9fmVYYwRBgYGhp9MUVGRQkREhKuFhUW8sbHxsyNHjkyvq6sT62i9GBgYGBjaB4Ig&#10;YHJycr+lS5cGKSsrf/D29j6Ymppq1NF6/YowxggDAwPDT2bx4sXb0e/09HSDGTNmHFZWVv7g5+e3&#10;JTc3V7MjdWNgYGBg+H4GDBiQ2Ldv3+cAAFhfX88+cuTIdGNj42eDBw+OO3v27EQulyvc0Tr+KjDG&#10;CAMDA8NPZuTIkdd1dHSyCIKgKIoiAQCgvLxceuvWrcu0tbWzHR0dL9+6dWsoCmNgYGBg+HdBEAT0&#10;8fEJBgAQAACA6vOEhIRBkyZNOqOqqvp+/fr1az5+/Ni9QxX9BWA8sDN0SpBn03v37tl0tC4MDPwY&#10;M2ZM1I4dOxbhx9D6kWvXro2OiopyVFZWLhg/fvz54cOH/y0uLl7LPycGhn8PGRkZfTpaB4Yfx8uX&#10;L/sw7e7/o6qqmt+lS5fa2traLugYMko+f/7cbe3atevWrVu31sbGJsbZ2fmCnp7eS4L47y0jZDyw&#10;Mx7YOyVWVlb34+LirDpaDwYGBgaG/4XxwN65QB7YO1oPhn8nzMgIQ6dFTEysTk1NLb+j9WBgEERR&#10;UZFCWVmZzNekae5pq/tROjEw/EgqKyu7FhYWKnW0Hgw/hu7du3+UlJSs6mg9fiXq6+tF8vLyenxN&#10;GlFRUY66uvq7H6PRrwdjjDB0SgiCAObm5o9iYmJsO1oXBgZBDBo06OGjR4/MW1obQhAEhBASYmJi&#10;dR4eHscDAwOXS0lJVfxMPRkY2ouwsDA3d3f3kx2tB8OPYdu2bUtcXV0jOlqPX4njx497eHp6Hmst&#10;HkmSFEVRpKGhYdr69evXjB079tJPUO+XgDFGGBgYGDqAx48f909ISBgoKBw1TD169MhdsGBBsKen&#10;5zFpaenyn6kjAwMDA8P3ERwc7IPqc0FxWCwWz8XFJXL+/Pl7LCws4gmC+E+toWCMEQYGBoYOYNu2&#10;bUv4NVCoEXJwcLjh4+OzZ9iwYTdJkqQ6RksGBgYGhm/l8ePH/Z8+fWpKP47qfgUFhaI5c+aEzJo1&#10;a7+ysvKHjtDxV4AxRhgYGBh+Mnl5eRqRkZEuyBBBDVPXrl0rvb29D86ZMydEW1s7u6P1ZGBgYGD4&#10;dvbu3TsP73RCv/v37/94wYIFu8ePH39eRESkoaP17GgYY4SBgYHhJ7N79+4F+IiIvr7+iwULFuye&#10;MmVKeJcuXZgtfBkYGBj+5RQXF8ufPn16MqrrRUREGtzc3MLmz5+/x8TEJKWj9fuVYIwRBgYGhp/M&#10;hQsXnFksFm/8+PHn58+fv2fw4MEP/mtzhBkYGBg6M7dv37ZvaGgQUVVVfe/j4xM8Y8aMw3JyciUd&#10;rdevCGOMMDB8BxBC4t69ezbnzp2bYG9vf9vZ2fnCt+STmJg4ICwszG3w4MEPJk+efLq99exsFBUV&#10;KRw8eNA7Ly9P448//vjr3zal6fr16yOlpKQq/stzhH8mEEIiLi7O8vTp05M1NDTy/Pz8ttDjZGVl&#10;6Rw8eNCbw+GIBgQErGa2J2Vg+G9TX1/PDg8Pn/LgwYPBLi4ukSNGjLjxNenHjRt3MT4+3sLc3PwR&#10;i8Xi/Sg9WyMuLs4yOjraYfLkyacNDQ3TOkqPFoEQ/mclISFhAAAA3rhxw6GjdWGkfcXKyuq+jY1N&#10;zI/Kv6qqSiIkJGR2nz59XgIAIAAA6uvrp39NHo2Njazz5887DxgwIAHlIS8vX9TRZfcry6tXr3rN&#10;mjUrVEREpB6V2bZt2xZ3tF6M/JrS0NAgHB4e7mpiYpKMnhcAAORyuUIoTnx8/CBnZ+fzBEFQKPz2&#10;7dtDOlr3zionT550AwDAN2/e6HS0Loy0n7x69aoXAACGh4e7drQu3yvFxcVyAQEBq+Tl5YtQnTBs&#10;2LC/O1qvb5HDhw9PR9dAEAT1q94fZmSEgeErCQkJmTN37tx99OPi4uI1bc0jNTXVyNjY+Bn9uKKi&#10;4qfv1a8zghb88duVBEJIdIRODL828fHxFoMHD34gKLy0tFRW0JQJ5pliYPhvsnnz5hUrV67chB9D&#10;vp46Sqfvwd/f3x/9hhAShw4d8voV/cAI3POYgYGBP0lJSWbfm0deXp5Ge+jyX4KfIcLAIIg3b97o&#10;ot/8tkauqakR/7kaMTAw/Oo8ePDAoqN1aE9MTU2T8P/du3f/2FG6tARjjDAwfCU7d+70jY+Pt/Dx&#10;8Qn+1jzGjBkTFRcXZzlhwoRz7albZ4UkSSorK0vnxYsX+r/99tsTxu8GQ2tMmzbtxP37962jo6Md&#10;+DkbU1NTy3/27Jnxixcv9GVkZMo6QkcGBoZfi7CwMPeEhISBM2bMONzRurQHu3bt8pWSkqoAAAAj&#10;I6PUXbt2LexonfjBTNNiYPhKJCUlqwYNGvTw+fPnfb81D4Ig4ODBgx9kZ2drnzt3bkJ76tdZQYvU&#10;NTU1c5OTk/t1tD4MvzYkSVJWVlaxhYWFSoLiGBkZpQIAgJycXElZWZnMz9OOgYHhV0RGRqZswIAB&#10;ibGxsVYdrUt7oK6u/u7Tp0+Knz9/7qasrPyhIxfStwRjjDAwMDAwMDAwMDB0Qthsdr2amlp+R+vR&#10;Esw0LQaGHwCEkMjOztZuaGgQae988/LyNFrq7f03UlFRIZWZmdmLx+OxfkT+HA5HNDMzsxeXyxX+&#10;lvQ1NTXib9680eU33YdOQ0ODyLNnz4wrKiqk8OMfP37s3t697xRFkW/evNGtra3t0pb4WVlZOrm5&#10;uZr4sdra2i55eXka7bFA8/3796r5+flq+DEulyuck5Oj1VL+BQUFKkVFRQpfcy4IIZGbm6tZUlIi&#10;9636MjRRVlYmk5mZ2Qv953A4osy6NoZfjffv36t+bx1aV1cnlpmZ2auxsfGHdMbn5+er0ev+1qAo&#10;iszOztZG69gghERGRkaflur10tJSWbyuraiokMrKytIRFL+4uFj++fPnfQW1YXV1dWJpaWmG9Da4&#10;oKBApbKysuvXXA+XyxXOzMzsxeFwRNuahhkZYWBoR4qLi+VDQ0NnHz161DMnJ0dbVFSUM3z48L+X&#10;L18eOGDAgMRvyZOiKPLatWujTpw4Me369esjUQUlLi5eo6io+OnIkSPTra2t7wMAQGFhodKaNWvW&#10;UxRFioiINKA8ZGVlS/39/f2FhIQaz5w5MykqKmpM165dK/HzTJo06YyVlVXs+vXr13z69EkRD+Px&#10;eKwuXbrUBgQErF6zZs360tJSWTExsTo8Tk1NjbiRkVHq4sWLtwMAwF9//fXHy5cv9ZBHcQgh0bt3&#10;71cLFy7cBQAAKSkpJiEhIXOio6MdUKXKZrPrJSQkqufNm7d3+fLlgfRzfA0QQuLKlSuO+/fvn3n7&#10;9u2hXC5XWEREpMHOzu7OzJkzD9rY2NxDjgZJkqTo5VFTUyO+efPmFdHR0Q4pKSkmFEWRUlJS5ePG&#10;jbu0ePHi7fT92svKymQOHDgwc8eOHYs+ffqkaGZmlpSQkDAwLCzM7ejRo56xsbHWBEFAa2vr+9u3&#10;b1/8PR54z549O/H48eMesbGxltXV1ZJCQkKN1tbW92fMmHF44sSJZ/GheB6Px7p69erorVu3Lo2P&#10;jx8MQFOj/vbt2x4HDhyYGRkZ6VJbW9tFXV393fr169d4eHgc/xpdKIoib968OSw4ONjn+vXrIwEA&#10;oLKysmt+fr6au7v7iRcvXhjU19ez1dTU8pcuXRo0Z86cEGFhYW59fT07KCho6dGjR3/Pzs7WBgAA&#10;AwODdF9f350tzdeOjo52CA0NnR0XF2dZWloqCwAAurq6bzw9PY8tWbJkG5vNrv+WMuVHfX0928/P&#10;bwuHwxHF1ynV1NSICwkJNa5du3bd9evXR37NlE0ej0cWFhYqycrKluHPN5vNrl++fHmgoqLip4SE&#10;hIF79uyZLykpWYWfd9CgQQ8nTZp0xs/Pb0tZWZkMnl5UVJSzfPnywG7dun1uKb2bm1sY+p+VlaWz&#10;Y8eORfv27ZsLQJM/gri4OMtNmzatrK6ulujbt+/znTt3+tra2sZ8WwkyMHwfGRkZfQ4fPjwjMjLS&#10;JS8vT4MkSWrw4MEPHB0dr7i7u5/s1q3bZ3oaDocjevHixXEHDx70jomJsd2wYcOfEyZMOOfn5xcY&#10;FRXlSFEUKSkpWfX7778fXbJkyTZ1dfV336Pj06dPTUNDQ2dHR0c7vH//XpXFYvEsLS3jxowZE+Xu&#10;7n5SQUGhiF+60tJS2TVr1qw/fvz4tOrqakkAALCxsbl37949GwAAsLCwiH/w4MFgPM2VK1ccV69e&#10;HZCWlmYIAAA6OjpZBgYG6ZcuXRoLAAAvX77U69OnTwaK/+LFC/3t27cvPn78uAePx2Pt27dv7pw5&#10;c0JQ+OfPn7vt27dv7q5duxaWl5dLBwcH+3h5eR06cuTI9BMnTkx79OiROUmS1LBhw27u3r17ga6u&#10;7ht+10JRFHn16tXRoaGhs1B7KywszB00aNBDZ2fnC66urhHCwsJcAJqmqaN1LF/o6L2FO1IYPyOd&#10;V360nxEIIQgJCZkNMN8FWlpa2VpaWlmgeT9vdJwkSR5JkryjR4960vM4duyYB54H3VdJQ0OD8Nix&#10;Yy/gcXAhSZJHEAS1ffv2RRD+/x7+SFgsViNJkjwAAExLSzOAEAJ6HiwWqxEAAJ2cnC59+PChO78w&#10;JOHh4a70cHocCJt8qAjSmcfjkYGBgX6CwpFoa2tnffr0qRu9zCZOnHgGP2dQUNASepwPHz50t7Ky&#10;ut8ch8LypfB7QxeU/tmzZ0Y6OjqvaeEUKnMAAFywYMGuxsZGVkFBgfKCBQt2iYqK1uHxtLS0sidO&#10;nHia3z2TkpIqz8/PV/3aZ66ioqKru7v7Cdr18HC9TE1Nk/Lz81W5XK7Q3r1752poaOTi4QAA6Ofn&#10;F0jXC5XLyZMn3dqiC4fDYe/atWtBjx49/if/oKCgJbgvGDx/Z2fnyKKiInkzM7MngnQ4duyYB/18&#10;FEURgYGBfs1xKNq9pAAAUE9P78XLly/74Ok+fvyoRD8P7mcEQgh0dHTe4OG3bt2yhxCC5ORkE7pu&#10;uOzbt2+OqKhoXUvPVEvvCio3dPz48ePTIITA09PzKD0tQRCUsrJyQXp6ur6g9CdOnHCHEAIPD49j&#10;/NKrqKi8hxCCx48f/zZ27NiL9OvC/SahMGVl5QIej0e2V73J+BnpnNLefkYaGhqEvby8DvJ5l768&#10;9woKCp/v379vhdK8fv1ad968eXskJSUr6XWSiIhIPf4fPd8iIiL1V65cGUM//5YtW/7A4w0dOvQm&#10;PU5dXZ0oeldpdcAXHbt16/YpPj5+ED1tXl6eurKyckFLdYadnd0dPM3GjRtXtlbPPHz4cCCEEMTF&#10;xQ0eNmzY3/Ry2LRp0woIIcjJydH09vY+ICws3ICnX7Ro0faBAwc+5FdPKSgofC4uLpajX0t+fr6q&#10;ubl5Il4X08uBLrNnz96H59HhD3BHCmOMdF7pCGNE0AcLeilJkuSlp6fr43m0ZozQP9r79OnzYtu2&#10;bYsnT54cQf/YePv2rUZFRUXXvXv3znV2dj5P1+H58+eGEELw8OHDgQEBAavwSookSZ6jo+NliqKI&#10;kJCQ2bq6uq/p13Lw4EEvLpcrdOzYMQ8XF5dz/K7z6tWro5Duly9fdsTDjIyMnp0+fXpSZmZmT/w4&#10;m82u27Rp04r169f/KSQkxEU6EQRBLViwYBe93FszRj5+/KikpaWVhQw1FovFDQwM9MOc37VojDx7&#10;9sxIRESkHl1/z549MxcsWLCrb9++qfT4y5cv30y/F4IEbxBIkuTNnDlz/9c8b1wuV8jQ0PCLDlJS&#10;UmU+Pj67nZycLtHPM3ny5IhLly45tUUv+vMrJSVVXl9fL9KaPkePHvX8inx5X6ODrKxsMd1gWLt2&#10;rT96l8TExGqmTp0a5urqGs5mszn4c6ymppZXUlIiiz8P9HO01RjhZ1Tr6uq+9vf3X7tnz555JSUl&#10;smw2m4O/h2w2m4MENfT0d2nGjBmHfHx8dtPzRkbY69evdbdt27bYwMDgOf7cKCkpfeDxeOTRo0c9&#10;+aVHxszr1691g4KCltCfu+7duxdACMHXPhd5eXnq7VVvMsZI55T2NkaWL1++GX8GBw0aFL906dKt&#10;vXv3zsDrOpIkebt27VoAIQQqKirvW3iO+db7BEHw2Gx23fv371Xw87dmjNTX14vY29vfwvMyNzdP&#10;WLJkSVCvXr1e4TqyWKzG/fv3z8TTjxkz5gqKM2zYsOgdO3b4+vv7r1VQUPiMjjs4ONxA8ePj4weh&#10;40JCQtx169at2b59+yJ6W/zw4cOBFEURgsoBGSNYZ12b2y0AAFy5cuVG/Dq4XK5Q//79H2HtNm/F&#10;ihWbLl68ONbMzOyxoG8iUVHROjyfDn+AO1IYY6TzSkcZIwAAaGxsnGJtbX1PTk6uiP5Sjxgx4jqe&#10;R2vGiKamZg4enpycbAJhUy+xpqZmNh4WGho6C6Wrr68XoeuFjBEkq1ev3oDr5ujoeBmF5eTkaNIq&#10;bOrt27caKLympqaLmJhYLR5n4cKFO/H8GxoahGVlZUsAAFBWVra4pqamC4QQ7Ny5cyGe7+zZs0NQ&#10;mn379s3BdbK3t/+f3qjWjBEfH5/deAW4e/duHxSWl5enTq9cAQDQxsYm5vTp05MoiiKsra1jUJxZ&#10;s2aFol5hHo9Hjhgx4jqensViNV67dm3E6NGjo9D10PP28vI6ePLkSbfhw4dH48elpaXLGhoahNv6&#10;vIWGhs5C5+jZs2cm3kPl6+u7g37ea9eujXB0dLwsqJExNDRMDQ8Pd125cuVGelh0dPTw1vQpKiqS&#10;Hzly5DV+vf0AAKiqqpq/ZcuWP3bv3u0jKSlZya/cJ06ceCY8PNx1xYoVm+hlFxUVNRqdKykpyRSl&#10;l5aWLsVHla5cuTKGnm9AQMAqFP6txghFUQS9J3LWrFmhdXV1onhaPJxuxM2cOXM//dze3t4HUHjP&#10;nj1f4WH0EaHz58874+FKSkof8HBdXd1MPBwZI4LSI2Nk2bJlf7VkRKOeZQAAHDRo0AOKooj2qjcZ&#10;Y6RzSnsaI/j7DgCAS5YsCUJhPB6PnDVrVij9mX3w4IHF+fPnnfGPebr07t07w8rK6r6IiAiHJMkv&#10;9RZBENTvv/9+BNehNWOEPgth/vz5weg94fF45Pz584PxcJIkea9eveqFrg8PKygoUEb5vn79WheN&#10;KuPGyOjRo680d7Dx6LrOmzdvD8oLjYxs2bLlD1tb27v0dgkZI9HR0cNR+8Cvs2jRokXbz549O2HA&#10;gAEJ+PEePXrk4Oc+e/bsBLw9nDRp0mkUVlBQoEwfIQcAQGtr63uBgYF+eD4d/gB3pDDGSOeVjjBG&#10;hISEGg4fPjwdhVdXV4sPHTr0Jv0jCx+ybc0YUVJS+oiHP378+DcUNnbs2It4hYp6hyDk36NLN0b8&#10;/f3X4hUlboxACIGpqWkS3iCsXbvWHw+fPn36YXwUQ0tLKwv/aImKihqN0q5YsWITOj5lypRTuF5+&#10;fn6BKCw1NbUvHiYtLV1GL/fWjBF6Y5SUlGSKh+vp6aXjlefUqVPDUBj9wzY1NbVvTk6OJpKDBw96&#10;0ct13bp1ayCE4NChQzPoYXfv3rVFeVdUVHSlf5DjUwxakurqavFm45YCAMDg4OD5uF4ZGRm9ceOQ&#10;JMkvDRa/j3HcyIIQgtGjR0fhz9K+ffvmtPU94Gf4Llu27C/8w5yf4X7u3DkXPB9bW9u7+Lty8OBB&#10;L/Qs6+npvUD62dnZ3cGvPSsrSxt/TwiCoBQUFD4jo+FbjJGbN28OxY11AAD866+/lvG7fhR+7949&#10;a/w4fUojSZI8Y2PjFNyY0dPTe4HHoRsj9OeRbozQ09ONEfroJDJGkHh4eBzDn0k2m80pKChQfv36&#10;te7KlSs3btq0acXnz58V2rPeZIyRzintZYxQFEWYm5snoudSWFi4AXVkIamqqpKQlZUtRvUFSZK8&#10;Pn36vER1Dr+Re/zdoBs7qN7An8mWjBGKogh8NIDNZnM4HA4b17GkpEQW/xAnSZI3fvz4SAj/971c&#10;tmzZX3jaxYsXb0N1HTrWr1+/pyifXr16ZeCdUVVVVRIoL2SMIBkzZswVftO0kKxZs2YdvazQlG4I&#10;m6Z00sPxdp6e/5EjR37H8586dWoYPnI9Y8aMQ/zuO7ObFgNDO9GvX7+U6dOnH0H/xcXFa86dOzcB&#10;LeBGfM3+5SNGjLiBfltbW98zMzNLghASsbGxVs0L1r57ByRBzJ49OxTbeQMeOnRoBr4TR79+/ZLR&#10;fwghkZOTox0XF2eJwk+cODEN/cYXJLu7u5/EF1jb29vfBqBp147Vq1cH4Dq0ZfcqOnV1dWL4f7RI&#10;HWFsbJyKzk9RFIEWQQMAQFRU1Bh8wa+RkVGqlpZWDhJvb++D9LwfPXpkzu88RkZGqfjC365du1Y2&#10;zxH+QnFxsXxbrikpKcmspKREHjTfbx8fn2Bcrz59+mTg101RFIkWPvJz6Ldw4cJd+HX27dv3OUVR&#10;37STGf26AQBgyZIl2/ANFPT19V/g4SoqKgUuLi6R+DF9ff0X/PLKzMzs9fLlSz2k3927d+3wa9fR&#10;0ckqLCxUQmkhhERRUZHCu3fv1L/legAAIDAwcHlAQMBqdH3Hjh3zXLZs2VZ+cUePHh2loaGRh29Q&#10;kZmZ2cvLy+sQvkGChIRE9YULF5xFRUU536pXe0N/No4dO+aprKz8QVdX983GjRtXrVixYrOgxbcM&#10;DD+Cu3fv2j169MicoiiSJElqwIABifQ2VEJCotrf338dbN6hj6IoMiMjow+q8wwMDNI0FNgdAAAg&#10;AElEQVRRXJIkqSFDhtyZNm3aCXTM1NT0qYeHx/FmYwYA0FRvpKenG7RFx5iYGNvHjx/3RzoOHDgw&#10;gb5xhqysbOnEiRPPonqWoijy/Pnz40tKSuTovj62bt26bOjQobdu375tDwAA/fv3fwxA00YZKI6Q&#10;kFAjyuf169e9evXqlblq1aqN1dXVEhISEtUoHl2P1hwE0+uADRs2/ImXn4qKSsH/pvp/EhISBuLt&#10;tKqq6ns83NjY+BkKJwgC4u3tP/Rs6SQMDAzfh5SUVIW1tfV9VCGwWCze1+y8s3///lnbtm1bsmnT&#10;ppUXL150joyMdOnXr1+ytbX1fYIg4Ld8rLeVyZMnnxYXF69p/ksUFBSo3r171w6Apoo7NDR0NgAA&#10;oAqdJEnqyJEj0wFo2lnq4sWL4wAAwNbWNgY5LAQAAAcHh+g7d+4MWbp0aVBSUpJZ165dK52dnS+o&#10;q6u/i4qKGtPe14FX6AAAoKio+AmvHPHK8/Xr1z3hV2xxCyEk5OTkStoan9/HdlvAt11tK+Xl5dJt&#10;jfuzPdrjHwEIDQ2NPH7Pc1uvHb9vLBaL9z+7tXwF6DkHAIBz585NaGmHsaioKMe3b9/2QB8BdXV1&#10;Yi4uLpEcDkcU/1gKDw+foqmpmfutOv0MvqfMGBjag4cPHw5CvwmCgD169HjLL56rq2sE/dj79+9V&#10;+cXF2rEvLF68eDuE8B/1DX0XSUEcOHBgJqozCYKAGhoaefzijRkzJopep6WkpJj079//MTIuEHfv&#10;3rUbOnToLScnp0uGhoZpp0+fnhweHj4Fhdva2sbgHS4lJSVymzZtWqmnp/fy77//Hp6WlmZ44cIF&#10;Z2Nj42dtuYa2oqys/KGleoFett/qkJjZ2peB4QdjaWkZh7Y85fF4rOapSG1CWFiYu3jx4u23bt0a&#10;amdnd/fZs2fGKAxCSLBYLN6P8s0hISFR7e7ufnL//v2zIIQEMjbs7e1vx8TE2KJeJFShUxRFnjlz&#10;ZtLu3bsXnD17diLax50+mgAAANbW1vdVVFQKVqxYsSkyMhLNOW2XUZ7u3bt/zMrK0oEQEgRBwMjI&#10;SBdLS8s4FP7y5Us99JuiKBbaFhmApg9f9AEpKirKwctbED/jA/PVq1e9CYKgUFnfvXvXTllZ+UNL&#10;afhteflvhG6M+Pv7+0+ePPl0S2mkpaXLFRUVP7XH+a9duzbK2dn5QlsNSV9f3530HtbVq1cHjBo1&#10;6lp76MPA0JlJTk7uR5Ikj6IoVvMUJEl+8WRlZUtJkqTwj/2PHz92b+t59PT0XkpISFRXV1dLoGOf&#10;P3/u1pa0ubm5mvh5Bemop6f3kn7s6dOnpvb29rcDAwOXL126NAgdR/ldvXp1zI0bN0YuX748cNy4&#10;cRdR+KJFi3acPHnSvbCwUAk/d0FBgYqDg0P0kCFD7mzdunXZj+hYailPOzu7u8ePH/egKIpksVg8&#10;ujGCd4pRFEUIareYkREGhh8Mvi83SZJUax+ROJWVlV2dnZ3PDxs27GZqaqoRAAAoKysXHD9+3ANN&#10;b/qRzJw58wDeu3v+/Pnx5eXl0tu2bVuC4uDTTjgcjujp06cnHzt2zBOApo9CvEJFrF+/fk2fPn0y&#10;zp8/7wJA0xD0H3/88dehQ4e8vlfnpUuXBiGdIYTEoUOHvFCPWX5+vtrjx4/7I+NKUVGxEE0X4vF4&#10;LNyZJIfDEe3evfvHXr16ZbYk+HSkH0Xz/vpfPobr6+vZrenFb3rWvxHkWwD9J0mSau3a28sQAQCA&#10;o0eP/r5r166FbYkbERHheuDAgZnoP0EQcMiQIXf8/f3920sfBobOzIcPH5TRlEyKoliCHPySJElJ&#10;S0uX48e+ZuSZJEnKzMwsCR+llZeXL25L2uZd8gAA/9tu4Ojq6r6hT8lCfsIWL168PSgoaCl91IGi&#10;KJLL5Qpv2LDhTwsLi3j0Ma+oqPgpLi7Osm/fvs+bo0IUH4CmqWMWFhbxiYmJA9pyDe3FokWLdqD2&#10;lsfjsS5dujQWzf4oKChQQRuvAAAAQRBg/vz5e/jlwxgjDAw/mJycHC30m6Io0tLS8kFb0jU0NIg4&#10;ODjcuHTp0jgAmj6sly5dGvTq1as+06ZNOyEpKVn1o3RGmJiYpJiamj5FH4MNDQ0iyNEbAABMnz79&#10;iLu7+0kUTpIktXnz5hWoQvTw8DhOnyMfHh4+Ze3ateuaR06gmZnZk+zsbJ0tW7b4obmy38OMGTMO&#10;N+9cBQAAoK6uTlRLSytbXV09T1tbO6u8vFwa6RsRETEFTa9hsVg8JSWlQjyvmJgYW0HnSUlJMTEz&#10;M3ty7dq1Ud+rc2vgU5gIgoAtTWfjcDiiAwcOfLhmzZr1P1qvnwF+7SRJ8q5evTpa0PRECCHh6uoa&#10;4e3tfZDL5Qp/6zlFREQamhddAgCa1sDcvHlzWEtp+K0TUVJSKoyIiHClf5AwMDDwx8jIKBXvfMC9&#10;jNOhv1eCHPIJQkxMrI4g/n9Avnfv3q/akq579+6F+LkF6chms+vp7Z+uru6bxsZGoevXr48cO3bs&#10;pZycHK05c+aEkCRJ0UcgkpKSzNatW7cWAACys7O1MzMzez1+/Lj/jh07FklISNTgxhdFUWR9fT17&#10;7Nixl77XS/3XYGhomObn57cF/edyuULGxsYp6urqeTo6Om9KS0tlURlv3rx5haAyZowRBoYfTHJy&#10;cj+84sKnDLXEjRs3RiQkJAxCvfg2Njb3tm7duuxnGCE4c+bMCcE+Bqndu3cvQGG+vr478XCKosi3&#10;b9/2QOFeXl6H8LzKyspkZs+eHYrNfSXDw8Onfq8HXBwWi8Vbt26dP/oPISS5XK5Ifn6+OpfLFYEQ&#10;Ej179nwdHx9vQfcsbWxs/Aw3rNatW7eW3xoSiqLIOXPmhDx9+tQsLCzMrb10F4SxsfEzfLTn4MGD&#10;3gUFBSr84oaEhMxJTEwcuGHDhj9/tF4/AyMjo1T0m6Io1uPHj/sLGkG7fPmy0+nTpycfOnTIq6Ki&#10;Qupbz7llyxY/ERERLt7YT5gw4dzr16978ovPb50ISZLUhQsXnPEF4EFBQUtIkqT+/vvv4d+qGwND&#10;Z8bMzCyJPg3p6dOnpvR4jY2NQvQNQMzMzJLaeh60yQd+rrYaI8rKyh/wdiE/P1+Nn47V1dUS+JpF&#10;kiQpKyur2JiYGNvRo0df1dXVfSMrK1u6b9++uc+ePTNudjb4D1D7YmhomDZy5MjrDx48GOzr67vz&#10;zZs3ul5eXoeEhIQa8UXynz59UvzZoyMzZ848gH5DCEkIIZmfn6/O4XDEIIRk9+7dP5w6dWqqoE1A&#10;AGCMEQaGH0plZWXXa9eujeLxeKxmh3IV5ubmj9qSFt8NCEJI4B9l6Bg9TWNjo1BOTo4WQRCQ3mtE&#10;7ylu6/zaSZMmnUGL1PCKe8iQIXcMDQ3TTExMUn777bcn+II+AJp2BMF35QAAgLdv3/aoqqqSxHXH&#10;e7MELR6nz9FtiY8fP3afOHHiGfQ/MDBw+e7duxfs2rVrYUhIyJzY2Fir58+f98V3P0KYmJik4NPS&#10;UlJSTCZMmHAO3wEEQkgEBwf7oF20+OXT3piamj7F/zc2NgqNHTv2UlZWlg5+PC4uznLx4sXbAQBg&#10;+fLlgT9ar5+BiYlJCv6fIAi4YMGC3Wh0DlFQUKCCdrNTUlIqbOuUC34YGBikHzp0yAt/FqqrqyWc&#10;nZ0v4HPMEWidCP6M7tixYxH92Thz5sxkCCERHx9vwe+8X/uO0nfO+dZ3HPE1mzcwMPwIhg8f/jd9&#10;WibaLAUHrQsEoKlO6NmzZ6aamlp+W8+TkpJigtZ6EARBqaioFNBHxgUxZMiQO/i7TpIktXfv3nn0&#10;eG/evNHF4zg5OV1WV1d/h3Y+hBB+2c3R0NAw7f79+zZ//fXXH3gexcXF8nV1dWJoDeCtW7eGAtBU&#10;xx04cGBmZmZmLzk5uRK84+RnvsccDke02dM7AKBpfRxqb3fv3r3gzp07Q3Jzc7WmTJkS3tI0OsYY&#10;YWBoJ+rr69n0Y7t3716AKjwIIRkSEjKHvk0hTrN/kP8BQggOHTrkFRcXZ0lRFHnw4EHvqKio0Twe&#10;78s7vHDhwl3CwsJcbW3t7NLSUtlmj+FfuHfvng0ATYvtPDw8ju/fv38WHv706VPTZ8+eGdOHeCUk&#10;JKqnTZt2gl6RoI9eAACYN2/eXnybXwD+2VvSEsHBwT4URZHJycn9mh1FfaGysrLrsGHDbmppaeW0&#10;daetjRs3rsrPz/9iyMXGxlp9/vy5G5fLFa6pqRF//Phxf7TIPjs7WxtPO2fOnBBhYWEufuzChQvO&#10;mpqaue7u7id9fX136urqvvb19d0JQNM2hmjb4h/ZAOjr67+wt7e/jRppCCHx9OlT0169emXa29vf&#10;XrJkyTZDQ8M0KyurWJQGlX9b9MLnPBMEAfHRrW8BbV7wNeTm5mrizxja2UZJSalwypQp4fi1c7lc&#10;4VGjRl0zNjZ+tnDhwl0ODg43evTo8RY9u5s2bVr5PfoDAMDUqVNP+fj4fHkeKYoiX7x4oT9hwoSz&#10;+LtOXycCAACTJ0+OmDdv3l78WGlpqWxSUpIZAP+/a1WzMfFlWhd6RxsbG4UCAgJWz5o1az+eR2Fh&#10;Yffk5OR+aA2UqanpU9TpQE+/YcOGP2fPnh2Kp//48aPykydPfvvw4YMyv2sWNPLDwPCz0NDQyMPf&#10;d4qiyBMnTkyjd7wEBQUtxXeXWrx48Q5++UEIiZcvX/ahG+oHDhyYiY/Q4/m1xpgxY6IGDhz4ENcx&#10;LCzMDd8cBQAAdu7c6YvHWbRo0f/ouHnz5hXoN4vF4i1btmwrbhQpKip+EhMTq0O7Nu7cudMX76jU&#10;0tLK8fX13YnX81+zdgZPR5IklZubq0mPQ/8mwA2x5cuXB2ZlZX0xum7evDmsoKBAhcvlCjc0NIik&#10;pKSYBAcH+0RGRrrQO2zoivxnhXF62HmlozywL1q0aHtOTo5mXl6eerNnawo0O00aP358JN2T8Y4d&#10;O3zpeWRlZWlDCMGFCxfG4ceR0zcZGZlSehq6A6eKioqu48ePj8ScEvJIkuTp6uq+FhcXr6anpwv9&#10;WlNSUoxRGEEQPF1d3UzcaV5tba2YlJRUOYrTpUuXmqqqKgl6PqWlpTLN5/9SLgAA2JLXXCTXrl0b&#10;WVdXJ6qjo/MG9xhrZ2d3B3di5+zsfB5Px8+7LC7z588Pxp1q+fn5BfKLx2KxGpv1/eKY78qVK2NQ&#10;Oicnp0t0B5e4h/W6ujpRep4mJibJeDm2JHSvvfR7j58b92p/9+5dW3oa3Ls53UEmSZI8FovV2NjY&#10;yGqLXgUFBcr83gP0rFMURaxdu9afHqe6ulocf37wa2CxWI0jRoy4jnTIzs7WEhIS4vK5fuT07IvD&#10;xoEDB8bjZXrp0iUnejrceWhJSYks/Z0KCAhYRVEUUV9fLyIvL19Ev69Tpkw5VVFR0fXVq1e9unTp&#10;UoM5X2vs0qVLzYkTJ9wvXLgwDsnx48en4emRQ0e6h3cAANTU1MyRl5cvau19KCgoUN6wYcNqfun5&#10;1RF0yc/PV7Gzs7uDOyRDdcePrDcZp4edU9rTA/uLFy/0hIWFG/Bns0ePHjnp6en6lZWVktevXx+B&#10;h5mbmyfi9RXu0BfJmjVr1lEURVAURURHRw9vXoQOSZLkDRw4MB5vmxsbG1kTJkw4i733FAAA4o5c&#10;Hz161J8kSR6uh7q6et7Lly/7VFZWSl6+fNkRD7O1tb2DzoE7PSQIgtq7d+/ckpISWQghCAsLm4rr&#10;vXTp0q0Q/tPpoZmZ2ZOkpCTTxsZGVklJiayFhcUDpKuYmFgtcoiI2hy8/hITE6tFZcXj8ciJEyee&#10;oX8/4PXn06dP+9HLEnewPHLkyGv82iNBYmlpGfvp06du9Hve4Q9wRwpjjHRe+RnGSH5+vqq2tnZW&#10;K40+BQCAVlZW94uKiuRR2pKSEtnWPhY+fvyoqKamltfay02Xy5cvO0IIwcOHDwd+TTpc6EYThBCY&#10;mZk9QeGhoaGz6OFLliwJQuHe3t4HBJXb3r17536tPo6OjpcWLVq0raU4J0+edIPwn55z2yp9+/ZN&#10;RR9h5eXlUpaWlrHNlbjAsh8+fPgNiqKI2NhYy28tZyR37tyxa8szt379+j/xBpAuBEFQRkZGz2pr&#10;a8U4HA67tfPy81SMi7+//xpBurTlGXZzczvZUriOjs6bGTNmHGwpzsWLF8dCCEFwcPB8/AOFLiRJ&#10;8thsNuf58+eG6P383vty48YNh+/Ng5+cPXt2AoRNxrmEhETV177jAACYmZnZs6CgQFlERKS+NYP7&#10;a8Xc3DzxR9WbjDHSOaU9jREIIXjw4IGFnJxcEd6hRq/rSJLkycjIlKIOPCT8jBEAANTU1MyWlZUt&#10;bv5PNU/Pev/ixQs9lJbuHZ0uPj4+u1Dc69evjxATE6tFnSGCdJSVlS3Jzc3t0do5unXrVoj/19bW&#10;flNaWioDIQT6+vpp9PgSEhJVoqKidfix7du3L4IQglWrVgW0dB2LFy8Oail87NixF1urJ9LT0/X5&#10;dYi0JCRJ8vr06fOyrKxMGr9nHf4Ad6QwxkjnlZ9hjEAIQX19vcjWrVuXChptMDAwSIuKihpN/7jP&#10;yMjo3dpLm52drfX8+XNDPT29dHqYm5vbyYyMjN7S0tJl6Ji+vn56QkLCAPw8oaGhs+gfOhISElVb&#10;tmz5A6+wRURE6idPnhwRHR09XFCP+OHDh6ej+PhIApLXr1/ronC855kuPB6PnD59+mH6NfXu3Tsj&#10;Ly9PfdGiRdvRMTabzfnjjz+21NTUdOndu3dGS+U1b968PRBCUFZWJt3WShH/v3fv3rlIR4qiiOPH&#10;j09TUFD4xC+ti4vLOdSzz29062slKChoSVufudTU1L7IWKKLhYVFHOoVKywsVPxevQYPHhwrSA/0&#10;8fGjZdWqVQH4M9a8U9r/xFNRUXmPG3Xx8fGDvvfc+LPYnvLgwQMLpGdMTIyNhIREFR4uJCTEnTdv&#10;3p7Tp09PQseEhYUbnJycLp0+fXoS/v5dvnzZkf5BIiIiUu/j47MbT0+SJM/BweFGRETE5Lbo+KPq&#10;TMYY6ZzS3sYIhBC8e/dOzdzcPFHQMzp8+PDovLw8dXo6QcYILgRBUB4eHsfKy8ul8LSrV6/e0FI6&#10;TU3NHDz+06dP+6moqLwXFH/kyJHX3r9/r4Kn4TdaTRd3d/cTHz586I7S9O/f/1FL8VVVVfNRhxyE&#10;ELRUbgAAaGpq+qQ1HVqTCxcujKuurhZvS1x6e7tjxw5fvEwICCH4r5KYmDhg4MCBCTdu3Bjh4OAQ&#10;3XoKhn8LyOt5S1uztidFRUUKd+7cGYIWrPXs2fP1oEGDHra0oC4tLc1Q0I4/MjIyZfr6+i8AAABC&#10;SCQlJZnFxcVZ6uvrv7C2tr6PtgssLS2VvXjx4riuXbtWOjk5Xebn8yI3N1fz0qVLY6uqqiRFRUU5&#10;06ZNO6GkpFT4/v171ePHj3t07979o7Oz8wX6nu10GhoaRPbs2TPfxMQkhb4LFSIiIsK1tra2y/Tp&#10;04+0Nm81Ly9P486dO0NYLBbPwcEhGvmGgBASMTExtrm5uZpOTk6X0ULkoqIihZa8cZuYmKSIiYnV&#10;TZw48QzyX+Lv7++vpqaWX1hYqERfx/Du3Tv1y5cvOxUXF8sRBPFl33c8DkVRZEZGRp/ExMQBBQUF&#10;KjIyMmX29va3+/Tpk4HicLlc4aSkJDNBzie7du1aSRAEFHSvWSwWz9TU9OnX+iv59OmTYkJCwsD0&#10;9HQDISGhRlNT06d2dnZ38Y0LXr161Zu+4wxCQkKiWklJqZA+FxunT58+GS15mE9PTzcQ5OmdJEmq&#10;d+/er+jzqHGUlZU/iImJ1dHX7iAIgoCmpqZP6dtjFhcXyycmJg54/vx5X4qiSBMTk5ShQ4fewssQ&#10;Qkg8e/bMGN/NBkdGRqaUy+WK8FuQDkCT7xszM7OkjIyMPoLuXVVVlYSEhEQ1vj1oa4iLi9cYGxs/&#10;w9+PkpISufPnz48vLCxUYrPZ9a6urhHq6urvampqxENCQuYoKCgUOTk5XRb0jhYXF8tfuHDBubCw&#10;UInFYvFcXFwie/XqlYnSi4qKcsaPH3++e/fuHwFoevda2jJVTU0tX5BX6e8lLCzMzd3d/eSbN290&#10;dXR0sn7EORh+PpmZmb169+79Kjw8fAo/7+jfw8ePH7unpKSYpKWlGdbX17OVlJQKLS0t4/B6GGfd&#10;unX/1969x9V8/3EA/3y/p04XRUW3o0myJKKiTDNyyeU3RJZLRH7Y5L7EtoxhY36RYXNnrJpRS+42&#10;d0akdJFuSEm631S6nDrfz++PfLfvzjqJlRNez8fj/dg53+/n8/l+zrFHfd99vp/P5yt+bx+WZbmB&#10;AwdenD59+r7U1FRzNTW1altb25g+ffpE1LezeFVVlfqtW7d6UQVz7SwsLO7KbyhLKWUePnxoGhcX&#10;1zMpKamrVCoVGxsbZ/ft2/e6/CIufPmYmBhbIyOjnISEhG4JCQndSktLWxNS93PHzc0tRH6Z4oKC&#10;gnaPHz9ur62tXXb9+vW+wkVdzMzM0iZMmHBI+POvoKCgXXJysqWi77Rr166JKSkplormcHTu3Pl+&#10;dna2saKfn2pqatW9evW61bp161K+zOeff77O0tIyOTMz00T+92FaWprZ8ePHRxUWFrZlGIbOmzfv&#10;B+HKnErPppUZGBl5c+NVjYwgWlb4+/t7k7q/esmGDBly9nnl+Z8BhPz1HD8CgWi+wMjImxnNMTLy&#10;siEcGWFZVjZ69Oijyu7Tmxjy82afN8+QH0VhGIabP3/+FuE5rKYFAG+EkpISnWXLlq0hpO4v6qWl&#10;pa0b2vypqqpKnX9cTCwWS0ePHn3slXUWAADgNUUpZZ7tG0JJ3dzYv23wLK+iokJz3LhxoXxd+f3W&#10;Xnj5RQCAlig5OdmyqqpKnZC/NsczMTHJ/Pjjj3fZ2NjEGhsbZ8tkMlFiYqJVSUmJzoEDByY9ePDA&#10;nJC6tdHlh94BAADgnyiljOARV4ZhGNqlS5cUV1fXw0OHDj0jkUiy1NTUquPj463Ly8u19u3b55me&#10;nm5GSN1eMq6uroeF7SEZAYA3gr29fWTHjh3TMzIyOvDPwVZUVGhu2rRpkYIqlBBCPDw8Anx9fde+&#10;so4CAECTKysr087IyOjAzxfhHTt2bPTt27d7SCSSrH+zGSr8hWVZbvDgwecuXLgwmFLK0GdzbMLC&#10;wsaGhoaOU1RvypQpgXv27JklvykzHtMCgDeCSCSSnT59eoSTk9Ofk+ufra/+N/zEYUNDw7yjR4+6&#10;BAQETJP/wQgAAK+Xdu3aFchPGOf/MNWzZ884fX39fPnND+HlhYSEjHd2dj7Dv2dZVlbfhHiWZTkN&#10;DY3K/fv3ewYEBEx7ttnr32BkBADeGJaWlsnnz58fkpqaah4UFDQlPDzcMSYmxjY/P1+fkLrdvLt2&#10;7ZrYp0+fm5999tn/nreCGAAAvB7U1NSqpVKpuKEyL7I7OTRMV1e3+Pfffx+emZlpEhoaOu7ChQuD&#10;IiMj7bOzs40JIURfXz/fwsLirqWlZfLSpUv9LCws7ipqC8kIALxxzM3NU7/66qtV/PvCwsK2ampq&#10;1VpaWuXK7BcAADSPnJwco9zcXENF5/X09IpUVFRqX2Wf3gYmJiaZCxcu3Lxw4cLNhLzc71skIwDw&#10;xmtorwwAAHj9aWpqVpiZmaUpux9vu5f5fYs5IwAAAAAAoBRIRgAAAAAAQCmQjAAAAAAAgFIgGQEA&#10;AAAAAKVAMgIAAAAAAEqBZAQAAAAAAJQCyQgAAAAAACgFkhEAAAAAAFAKbHpICKmtrRXV1NSoKrsf&#10;0HQ4jmNYFrk2AEBLVFNTo4Lfu2+Ompoa3E/CS3ur/+dp06bNk86dO98fNWrUCWX3BZre4sWL/ZXd&#10;BwAA+IuRkVGORCLJsrKySlJ2X6BptW/f/rGhoWGusvsBrx+GUqrsPihVeHi448WLFwcqux+vyunT&#10;p4dfu3at3/vvv39txIgRp5Xdn+a0bNmyNcruAwAA/N3Jkyc/jI2NtVF2P6Bp2draxvznP/85pex+&#10;wOvnrU9G3jY+Pj4b/P39F3t7e2/09/dfrOz+AAAAAMDbCw/VAwAAAACAUiAZAQAAAAAApUAyAgAA&#10;AAAASoFkBAAAAAAAlALJCAAAAAAAKAWSEQAAAAAAUAokIwAAAAAAoBRIRgAAAAAAQCmQjAAAAAAA&#10;gFIgGQEAAAAAAKVAMgIAAAAAAEqBZAQAAAAAAJQCyQgAAAAAACgFkhEAAAAAAFAKJCMAAAAAAKAU&#10;SEYAAAAAAEApkIwAAAAAAIBSIBkBAAAAAAClQDICAAAAAABKgWQEAAAAAACUosmTkerqarWQkBC3&#10;BQsWbLlz5073pm7/dZORkdFh7dq1vr6+vmurq6vVlN0fAAAAAICWQqWpGkpISOi2d+/eGfv37/cs&#10;Li7WJYQQVVXVGn9//8VNdY3XhVQqFR8/fnzU7t27Z505c2YopZQhhJCxY8eG2dvbRyq7fwAAAAAA&#10;LUGTJCPLly//+ptvvvlSeIxlWY6/CX+bVFRUaLZq1eppfefexu8DAAAAAECRJnlMS1tbu+zPBlmW&#10;a4o2X1dqamrVyu4DAAAAAMDroEmSkSVLlqzPzc01/Oijj35tivZeZyKRSCaVSsVFRUV6yu4LAAAA&#10;AEBL1iTJCMMw1MDAIG/48OG/cRz31q/QpaqqWqOrq1tsa2sbo+y+AAAAAAC0VE2aOOjr6+c3ZXuv&#10;O0NDw1yGYaiy+wEAAAAA0BK99aMY5eXlWsXFxbovOrm8oqJCs7CwsG1NTY1qc/UNAAAAAOBN9sqS&#10;kalTpwaIRCKZtbV1PB9WVlaJDMNQS0vLJENDw1zhOWtr6/h27doV/Prrrx9t2rRpka6ubrH8eUtL&#10;y+R33nnn0e3bt3sQQkhQUNAUYTkrK6vETp06PRDud0IpZYKCgqa4ubmFmJqaPtTW1i7T09Mrkkgk&#10;WV9++eU3T548aaPoM9y5c6f7rFmzdnft2jVJS0urvF27dgXa2tpl48ePD3706OwaOosAAB4WSURB&#10;VNE7jf0ukpKSurZq1eqpubl5qvDzmJmZpTEMQ48dOzb6333bAAAAAAAtX5PtM/I8gYGBHoTU3dDL&#10;n0tJSbEkhJC8vDwD+XMXL14ceP/+/c4lJSU6JSUlOvW1HRMTY9ujR4/b586dG1JfuejoaLvu3bvf&#10;KS0tbT1r1qxdwcHBEwghlBDCMAxDKaVMTk6O0Zo1a5aFhYWNvXDhwiBDQ8Ncvj6llNm7d++MOXPm&#10;bONHQvjHr6qrq9VCQ0PHXblypf+VK1f6W1hY3H3ed3H37l2LiooKzQcPHnSq7/zNmzcdRo8efex5&#10;7QAAAAAAvM5e2cjIgQMH3P+8KMtyIpFI5u7ufiAgIGDq4cOHXQcNGnRBvo6ZmVnap59++t2aNWuW&#10;+fr6rq1v2dwNGzb4uLi4HCWEkM8+++x/wnNisVi6cOHCzaNGjToulUrFjo6O1/hExMDAIG/FihWr&#10;nZycLgnrJCcnW86aNWu38NiqVau+mjVr1u6amhpVbW3t0i+++OLbESNGnBKJRDKWZTmO49j8/Px2&#10;/fv3v5KVlSV53ndRX6IhkUiyfH191544cWLk8uXLv35eGwAAAAAArz1KaZPF0aNHR5O6EQfKsqzs&#10;008/3UgpJQ8fPuzQrl27fP6cnp5eYWxsbE9hXalUqvrOO+88ZFlWxpdbvXr1cmEZX1/fNcL2DQwM&#10;cjmOY4RlPvvss3V8md9++20Yf3z9+vU+hBDKMIzM2tr6dnFxsQ5/bvXq1cv5OnyEh4f3pZSSmzdv&#10;2j/rE2dsbJyZnZ1txNe7deuWnUgkquXrMAzDzZkzZyt/fvjw4acZhuH48xEREQ6UUrJt2zYv4bXc&#10;3NwOVVVVqTXlv4WiWLx48QZCCPX29vZ/FddDIBAIBAKBQCAURbOPjERHR9vZ29tHFhQUtCOEkC5d&#10;uiRHRUX17tmzZ5ywnKqqao23t/d3/NLADMPQvXv3zhAuFTxt2rSf+Nccx7F5eXkGf/zxxwf8sdra&#10;WpV9+/ZNJ4SQHj163B42bNjvhNQ9/rVy5cqVhBBCKWWdnZ3PnjhxYmRQUNCUoKCgKXp6ekXCvjAM&#10;Q4ODg8fX1taqTJ06NYA/rKOjU3ru3LkhfL3ExEQrmUwm4utRSplDhw5NoAomw1NKmW+++ebLOXPm&#10;bOOPLV682P+XX35xx2aJAAAAAPDWacrMRn5kxN7e/qaamloVf2zo0KG/l5SUtFFUPy8vT1840kAI&#10;oefOnRvMn8/KyjIWjjSwLCubMmVKIH/+xIkTH/LntmzZMp8/HhQUNJnIjXw8LxwcHCISEhKsXrQe&#10;IYSWlZVpUfrPkZF+/fr9ISy3Z8+eGa86+8TICAKBQCAQCASipUSzjYxwHMdGRkbaV1dXqxFCSN++&#10;fa+fPHnywzZt2jxRVEdfXz9/1KhRx1mW5Qipm1uyZ8+emfz53bt3z6KCUQeO49jg4ODx/G7ne/fu&#10;nUFI3ciGu7v7Ab5cYmKi1Yv2Py8vz6Ax8z/kqaurV4nFYml9565evdqPf71v377pM2bM2Pui7QMA&#10;AAAAvCle2WpaN27ceO/8+fOD+UenFJk+ffq+I0eOjCGkLtkIDQ0dV1hY2LZ169al33///Xz58lKp&#10;VBwUFDRl4sSJB8PCwsYSQoibm1tI27ZtC/kySUlJXUUikYx/pOrs2bPO7dq1K2ioHyYmJpmnTp36&#10;j/CYn5/fUmdn57MN1TMwMMhTlIzwWJblNmzY4DN+/PhgTU3NivrK/Prrrx9Nnz59n6I2Pvroo1/5&#10;R9IAAAAAAF5HzZaM8KtM8UvnMgxDJ06ceDA2NtbG1NT0oaJ6I0aMON22bduCwsLCdoQQUlNToxoU&#10;FDSlffv2j/l5Jz169LgdHx9v/axdbufOnZ8INx+UH3HIzs42Fs7t4DiOtbGxiVXUB5lMJhKJRDL5&#10;PUc0NDQqG1Ovoe+Fv35CQkK3Tz75ZGdAQMDU+nZpr62tVSkvL9dS1EZVVZX6864DAAAAANCSNevI&#10;iLm5eWpqaqo5IXU34KWlpa3Hjh0bFh4e7qiurl5VXx1VVdUaT0/PnzZu3OjNJzE7d+78RF9fP58Q&#10;Qjp16vTg559/nmxtbR1PSN2E9MTERKs1a9YsI6RuidzBgwefF7ZpYWFxNzIy0l4mk4lYluWCg4PH&#10;Dx069Ex918/NzTU0MjLKmTp1asCHH354kj/OsiwXEBAwde7cuVvrSx4qKys1NDU1KwYOHHjxwoUL&#10;g+pru3PnzvdTU1PN+UfNgoKCprz33ns35s6du1W+bO/evaO2b9/uVf83W9eWonMAAAAAAK+FppyA&#10;Ut/SvvyEaWHMmjVrV0Pt3Llzp5t8HT527do1i1JKHB0dr/LLAAuXA16+fPlq+fbWrVv3mbANsVhc&#10;nZOTY1jftb/++usv+XJ//PFHP/nrHzx4cEJ99Xbv3j2TLyOTyVhK/zmB/cyZM85dunRJFvZXRUWl&#10;5vr16++9qklCmMCOQCAQCAQCgWgp0exL+/7vf//7bNiwYb8LRxN2794969ChQxMU1enWrVtCr169&#10;bgknshNCiEgkknl4eAQSQoiXl9cOftlf4fK/np6e++Xbk19GWCqVigcOHHgxPj7eWnh8x44ds/kN&#10;B1evXr2iY8eO6cLzLMtynp6e+wMCAqYKj8fGxtp8+umn3xFCiJ2dXTTfX3lt2rR5cuLEiZHa2tpl&#10;fBmO49hJkyYdePr0aStF3wcAAAAAwJuoSZMR4bwNQurmPYhEItmhQ4cmmJub3+dvwBmG4SZPnvxz&#10;VFRUb0VtzZgxY698srFq1aqv+Me7xo0bFyq/MpeTk9OlTp06PZBvy9nZ+Wzv3r2jhElCSkpKl969&#10;e0dNnjz5Zy8vr+1OTk6XvLy8tvPn//vf//5oYmKSOXHixF/4RIrjOLaqqkpt2rRpPw0fPvy0l5fX&#10;9gkTJhyyt7eP5Od3rFixYnVD30fnzp3vh4aGjuOPcRzHpqenmy1atGgTVbA/CQAAAADAG6kphlc4&#10;jmOePn2qSQSPM/GPJ5WVlWnJZDI2IiLCQXieZVmZRCJ5fPny5f5SqVRVfif1oqIiXbFYXM2XV1dX&#10;rywsLNQTllm4cOEm4WNQgYGBUxT1MS4urgfLsjJheUIIFYlEtSKRqFb46NSXX375NV/v8ePHEk1N&#10;zafC88J6wn1RXFxcwjiOY2pra0WPHj0yEZYnhNBOnTqlSqVSVUop8fT03Cd/3sXFJSw3N9egpqZG&#10;pbmGwvCYFgKBQCAQCASipUSTNOLl5bVN/sb6RcPd3T1Ivt0JEyYc5M/Pnz9/i/x54aaEWlpaZU+f&#10;PtVsqJ8HDhyYpK6uXimfWAjDx8dnvXxidPr06eFt2rQpUVSPZVlZx44d0/Ly8vSLi4t1nvdZhZ9L&#10;UVy9evX95vgHRzKCQCAQCAQCgWgp0SSPaTVmOduXaUO4zwY/J0PIysoq0dHR8RohhEyZMiVI0Z4d&#10;vEmTJv0SHR1tZ2VllSh/Tk1NrdrPz2+pn5/fUvnVsoYPH/7b7du3e/Tp0ydCvh7LstzEiRMPXr16&#10;tR+/4tfzqKio1D6vTH0rdgEAAAAAvEkYSpvmnpc2wXwH+RtwjuPY77777lOJRJI1adKkX+qrExcX&#10;1zMkJMRt9uzZO0xMTDIb29d79+69GxER0ScjI6ODg4PDTUdHx/BWrVo9fV69hw8fmt64ceO9+/fv&#10;d7a1tY3p16/fVfm5K8/7Lvi9V55XpjGf5UX5+Phs8Pf3X6yvr59/586d7gYGBnnNcR0AAAAAgOdp&#10;smQEXg98MkJI3YIAwgn3AAAAAACvUrMv7QstS0FBQVv+9Q8//DBPKpWKldkfAAAAAHh7IRl5y0RH&#10;R9vxr/Pz8/VDQkLclNkfAAAAAHh74TGtt0hhYWFbQ0PDXJlMJiKkbvK9nZ1ddGRkpL2y+wYAAAAA&#10;bx+MjLxFdu3a9TGfiBBSt0BAVFRU7xs3brynzH4BAAAAwNsJychboqamRnXLli0L5I+zLMvVdxwA&#10;AAAAoLkhGXlLhIaGjsvJyTGSP85xHBscHDw+KytLoox+AQAAAMDbq0mTkZKSEh0/P7+lI0eOPHHz&#10;5k2Hpmz736CUMuvXr18yfPjw3zw8PALz8/P1ld2nl1VaWto6NDR03Pz58793d3c/8P33389PSkrq&#10;+rx6Gzdu9GZZlqvvnEwmE23fvt2r6XsLAAAAANCAptjGPS0treOiRYu+09DQqCCEUEIIXbFixSpl&#10;by/Px+HDh8c+6xdHCKGurq6hyu7Ti4ZMJmP37NkzQywWV/PfMcMwHP/aw8MjoLy8vFV9da9fv/4e&#10;X05R6OnpFVZWVqor+3MiEAgEAoFAIN6e+NcjIytWrFhtZmaWtmnTpkWVlZUa/7a95vDjjz/+99lL&#10;hhBCrly50l+J3Xkp8+bN+2HmzJl7hPuCCHdpDwwM9Pj444931ld38+bNCxWNivCKior0Dh06NKHp&#10;egwAAAAA0LB/nYyUlJTo8K+FN8ctib29fST/mmEYKpFIHjdV29HR0Xbr1q37vDkf/YqKiuotfIzq&#10;yJEjY27dutXL0tIyWZhknDp16kP5upmZmSbBwcHjOY5r8N+aZVnuu++++5RSyjRt7wEAAAAA6vev&#10;k5ENGzb4PHz40NTGxib22WNDLY6Pj8+G2bNn79DW1i5zcnK6tH///ulN0W5tba2Ks7Pz2S+++OLb&#10;5tw8cOXKlSv5pMPGxibWxcXlqJ2dXfSpU6f+07Zt20K+nJGRUY583a1bt86tLxFRV1evIqQuCSGk&#10;biJ7XFxcz2vXrr3fXJ8DAAAAAEDoXycjYrFY2qFDh4yOHTumN0F/moWmpmbF9u3bvUpLS1tfuHBh&#10;kK2tbUxTtBsUFDSlqKhIj5C6SeBN0aa8e/fuvXvy5MkP+YRCLBZL+XOmpqYPQ0NDxw0YMOCys7Pz&#10;2dOnT48Q1q2oqNDcsWPHbP59mzZtntjZ2UUTQoiXl9e2c+fODXF1dT0sEolkfJnNmzcvbI7PAQAA&#10;AAAgD0v7vqSsrCyJj4/PhuZ+NC08PNyxofMffPDBH5cuXXI6c+bMUPmEMCMjo0NpaWlrR0fHawEB&#10;AVOzs7ONBw4ceJEQQhiGIYMHDz4fEhLilpmZabJmzZpl77zzzqPY2FibZvw4AAAAAAB/UmoyIpPJ&#10;RElJSV2fPn3a6mXqV1dXqyUkJHRrbP2amhrV6Ohou4Ym2lNKmQcPHnQqKChoxx9LT0/vmJ2dbcy/&#10;LygoaOfs7Hy2uLhY90XnWJSUlOgkJydbPm8OB+/fLApgaWmZXF5ernXt2rV+Hh4egRoaGpX1lTMy&#10;Msrx9fVdm56e3vHOnTvdX/Z6AAAAAAAvQsXKyirR3Nw8VfioTmFhYdusrCzJzp07PxkyZMg5QghZ&#10;smTJ+rCwsLEWFhZ3xWKxND8/X7+yslIjODh4fOfOne839oKUUubixYsDN2/evPDChQuDysvLtUQi&#10;kax3795RTk5Olzw9PfdbWlomK6pfU1OjunbtWt/Dhw+PTUxM7FZbW6siEolkdnZ2t6ZOnRo4c+bM&#10;Pfx8CF5BQUG73bt3z9qyZcuCnJwcozlz5mzbunXrXGGZjIyMDgsWLNhy9OhRF/6Yra1tzO3bt3vw&#10;j2BRSpmbN286fPLJJzuTkpIsKaV/JhS7du36+Pz584MZhqHe3t4bP/jggz/4c9nZ2cabN29eGBYW&#10;Nvbu3bsWhBCio6NTMnTo0DMjR4484e7ufkD4/WdkZHRYunSpX1VVlXpaWpqZsJ937961GDNmzBFC&#10;CNHV1S3evn27l/znFVKUgNSHZVlOTU2turHlAQAAAAD+rT/3mmBZViZ87+XltY1fA5go2J9i3759&#10;npRSMmbMmDCWZWtJA/uM3Lt3r7ODg0ME+WuPDH6fDI4QwjEMw4nF4uodO3Z8wnEcI18/PT3dlK/P&#10;1+X32uD/a25ufu/u3bvvUkrJgwcPzMaPH39I0F+OEEInT54cJN9uhw4dHir6jHykpqZ2el4ZQgid&#10;N2/e95RSwnEcs2zZsm+Ee4MI+8F/33379g3n+0wpJYGBgVMacx1CCI2JibF5kbWcFy9evIEQQr29&#10;vf2Vva40AoFAIBAIBOLtDnb79u1eurq6xSzLcsJHhzZs2OCzcuXKlfz76OhoO2EG4+DgcPPw4cOu&#10;EyZMONSYjKeqqkp9zJgxR6KionozDENFIlGtu7v7L5s2bVr0/vvvhxNCGEopI5VKVWfPnr1jzpw5&#10;W4X1nz592srR0TE8MjLSnhBC+vbte33Dhg0+bm5uIYTUjVoQQkhaWlonDw+PQEops3jxYv/g4ODx&#10;gmYY4QgEb9KkSb9kZGR0IISQgQMHXjx48ODEgICAqV27dk3i54RoampW6OrqFquoqNTWN4Kgq6tb&#10;bGpqmk4IIf369btKSN1oyZo1a5bxe4OYm5unrlq16qvFixdvbNOmzRNK66abRERE9LG2to6/dOmS&#10;EyGE9OjR47a6unqVkZFRjp6eXpHwOqqqqlJTU9N0HR2dEolEkmVqavqwMd8/AAAAAECLQyklFy9e&#10;dCJyf3EX/qWejwULFmzmz58/f36Q8NzzRkZWrVq1Qtj+kSNHXPhzNTU1KmPHjj0s3FGcEEIjIiIc&#10;5OszDCMbMGDAJZlMxlJaN/owd+7cH+T7f+rUqRGXLl0asGTJEj/hcZFIVCscGSkuLtYRXvf+/fvm&#10;/LnCwkI9Y2PjLEII1dTUfCr8PP369ftD2O6WLVvmC89LpVJVAwODXL7PVlZWCdXV1WL+/OPHjyWG&#10;hobZ/LVZlpX16dPnhvyI0Pbt22cLr+Pg4BDxb7JPjIwgEAgEAoFAIFpKsIQQ0r9//ytmZmZp/CgA&#10;wzBUsGs5IYSQ8vJyrX379k0nhBAzM7MHTk5Olxqb8OTk5BitXbvWl3/P75XBv1dRUandunXrXOFo&#10;A8uy3KJFi76jlDL5+fn669at+/xZ8sS6uLgcDQ8Pd7x69Wq/a9euvT969OhjwuuxLMsdPXrUZcCA&#10;AZf9/PyW+vj4bFC0A/nNmzcdqGAS+rJly9bU1taqEEKInp5e0dKlS/0IqVsmt7GflxBCQkJC3PLy&#10;8gz4Ps+cOXOPcFleiUSS5ePj489fm+M4NiIios/ruDs8AAAAAMDLYAmpu3lfsGDBFv7GmFLK7Nq1&#10;axb/eBEhhPz888+Ty8rKtAkhZN68eVsV3dzXZ//+/Z7V1dVqhBDCMAxX3+Z8xsbG2UuWLFnPv+c4&#10;jr1+/bpjTk6OUXh4uKNwVSl+gjgfw4YN+13YFqWUycrKkvDvW7Vq9VTR6lWdOnV6IHx/6NChCZ07&#10;d76/du1a35qaGtWpU6cGEFKXmDT28xJCyLp16z4Xfkf1JW8zZ87cI5+AyT1WBgAAAADwxvrzBt3T&#10;03O/cFWmoqKitmFhYWMJqbu537JlywJC6jbd8/T03P8iF4mKiurNz9VgGIa8++679+or5+zsfFb+&#10;WFZWliQpKanri1yPUsqYmZml8e+tra3jFZU1MTHJbNWq1VPh7vEPHz40XbZs2Rp7e/vIjIyMDpRS&#10;prCwsG1jrx8fH28dHx9vLUyADA0Nc+XL6ejolHTr1i2Bf89xHHvr1i07+XIAAAAAAG+iP2+WdXR0&#10;SqZNm/YT/6gWy7Icv3v35cuXByQmJloRQoi7u/uBFx0liIyMtBfuUE4V7M1hYWFxV/5Ydna2cWJi&#10;opVw4vn9+/c7l5aWtm4oNm3atIgv36pVq6eK+qaurl4VEBAwlVLKym9gGB8fb92rV69bs2fP3sGP&#10;CjXGo0eP3pE/pqh+165dk4SfLTY21ra5dnMHAAAAAGhJ/vbo0ty5c7cK5zBcunTJKSUlpcsPP/ww&#10;jy8zZ86cbS96kaKiIj3+NaWUiYuL61lfOQMDgzxtbe0y4bGKigrNJ0+etBEmMOnp6R21tbXLGooX&#10;2Rnd1dX18O7du2cZGBjkCY9zHMdyHMfu2rXrYxsbmxh+Dsjz1LdXR05OjlF9ZS0sLO7KJ2rNvas7&#10;AAAAAEBL8LdkxNraOr5///6X+bkODMPQ5cuXf80/rmVnZxdtb28f+aIXsbGxieVvsCmlTGxsrE19&#10;f/1nGIbK38gzDEO7dOmSwicjDMPQkJAQN0XXKioq0lNTU6sODAz0aGz/Dh8+7Nq3b9/rqamp5itX&#10;rlwpFoulwvketG5XdnM/P7+ljWmvvjkxDx8+NK2vrPyGhWZmZmkvMh8HAAAAAOB19Y9J3QsWLPie&#10;n+tAKWVCQkLc+Pfz5s374WUu0rt37yjh+7KyMu36Vo2qqalRFc7NYFmW69OnT0S3bt0ShJPr9+7d&#10;O0PRzf26des+l0ql4m+//faLxvSttLS09bhx40K7d+9+R1NTs+Krr75alZycbMnvnyIcpTh27Njo&#10;xrQpkUiyhO9ZluW2bds2p77H07KysiTC5G/kyJEnGnMNAAAAAIDX3T+SERcXl6PP/rL/t0eFWrdu&#10;XdrYDQ7ljR8/Plh4I86yLHfw4MGJ8uVSUlK68OVYluXGjh0b1qFDhww7O7toYTmZTCYaNmzYb3fv&#10;3rXgj9XW1qoEBARMXb9+/RJCCFm4cOFm/pyilbT4evzry5cvDyCkbnTiwIED7s/mkvzZ78zMTJPn&#10;fdaYmBjblJSULn369Ingk4yGlu1NSEiwIoLveu7cuVvlywAAAAAAvIn+cZOuoqJS+2wE5G9/xZ8x&#10;Y8ZeTU3NisY2LLzJ79u37/XRo0cfFd6c7927d8atW7d6Cets3LjRWzgSwe8Ab21tHT9ixIjTfH1K&#10;KXPv3j0LS0vLZFtb25hp06b9pK+vnz9t2rSf+Lr8zuyE1CUIivomtHTp0v8Jz3l4eAR26NAhg5C/&#10;RmkUfd7U1FTzn376aZqdnV103759r/v5+S0VJkEsy3Jr1671FSY3d+7c6X7u3DlnjuNELMtyrq6u&#10;h4WrgBFSN1qk6JoAAAAAAK+1+nZCzMnJMVRVVZUSwc7fKSkpFop2TiwtLdW2sLBIYVlWJqxTUFDQ&#10;li+TkJBgJRaLq/kyLMvK9PT0Ck+fPj08KSnJcvXq1cuFdX19fdcIrxEXF9dDfod2Ure7OSd/fO3a&#10;tV/w9crLy1tpamo+lS/z+PFjCaV1u6wLj0+YMOHg7du3rWUyGRsWFjZGeG7lypVf8e0OGjTovHD3&#10;dGG5kSNHHqeUEhcXlyPy/V2wYMHmxMTErhEREQ4ODg4RDMPIyLOd4WNiYmyEn/nRo0cmffr0uSFs&#10;38DAIDczM7P9y+5yiR3YEQgEAoFAIBAtJRSemDJlSiB/AzxkyJCzisqFhIR8JH/DLQwnJ6eLfNlr&#10;16456unpFfI31/yNuHwMGzbst5qaGhX5a/n7+3uzLCuTv/mXTwRkMhlLKSWbNm1a2FDfPv/882/l&#10;kxFF4eDgEPHkyZPWfF9CQ0Nd6ysnkUgel5WVaVFKSUVFhYabm9uhBtr9M5HatGnTQr7tqqoqtcb0&#10;qUuXLskv+g+OZASBQCAQCAQC0VJC4VwK4WT1hpbzffz4cXtF5wgh5N69e+/yrx0dHcOjoqJ6Ozg4&#10;3GRZlqOU/u362traZd9+++0XJ0+e/FBFRaVWvi1vb++N4eHhjt26dbtT37WmT5++LyQkxI1/nCs9&#10;Pb1jQ31LS0sz09DQqGyoDCF1j6idO3duSOvWrUv5Y66urod//PHH/wr3MLGysko8duzYaC0trXJC&#10;CNHQ0Kg8ePDgpJUrV64U1hVgzM3N758+fXqEcI5LYx/NSklJ6dKYcgAAAAAALRFDqeItLY4fPz6q&#10;srJSw83NLUTR3heUUiYjI6ODokniRkZGOfXd8FdWVmokJiZaJSYmWlVXV6sZGxtn9+/f/4r8PiOK&#10;FBUV6d28edMhMzPTRE1NrdrR0THc3Nw8VVhGJpOJMjIyOihqo3379o/FYrG0pKRER0tLqzwzM9Mk&#10;Pj7eOjc315CQut3mhw0b9nt9u6fzqqqq1H///fdhEokkq1evXrcULctLKWUePXr0TlxcXM/c3FxD&#10;sVgs7d69+52ePXvGCTc95BUXF+uWlJToNPQdGBgY5DW0oWN9fHx8Nvj7+y/29vbe6O/vv/hF6gIA&#10;AAAANKUGkxF48yAZAQAAAICWQuFjWgAAAAAAAM0JyQgAAAAAACgFkhEAAAAAAFAKJCMAAAAAAKAU&#10;SEYAAAAAAEApkIwAAAAAAIBSIBkBAAAAAAClQDICAAAAAABKgWQEAAAAAACUAskIAAAAAAAoBZIR&#10;AAAAAABQCiQjAAAAAACgFEhGAAAAAABAKZCMAAAAAACAUiAZAQAAAAAApUAyAgAAAAAASoFkBAAA&#10;AAAAlALJCAAAAAAAKAWSEQAAAAAAUAokIwAAAAAAoBRIRgAAAAAAQCmQjAAAAAAAgFIgGQEAAAAA&#10;AKX4P67aZAhoIBwUAAAAAElFTkSuQmCCUEsDBAoAAAAAAAAAIQD+AfeElwIAAJcCAAAUAAAAZHJz&#10;L21lZGlhL2ltYWdlMy5wbmeJUE5HDQoaCgAAAA1JSERSAAAADgAAABYIBgAAAPDNrScAAAAGYktH&#10;RAD/AP8A/6C9p5MAAAAJcEhZcwAADsQAAA7EAZUrDhsAAAI3SURBVDiNhZI/aBpRHMd/750eWnvn&#10;JAQTxamD9LbOFoXi0FaXdjB0U5dkqdBQKIUiEpAIdWkn4yTtoENRs5Rg0DlbxcGptHpJsEsvaovR&#10;e78O7QtPc9KD7/D7vfv8/gMiwnQ6vZXP51+qqmoAAK7K6/Xq4luj0XhsMwzDrWladzAY+GDNd3Z2&#10;5hVtRCS2QqGwJ0LpdLoUjUY/y7J8pev6ZjabfXNxcbFxI5okSQsAQEqpmUgkPiIiiDIMQ00mk4di&#10;6fV6PQaEEMYd1Wr16SqIiMAYI5FIpCWClFLKAAAIIXh8fPzAqkdCCKZSqcMlJ6XUFMs4ODjYY4yR&#10;1ayTycS1VKrV+OPx+Kd+v39HBBeLhcTf2+32ffD7/d9Ws1JKTUmSFjs7O+9Ho5GHw8PhcLPX6wUZ&#10;YwROT0/vORyO36swACAhhCmKclksFp/P53ObWAEgIpycnIQVRbkUJyyIAQBqmval2+3eXQIREXRd&#10;925vb3/gpa4GoJSaqqoaR0dHD5dArlarFdna2hpYBeB2pVJ5dgPkoy+VSqlgMNiz6tvlck0AADCT&#10;yby1CmCaJt3d3X1ntbLrPVqBXIVC4cVacDwe314HMsaIz+f7LvZK+emVy+Wk1Z3yW/V4PD+4jYjk&#10;OqPT6fzVbDYfWWU8Pz/fcLvdP/m/drv96hrko47FYvVOpxMyDEMdjUaeWq32JBAIfBVXk8vlXt8A&#10;/6dwONz6d/B/HaFQqGOz2ebrAFmWZ/v7+69ms5mMiPAHr+XyIVzz06AAAAAASUVORK5CYIJQSwEC&#10;LQAUAAYACAAAACEAsYJntgoBAAATAgAAEwAAAAAAAAAAAAAAAAAAAAAAW0NvbnRlbnRfVHlwZXNd&#10;LnhtbFBLAQItABQABgAIAAAAIQA4/SH/1gAAAJQBAAALAAAAAAAAAAAAAAAAADsBAABfcmVscy8u&#10;cmVsc1BLAQItABQABgAIAAAAIQCsEzUF4wcAACgxAAAOAAAAAAAAAAAAAAAAADoCAABkcnMvZTJv&#10;RG9jLnhtbFBLAQItABQABgAIAAAAIQBXffHq1AAAAK0CAAAZAAAAAAAAAAAAAAAAAEkKAABkcnMv&#10;X3JlbHMvZTJvRG9jLnhtbC5yZWxzUEsBAi0AFAAGAAgAAAAhAE5BUpfhAAAACgEAAA8AAAAAAAAA&#10;AAAAAAAAVAsAAGRycy9kb3ducmV2LnhtbFBLAQItAAoAAAAAAAAAIQBTRJRG8AcAAPAHAAAUAAAA&#10;AAAAAAAAAAAAAGIMAABkcnMvbWVkaWEvaW1hZ2U0LnBuZ1BLAQItAAoAAAAAAAAAIQCFCqPG6QIA&#10;AOkCAAAUAAAAAAAAAAAAAAAAAIQUAABkcnMvbWVkaWEvaW1hZ2UyLnBuZ1BLAQItAAoAAAAAAAAA&#10;IQCIEuogsr4AALK+AAAUAAAAAAAAAAAAAAAAAJ8XAABkcnMvbWVkaWEvaW1hZ2UxLnBuZ1BLAQIt&#10;AAoAAAAAAAAAIQD+AfeElwIAAJcCAAAUAAAAAAAAAAAAAAAAAIPWAABkcnMvbWVkaWEvaW1hZ2Uz&#10;LnBuZ1BLBQYAAAAACQAJAEICAABM2QAAAAA=&#10;">
                <v:line id="Line 15" o:spid="_x0000_s1027" style="position:absolute;visibility:visible;mso-wrap-style:square" from="3606,1349" to="3606,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5oIxAAAANsAAAAPAAAAZHJzL2Rvd25yZXYueG1sRI9Ba8JA&#10;EIXvQv/DMgUvohs9VEldpVqE2ouYFvQ4ZKdJaHZ2yW5N/PedQ6G3Gd6b975ZbwfXqht1sfFsYD7L&#10;QBGX3jZcGfj8OExXoGJCtth6JgN3irDdPIzWmFvf85luRaqUhHDM0UCdUsi1jmVNDuPMB2LRvnzn&#10;MMnaVdp22Eu4a/Uiy560w4alocZA+5rK7+LHGTg63oX79To5hOP75XW3PBH32pjx4/DyDCrRkP7N&#10;f9dvVvAFVn6RAfTmFwAA//8DAFBLAQItABQABgAIAAAAIQDb4fbL7gAAAIUBAAATAAAAAAAAAAAA&#10;AAAAAAAAAABbQ29udGVudF9UeXBlc10ueG1sUEsBAi0AFAAGAAgAAAAhAFr0LFu/AAAAFQEAAAsA&#10;AAAAAAAAAAAAAAAAHwEAAF9yZWxzLy5yZWxzUEsBAi0AFAAGAAgAAAAhAPRbmgjEAAAA2wAAAA8A&#10;AAAAAAAAAAAAAAAABwIAAGRycy9kb3ducmV2LnhtbFBLBQYAAAAAAwADALcAAAD4AgAAAAA=&#10;" strokeweight=".27733mm"/>
                <v:line id="Line 14" o:spid="_x0000_s1028" style="position:absolute;visibility:visible;mso-wrap-style:square" from="3602,583" to="717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mwwwAAANsAAAAPAAAAZHJzL2Rvd25yZXYueG1sRE+7bsIw&#10;FN0r9R+sW4mlKg4RgirEQVURgoEOPAbGq/gSR8TXaeyS0K+vh0qMR+edLwfbiBt1vnasYDJOQBCX&#10;TtdcKTgd12/vIHxA1tg4JgV38rAsnp9yzLTreU+3Q6hEDGGfoQITQptJ6UtDFv3YtcSRu7jOYoiw&#10;q6TusI/htpFpksykxZpjg8GWPg2V18OPVTBN29Vk9zWflefda2++T7+bPa+UGr0MHwsQgYbwEP+7&#10;t1pBGtfHL/EHyOIPAAD//wMAUEsBAi0AFAAGAAgAAAAhANvh9svuAAAAhQEAABMAAAAAAAAAAAAA&#10;AAAAAAAAAFtDb250ZW50X1R5cGVzXS54bWxQSwECLQAUAAYACAAAACEAWvQsW78AAAAVAQAACwAA&#10;AAAAAAAAAAAAAAAfAQAAX3JlbHMvLnJlbHNQSwECLQAUAAYACAAAACEAmPJpsMMAAADbAAAADwAA&#10;AAAAAAAAAAAAAAAHAgAAZHJzL2Rvd25yZXYueG1sUEsFBgAAAAADAAMAtwAAAPcCAAAAAA==&#10;" strokeweight=".27719mm"/>
                <v:line id="Line 13" o:spid="_x0000_s1029" style="position:absolute;visibility:visible;mso-wrap-style:square" from="2099,1682" to="315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JcxQAAANsAAAAPAAAAZHJzL2Rvd25yZXYueG1sRI9Ba8JA&#10;FITvBf/D8gpeSt0YREvqKqKIPehB66HHR/Y1G5p9G7OrSf31riB4HGbmG2Y672wlLtT40rGC4SAB&#10;QZw7XXKh4Pi9fv8A4QOyxsoxKfgnD/NZ72WKmXYt7+lyCIWIEPYZKjAh1JmUPjdk0Q9cTRy9X9dY&#10;DFE2hdQNthFuK5kmyVhaLDkuGKxpaSj/O5ytglFar4bb3WSc/2zfWnM6Xjd7XinVf+0WnyACdeEZ&#10;frS/tII0hfuX+APk7AYAAP//AwBQSwECLQAUAAYACAAAACEA2+H2y+4AAACFAQAAEwAAAAAAAAAA&#10;AAAAAAAAAAAAW0NvbnRlbnRfVHlwZXNdLnhtbFBLAQItABQABgAIAAAAIQBa9CxbvwAAABUBAAAL&#10;AAAAAAAAAAAAAAAAAB8BAABfcmVscy8ucmVsc1BLAQItABQABgAIAAAAIQAHbFJcxQAAANsAAAAP&#10;AAAAAAAAAAAAAAAAAAcCAABkcnMvZG93bnJldi54bWxQSwUGAAAAAAMAAwC3AAAA+QIAAAAA&#10;" strokeweight=".27719mm"/>
                <v:shape id="Picture 12" o:spid="_x0000_s1030" type="#_x0000_t75" style="position:absolute;left:2665;top:334;width:6019;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yWxQAAANsAAAAPAAAAZHJzL2Rvd25yZXYueG1sRI9BawIx&#10;FITvhf6H8ArealaRVlajWKFQ8NB2V8TjI3ludt28LJtUt/31TaHgcZiZb5jlenCtuFAfas8KJuMM&#10;BLH2puZKwb58fZyDCBHZYOuZFHxTgPXq/m6JufFX/qRLESuRIBxyVGBj7HIpg7bkMIx9R5y8k+8d&#10;xiT7SpoerwnuWjnNsifpsOa0YLGjrSV9Lr6cgu5Zy6JpPuzLYbedHEv9817OGqVGD8NmASLSEG/h&#10;//abUTCdwd+X9APk6hcAAP//AwBQSwECLQAUAAYACAAAACEA2+H2y+4AAACFAQAAEwAAAAAAAAAA&#10;AAAAAAAAAAAAW0NvbnRlbnRfVHlwZXNdLnhtbFBLAQItABQABgAIAAAAIQBa9CxbvwAAABUBAAAL&#10;AAAAAAAAAAAAAAAAAB8BAABfcmVscy8ucmVsc1BLAQItABQABgAIAAAAIQDFwyyWxQAAANsAAAAP&#10;AAAAAAAAAAAAAAAAAAcCAABkcnMvZG93bnJldi54bWxQSwUGAAAAAAMAAwC3AAAA+QIAAAAA&#10;">
                  <v:imagedata r:id="rId68" o:title=""/>
                </v:shape>
                <v:shape id="Picture 11" o:spid="_x0000_s1031" type="#_x0000_t75" style="position:absolute;left:3528;top:1603;width:16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tGwgAAANsAAAAPAAAAZHJzL2Rvd25yZXYueG1sRI9Bi8Iw&#10;FITvgv8hPGEvoumqFLdrlEWQFTxV7f3ZPNvuNi+liVr/vREEj8PMfMMsVp2pxZVaV1lW8DmOQBDn&#10;VldcKDgeNqM5COeRNdaWScGdHKyW/d4CE21vnNJ17wsRIOwSVFB63yRSurwkg25sG+LgnW1r0AfZ&#10;FlK3eAtwU8tJFMXSYMVhocSG1iXl//uLUYBZtnOX7GSnfoi/X+dZF6V/qVIfg+7nG4Snzr/Dr/ZW&#10;K5jE8PwSfoBcPgAAAP//AwBQSwECLQAUAAYACAAAACEA2+H2y+4AAACFAQAAEwAAAAAAAAAAAAAA&#10;AAAAAAAAW0NvbnRlbnRfVHlwZXNdLnhtbFBLAQItABQABgAIAAAAIQBa9CxbvwAAABUBAAALAAAA&#10;AAAAAAAAAAAAAB8BAABfcmVscy8ucmVsc1BLAQItABQABgAIAAAAIQDdfetGwgAAANsAAAAPAAAA&#10;AAAAAAAAAAAAAAcCAABkcnMvZG93bnJldi54bWxQSwUGAAAAAAMAAwC3AAAA9gIAAAAA&#10;">
                  <v:imagedata r:id="rId69" o:title=""/>
                </v:shape>
                <v:shape id="Picture 10" o:spid="_x0000_s1032" type="#_x0000_t75" style="position:absolute;left:7130;top:1599;width:10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41vwAAANsAAAAPAAAAZHJzL2Rvd25yZXYueG1sRE9Na8JA&#10;EL0L/Q/LFHrTTT1ITV2lFApeTRU8jtkxCe7Oht1pEvvruwehx8f73uwm79RAMXWBDbwuClDEdbAd&#10;NwaO31/zN1BJkC26wGTgTgl226fZBksbRj7QUEmjcginEg20In2pdapb8pgWoSfO3DVEj5JhbLSN&#10;OOZw7/SyKFbaY8e5ocWePluqb9WPN1BdbvLrBqdXLp5knK7747o+G/PyPH28gxKa5F/8cO+tgWUe&#10;m7/kH6C3fwAAAP//AwBQSwECLQAUAAYACAAAACEA2+H2y+4AAACFAQAAEwAAAAAAAAAAAAAAAAAA&#10;AAAAW0NvbnRlbnRfVHlwZXNdLnhtbFBLAQItABQABgAIAAAAIQBa9CxbvwAAABUBAAALAAAAAAAA&#10;AAAAAAAAAB8BAABfcmVscy8ucmVsc1BLAQItABQABgAIAAAAIQCkFO41vwAAANsAAAAPAAAAAAAA&#10;AAAAAAAAAAcCAABkcnMvZG93bnJldi54bWxQSwUGAAAAAAMAAwC3AAAA8wIAAAAA&#10;">
                  <v:imagedata r:id="rId70" o:title=""/>
                </v:shape>
                <v:shape id="Freeform 9" o:spid="_x0000_s1033" style="position:absolute;left:2596;top:1644;width:104;height:88;visibility:visible;mso-wrap-style:square;v-text-anchor:top" coordsize="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HVxgAAANsAAAAPAAAAZHJzL2Rvd25yZXYueG1sRI9Pa8JA&#10;FMTvBb/D8gQvpdnVQ6hpVhFtSXso+KfQ6yP7TILZtyG7auyn7xYKHoeZ+Q2TLwfbigv1vnGsYZoo&#10;EMSlMw1XGr4Ob0/PIHxANtg6Jg038rBcjB5yzIy78o4u+1CJCGGfoYY6hC6T0pc1WfSJ64ijd3S9&#10;xRBlX0nT4zXCbStnSqXSYsNxocaO1jWVp/3Zang920+vftphvk2/H4ttyWrzUWg9GQ+rFxCBhnAP&#10;/7ffjYbZHP6+xB8gF78AAAD//wMAUEsBAi0AFAAGAAgAAAAhANvh9svuAAAAhQEAABMAAAAAAAAA&#10;AAAAAAAAAAAAAFtDb250ZW50X1R5cGVzXS54bWxQSwECLQAUAAYACAAAACEAWvQsW78AAAAVAQAA&#10;CwAAAAAAAAAAAAAAAAAfAQAAX3JlbHMvLnJlbHNQSwECLQAUAAYACAAAACEAK51x1cYAAADbAAAA&#10;DwAAAAAAAAAAAAAAAAAHAgAAZHJzL2Rvd25yZXYueG1sUEsFBgAAAAADAAMAtwAAAPoCAAAAAA==&#10;" path="m,l17,43,,87,103,43,,xe" fillcolor="black" stroked="f">
                  <v:path arrowok="t" o:connecttype="custom" o:connectlocs="0,1645;17,1688;0,1732;103,1688;0,1645" o:connectangles="0,0,0,0,0"/>
                </v:shape>
                <v:shape id="Freeform 8" o:spid="_x0000_s1034" style="position:absolute;left:2596;top:1644;width:104;height:88;visibility:visible;mso-wrap-style:square;v-text-anchor:top" coordsize="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4wgAAANsAAAAPAAAAZHJzL2Rvd25yZXYueG1sRE9NSwMx&#10;EL0L/ocwghexibYUuzYtohSU4sGtpddhM2ZXN5NlE9utv75zKHh8vO/5cgit2lOfmsgW7kYGFHEV&#10;XcPewudmdfsAKmVkh21ksnCkBMvF5cUcCxcP/EH7MnslIZwKtFDn3BVap6qmgGkUO2LhvmIfMAvs&#10;vXY9HiQ8tPremKkO2LA01NjRc03VT/kbLIx3U//997L2Zsubm9nq7d1Mwsza66vh6RFUpiH/i8/u&#10;Vyc+WS9f5AfoxQkAAP//AwBQSwECLQAUAAYACAAAACEA2+H2y+4AAACFAQAAEwAAAAAAAAAAAAAA&#10;AAAAAAAAW0NvbnRlbnRfVHlwZXNdLnhtbFBLAQItABQABgAIAAAAIQBa9CxbvwAAABUBAAALAAAA&#10;AAAAAAAAAAAAAB8BAABfcmVscy8ucmVsc1BLAQItABQABgAIAAAAIQD+Y004wgAAANsAAAAPAAAA&#10;AAAAAAAAAAAAAAcCAABkcnMvZG93bnJldi54bWxQSwUGAAAAAAMAAwC3AAAA9gIAAAAA&#10;" path="m,l103,43,,87,17,43,,xe" filled="f" strokeweight=".04925mm">
                  <v:path arrowok="t" o:connecttype="custom" o:connectlocs="0,1645;103,1688;0,1732;17,1688;0,1645" o:connectangles="0,0,0,0,0"/>
                </v:shape>
                <v:shape id="Picture 7" o:spid="_x0000_s1035" type="#_x0000_t75" style="position:absolute;left:2479;top:1428;width:42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TpwgAAANsAAAAPAAAAZHJzL2Rvd25yZXYueG1sRI9BawIx&#10;FITvQv9DeIXeNKuilK1R2oVCe7PaS2+P5LlZ3LysSdzd/vtGKHgcZuYbZrMbXSt6CrHxrGA+K0AQ&#10;a28arhV8H9+nzyBiQjbYeiYFvxRht32YbLA0fuAv6g+pFhnCsUQFNqWulDJqSw7jzHfE2Tv54DBl&#10;GWppAg4Z7lq5KIq1dNhwXrDYUWVJnw9Xp6DeawpLxlV8w8p/8mVlL/2PUk+P4+sLiERjuof/2x9G&#10;wXIOty/5B8jtHwAAAP//AwBQSwECLQAUAAYACAAAACEA2+H2y+4AAACFAQAAEwAAAAAAAAAAAAAA&#10;AAAAAAAAW0NvbnRlbnRfVHlwZXNdLnhtbFBLAQItABQABgAIAAAAIQBa9CxbvwAAABUBAAALAAAA&#10;AAAAAAAAAAAAAB8BAABfcmVscy8ucmVsc1BLAQItABQABgAIAAAAIQCIatTpwgAAANsAAAAPAAAA&#10;AAAAAAAAAAAAAAcCAABkcnMvZG93bnJldi54bWxQSwUGAAAAAAMAAwC3AAAA9gIAAAAA&#10;">
                  <v:imagedata r:id="rId71" o:title=""/>
                </v:shape>
                <w10:wrap type="topAndBottom" anchorx="page"/>
              </v:group>
            </w:pict>
          </mc:Fallback>
        </mc:AlternateContent>
      </w:r>
    </w:p>
    <w:p w:rsidR="003D7045" w:rsidRDefault="003D7045">
      <w:pPr>
        <w:pStyle w:val="Plattetekst"/>
        <w:rPr>
          <w:sz w:val="20"/>
        </w:rPr>
      </w:pPr>
    </w:p>
    <w:p w:rsidR="003D7045" w:rsidRDefault="003D7045">
      <w:pPr>
        <w:pStyle w:val="Plattetekst"/>
        <w:spacing w:before="6"/>
        <w:rPr>
          <w:sz w:val="23"/>
        </w:rPr>
      </w:pPr>
    </w:p>
    <w:p w:rsidR="003D7045" w:rsidRDefault="005B713D" w:rsidP="00324646">
      <w:pPr>
        <w:pStyle w:val="Plattetekst"/>
        <w:spacing w:before="92" w:line="261" w:lineRule="auto"/>
        <w:ind w:left="1278" w:right="623"/>
      </w:pPr>
      <w:r>
        <w:rPr>
          <w:spacing w:val="3"/>
        </w:rPr>
        <w:t xml:space="preserve">De </w:t>
      </w:r>
      <w:r>
        <w:rPr>
          <w:spacing w:val="4"/>
        </w:rPr>
        <w:t xml:space="preserve">reactor, bestaande </w:t>
      </w:r>
      <w:r>
        <w:rPr>
          <w:spacing w:val="3"/>
        </w:rPr>
        <w:t xml:space="preserve">uit een </w:t>
      </w:r>
      <w:r>
        <w:rPr>
          <w:spacing w:val="4"/>
        </w:rPr>
        <w:t xml:space="preserve">groot aantal </w:t>
      </w:r>
      <w:r>
        <w:rPr>
          <w:spacing w:val="5"/>
        </w:rPr>
        <w:t xml:space="preserve">doorzichtige </w:t>
      </w:r>
      <w:r>
        <w:rPr>
          <w:spacing w:val="4"/>
        </w:rPr>
        <w:t xml:space="preserve">buizen, wordt gevuld </w:t>
      </w:r>
      <w:r>
        <w:rPr>
          <w:spacing w:val="3"/>
        </w:rPr>
        <w:t xml:space="preserve">met een </w:t>
      </w:r>
      <w:r>
        <w:rPr>
          <w:spacing w:val="4"/>
        </w:rPr>
        <w:t xml:space="preserve">zogenoemde </w:t>
      </w:r>
      <w:r>
        <w:rPr>
          <w:spacing w:val="5"/>
        </w:rPr>
        <w:t xml:space="preserve">kweekvloeistof: </w:t>
      </w:r>
      <w:r>
        <w:rPr>
          <w:spacing w:val="3"/>
        </w:rPr>
        <w:t xml:space="preserve">een </w:t>
      </w:r>
      <w:r>
        <w:rPr>
          <w:spacing w:val="4"/>
        </w:rPr>
        <w:t xml:space="preserve">oplossing </w:t>
      </w:r>
      <w:r>
        <w:rPr>
          <w:spacing w:val="3"/>
        </w:rPr>
        <w:t xml:space="preserve">van </w:t>
      </w:r>
      <w:r>
        <w:rPr>
          <w:spacing w:val="4"/>
        </w:rPr>
        <w:t xml:space="preserve">een  aantal zouten </w:t>
      </w:r>
      <w:r>
        <w:rPr>
          <w:spacing w:val="3"/>
        </w:rPr>
        <w:t xml:space="preserve">die </w:t>
      </w:r>
      <w:r>
        <w:rPr>
          <w:spacing w:val="4"/>
        </w:rPr>
        <w:t xml:space="preserve">nodig </w:t>
      </w:r>
      <w:r>
        <w:rPr>
          <w:spacing w:val="3"/>
        </w:rPr>
        <w:t xml:space="preserve">zijn </w:t>
      </w:r>
      <w:r>
        <w:rPr>
          <w:spacing w:val="4"/>
        </w:rPr>
        <w:t xml:space="preserve">voor </w:t>
      </w:r>
      <w:r>
        <w:rPr>
          <w:spacing w:val="3"/>
        </w:rPr>
        <w:t xml:space="preserve">de </w:t>
      </w:r>
      <w:r>
        <w:rPr>
          <w:spacing w:val="4"/>
        </w:rPr>
        <w:t xml:space="preserve">groei </w:t>
      </w:r>
      <w:r>
        <w:rPr>
          <w:spacing w:val="2"/>
        </w:rPr>
        <w:t xml:space="preserve">en de </w:t>
      </w:r>
      <w:r>
        <w:rPr>
          <w:spacing w:val="5"/>
        </w:rPr>
        <w:t xml:space="preserve">stofwisseling </w:t>
      </w:r>
      <w:r>
        <w:rPr>
          <w:spacing w:val="2"/>
        </w:rPr>
        <w:t xml:space="preserve">van de </w:t>
      </w:r>
      <w:r>
        <w:rPr>
          <w:spacing w:val="4"/>
        </w:rPr>
        <w:t xml:space="preserve">blauwalgen. </w:t>
      </w:r>
      <w:r>
        <w:rPr>
          <w:spacing w:val="3"/>
        </w:rPr>
        <w:t xml:space="preserve">Aan de </w:t>
      </w:r>
      <w:r>
        <w:rPr>
          <w:spacing w:val="4"/>
        </w:rPr>
        <w:t xml:space="preserve">kweekvloeistof </w:t>
      </w:r>
      <w:r>
        <w:rPr>
          <w:spacing w:val="3"/>
        </w:rPr>
        <w:t xml:space="preserve">worden de </w:t>
      </w:r>
      <w:r>
        <w:rPr>
          <w:spacing w:val="4"/>
        </w:rPr>
        <w:t xml:space="preserve">blauwalgen toegevoegd. </w:t>
      </w:r>
      <w:r>
        <w:rPr>
          <w:spacing w:val="2"/>
        </w:rPr>
        <w:t xml:space="preserve">In </w:t>
      </w:r>
      <w:r>
        <w:rPr>
          <w:spacing w:val="5"/>
        </w:rPr>
        <w:t xml:space="preserve">scheidingsruimte </w:t>
      </w:r>
      <w:r>
        <w:t xml:space="preserve">S </w:t>
      </w:r>
      <w:r>
        <w:rPr>
          <w:spacing w:val="3"/>
        </w:rPr>
        <w:t xml:space="preserve">wordt een </w:t>
      </w:r>
      <w:r>
        <w:rPr>
          <w:spacing w:val="5"/>
        </w:rPr>
        <w:t xml:space="preserve">melkzuuroplossing </w:t>
      </w:r>
      <w:r>
        <w:rPr>
          <w:spacing w:val="4"/>
        </w:rPr>
        <w:t xml:space="preserve">afgescheiden </w:t>
      </w:r>
      <w:r>
        <w:rPr>
          <w:spacing w:val="3"/>
        </w:rPr>
        <w:t xml:space="preserve">die </w:t>
      </w:r>
      <w:r>
        <w:rPr>
          <w:spacing w:val="4"/>
        </w:rPr>
        <w:t xml:space="preserve">ook nog opgeloste zouten </w:t>
      </w:r>
      <w:r>
        <w:rPr>
          <w:spacing w:val="5"/>
        </w:rPr>
        <w:t xml:space="preserve">bevat. </w:t>
      </w:r>
      <w:r>
        <w:t xml:space="preserve">De </w:t>
      </w:r>
      <w:r>
        <w:rPr>
          <w:spacing w:val="4"/>
        </w:rPr>
        <w:t xml:space="preserve">scheiding vindt plaats door middel </w:t>
      </w:r>
      <w:r>
        <w:rPr>
          <w:spacing w:val="3"/>
        </w:rPr>
        <w:t xml:space="preserve">van een </w:t>
      </w:r>
      <w:r>
        <w:rPr>
          <w:spacing w:val="4"/>
        </w:rPr>
        <w:t xml:space="preserve">membraan </w:t>
      </w:r>
      <w:r>
        <w:rPr>
          <w:spacing w:val="3"/>
        </w:rPr>
        <w:t xml:space="preserve">dat een </w:t>
      </w:r>
      <w:r>
        <w:rPr>
          <w:spacing w:val="4"/>
        </w:rPr>
        <w:t xml:space="preserve">deel </w:t>
      </w:r>
      <w:r>
        <w:rPr>
          <w:spacing w:val="3"/>
        </w:rPr>
        <w:t xml:space="preserve">van </w:t>
      </w:r>
      <w:r>
        <w:rPr>
          <w:spacing w:val="2"/>
        </w:rPr>
        <w:t xml:space="preserve">de </w:t>
      </w:r>
      <w:r>
        <w:rPr>
          <w:spacing w:val="4"/>
        </w:rPr>
        <w:t>oplossing doorlaat.</w:t>
      </w:r>
    </w:p>
    <w:p w:rsidR="003D7045" w:rsidRDefault="003D7045">
      <w:pPr>
        <w:pStyle w:val="Plattetekst"/>
        <w:spacing w:before="7"/>
        <w:rPr>
          <w:sz w:val="25"/>
        </w:rPr>
      </w:pPr>
    </w:p>
    <w:p w:rsidR="003D7045" w:rsidRDefault="005B713D">
      <w:pPr>
        <w:pStyle w:val="Plattetekst"/>
        <w:spacing w:before="1" w:line="261" w:lineRule="auto"/>
        <w:ind w:left="1278" w:right="1224" w:hanging="966"/>
        <w:jc w:val="both"/>
      </w:pPr>
      <w:r>
        <w:rPr>
          <w:sz w:val="16"/>
        </w:rPr>
        <w:t xml:space="preserve">2p </w:t>
      </w:r>
      <w:r>
        <w:rPr>
          <w:b/>
          <w:sz w:val="20"/>
        </w:rPr>
        <w:t xml:space="preserve">33 </w:t>
      </w:r>
      <w:r w:rsidR="00457797">
        <w:rPr>
          <w:b/>
          <w:sz w:val="20"/>
        </w:rPr>
        <w:t xml:space="preserve">     </w:t>
      </w:r>
      <w:r>
        <w:t>Geef de naam van de scheidingsmethode die in S wordt gebruikt en verklaar waarom deze scheidingsmethode in dit proces kan worden gebruikt.</w:t>
      </w:r>
    </w:p>
    <w:p w:rsidR="003D7045" w:rsidRDefault="003D7045">
      <w:pPr>
        <w:pStyle w:val="Plattetekst"/>
        <w:spacing w:before="11"/>
        <w:rPr>
          <w:sz w:val="23"/>
        </w:rPr>
      </w:pPr>
    </w:p>
    <w:p w:rsidR="003D7045" w:rsidRDefault="005B713D">
      <w:pPr>
        <w:pStyle w:val="Plattetekst"/>
        <w:spacing w:line="300" w:lineRule="exact"/>
        <w:ind w:left="1278" w:right="601"/>
      </w:pPr>
      <w:r>
        <w:t xml:space="preserve">Om melkzuur uit de melkzuuroplossing te verkrijgen wordt hieraan eerst kalkmelk (= een suspensie van calciumhydroxide) toegevoegd. Er vindt dan een zuur-basereactie plaats waarbij de vaste stof calciumlactaat, </w:t>
      </w:r>
      <w:r>
        <w:rPr>
          <w:rFonts w:ascii="Times New Roman"/>
          <w:sz w:val="26"/>
        </w:rPr>
        <w:t>Ca(C</w:t>
      </w:r>
      <w:r>
        <w:rPr>
          <w:rFonts w:ascii="Times New Roman"/>
          <w:position w:val="-7"/>
          <w:sz w:val="17"/>
        </w:rPr>
        <w:t>3</w:t>
      </w:r>
      <w:r>
        <w:rPr>
          <w:rFonts w:ascii="Times New Roman"/>
          <w:sz w:val="26"/>
        </w:rPr>
        <w:t>H</w:t>
      </w:r>
      <w:r>
        <w:rPr>
          <w:rFonts w:ascii="Times New Roman"/>
          <w:position w:val="-7"/>
          <w:sz w:val="17"/>
        </w:rPr>
        <w:t>5</w:t>
      </w:r>
      <w:r>
        <w:rPr>
          <w:rFonts w:ascii="Times New Roman"/>
          <w:sz w:val="26"/>
        </w:rPr>
        <w:t>O</w:t>
      </w:r>
      <w:r>
        <w:rPr>
          <w:rFonts w:ascii="Times New Roman"/>
          <w:position w:val="-7"/>
          <w:sz w:val="17"/>
        </w:rPr>
        <w:t>3</w:t>
      </w:r>
      <w:r>
        <w:rPr>
          <w:rFonts w:ascii="Times New Roman"/>
          <w:sz w:val="26"/>
        </w:rPr>
        <w:t>)</w:t>
      </w:r>
      <w:r>
        <w:rPr>
          <w:rFonts w:ascii="Times New Roman"/>
          <w:position w:val="-7"/>
          <w:sz w:val="17"/>
        </w:rPr>
        <w:t>2</w:t>
      </w:r>
      <w:r>
        <w:rPr>
          <w:rFonts w:ascii="Times New Roman"/>
          <w:sz w:val="26"/>
        </w:rPr>
        <w:t xml:space="preserve">, </w:t>
      </w:r>
      <w:r>
        <w:t>ontstaat. Daarna wordt calciumlactaat omgezet tot melkzuur. De reactie van melkzuur met kalkmelk kan met de volgende reactievergelijking worden weergegeven:</w:t>
      </w:r>
    </w:p>
    <w:p w:rsidR="003D7045" w:rsidRDefault="003D7045">
      <w:pPr>
        <w:pStyle w:val="Plattetekst"/>
        <w:rPr>
          <w:sz w:val="25"/>
        </w:rPr>
      </w:pPr>
    </w:p>
    <w:p w:rsidR="003D7045" w:rsidRPr="00FE7802" w:rsidRDefault="005B713D">
      <w:pPr>
        <w:ind w:left="1278"/>
        <w:rPr>
          <w:rFonts w:ascii="Times New Roman" w:hAnsi="Times New Roman"/>
          <w:sz w:val="26"/>
          <w:lang w:val="en-CA"/>
        </w:rPr>
      </w:pPr>
      <w:r w:rsidRPr="00FE7802">
        <w:rPr>
          <w:rFonts w:ascii="Times New Roman" w:hAnsi="Times New Roman"/>
          <w:sz w:val="26"/>
          <w:lang w:val="en-CA"/>
        </w:rPr>
        <w:t>2 C</w:t>
      </w:r>
      <w:r w:rsidRPr="00FE7802">
        <w:rPr>
          <w:rFonts w:ascii="Times New Roman" w:hAnsi="Times New Roman"/>
          <w:position w:val="-7"/>
          <w:sz w:val="17"/>
          <w:lang w:val="en-CA"/>
        </w:rPr>
        <w:t>3</w:t>
      </w:r>
      <w:r w:rsidRPr="00FE7802">
        <w:rPr>
          <w:rFonts w:ascii="Times New Roman" w:hAnsi="Times New Roman"/>
          <w:sz w:val="26"/>
          <w:lang w:val="en-CA"/>
        </w:rPr>
        <w:t>H</w:t>
      </w:r>
      <w:r w:rsidRPr="00FE7802">
        <w:rPr>
          <w:rFonts w:ascii="Times New Roman" w:hAnsi="Times New Roman"/>
          <w:position w:val="-7"/>
          <w:sz w:val="17"/>
          <w:lang w:val="en-CA"/>
        </w:rPr>
        <w:t>6</w:t>
      </w:r>
      <w:r w:rsidRPr="00FE7802">
        <w:rPr>
          <w:rFonts w:ascii="Times New Roman" w:hAnsi="Times New Roman"/>
          <w:sz w:val="26"/>
          <w:lang w:val="en-CA"/>
        </w:rPr>
        <w:t>O</w:t>
      </w:r>
      <w:r w:rsidRPr="00FE7802">
        <w:rPr>
          <w:rFonts w:ascii="Times New Roman" w:hAnsi="Times New Roman"/>
          <w:position w:val="-7"/>
          <w:sz w:val="17"/>
          <w:lang w:val="en-CA"/>
        </w:rPr>
        <w:t xml:space="preserve">3 </w:t>
      </w:r>
      <w:r w:rsidR="00457797">
        <w:rPr>
          <w:rFonts w:ascii="Times New Roman" w:hAnsi="Times New Roman"/>
          <w:position w:val="-7"/>
          <w:sz w:val="17"/>
          <w:lang w:val="en-CA"/>
        </w:rPr>
        <w:t xml:space="preserve">  </w:t>
      </w:r>
      <w:r w:rsidRPr="00FE7802">
        <w:rPr>
          <w:rFonts w:ascii="Times New Roman" w:hAnsi="Times New Roman"/>
          <w:sz w:val="26"/>
          <w:lang w:val="en-CA"/>
        </w:rPr>
        <w:t>+</w:t>
      </w:r>
      <w:r w:rsidR="00457797">
        <w:rPr>
          <w:rFonts w:ascii="Times New Roman" w:hAnsi="Times New Roman"/>
          <w:sz w:val="26"/>
          <w:lang w:val="en-CA"/>
        </w:rPr>
        <w:t xml:space="preserve">  </w:t>
      </w:r>
      <w:r w:rsidRPr="00FE7802">
        <w:rPr>
          <w:rFonts w:ascii="Times New Roman" w:hAnsi="Times New Roman"/>
          <w:sz w:val="26"/>
          <w:lang w:val="en-CA"/>
        </w:rPr>
        <w:t xml:space="preserve"> Ca(OH)</w:t>
      </w:r>
      <w:r w:rsidRPr="00FE7802">
        <w:rPr>
          <w:rFonts w:ascii="Times New Roman" w:hAnsi="Times New Roman"/>
          <w:position w:val="-7"/>
          <w:sz w:val="17"/>
          <w:lang w:val="en-CA"/>
        </w:rPr>
        <w:t xml:space="preserve">2 </w:t>
      </w:r>
      <w:r w:rsidR="00457797">
        <w:rPr>
          <w:rFonts w:ascii="Times New Roman" w:hAnsi="Times New Roman"/>
          <w:position w:val="-7"/>
          <w:sz w:val="17"/>
          <w:lang w:val="en-CA"/>
        </w:rPr>
        <w:t xml:space="preserve">  </w:t>
      </w:r>
      <w:r w:rsidRPr="00FE7802">
        <w:rPr>
          <w:rFonts w:ascii="Times New Roman" w:hAnsi="Times New Roman"/>
          <w:sz w:val="26"/>
          <w:lang w:val="en-CA"/>
        </w:rPr>
        <w:t>→</w:t>
      </w:r>
      <w:r w:rsidR="00457797">
        <w:rPr>
          <w:rFonts w:ascii="Times New Roman" w:hAnsi="Times New Roman"/>
          <w:sz w:val="26"/>
          <w:lang w:val="en-CA"/>
        </w:rPr>
        <w:t xml:space="preserve">  </w:t>
      </w:r>
      <w:r w:rsidRPr="00FE7802">
        <w:rPr>
          <w:rFonts w:ascii="Times New Roman" w:hAnsi="Times New Roman"/>
          <w:sz w:val="26"/>
          <w:lang w:val="en-CA"/>
        </w:rPr>
        <w:t>Ca(C</w:t>
      </w:r>
      <w:r w:rsidRPr="00FE7802">
        <w:rPr>
          <w:rFonts w:ascii="Times New Roman" w:hAnsi="Times New Roman"/>
          <w:position w:val="-7"/>
          <w:sz w:val="17"/>
          <w:lang w:val="en-CA"/>
        </w:rPr>
        <w:t>3</w:t>
      </w:r>
      <w:r w:rsidRPr="00FE7802">
        <w:rPr>
          <w:rFonts w:ascii="Times New Roman" w:hAnsi="Times New Roman"/>
          <w:sz w:val="26"/>
          <w:lang w:val="en-CA"/>
        </w:rPr>
        <w:t>H</w:t>
      </w:r>
      <w:r w:rsidRPr="00FE7802">
        <w:rPr>
          <w:rFonts w:ascii="Times New Roman" w:hAnsi="Times New Roman"/>
          <w:position w:val="-7"/>
          <w:sz w:val="17"/>
          <w:lang w:val="en-CA"/>
        </w:rPr>
        <w:t>5</w:t>
      </w:r>
      <w:r w:rsidRPr="00FE7802">
        <w:rPr>
          <w:rFonts w:ascii="Times New Roman" w:hAnsi="Times New Roman"/>
          <w:sz w:val="26"/>
          <w:lang w:val="en-CA"/>
        </w:rPr>
        <w:t>O</w:t>
      </w:r>
      <w:r w:rsidRPr="00FE7802">
        <w:rPr>
          <w:rFonts w:ascii="Times New Roman" w:hAnsi="Times New Roman"/>
          <w:position w:val="-7"/>
          <w:sz w:val="17"/>
          <w:lang w:val="en-CA"/>
        </w:rPr>
        <w:t>3</w:t>
      </w:r>
      <w:r w:rsidRPr="00FE7802">
        <w:rPr>
          <w:rFonts w:ascii="Times New Roman" w:hAnsi="Times New Roman"/>
          <w:sz w:val="26"/>
          <w:lang w:val="en-CA"/>
        </w:rPr>
        <w:t>)</w:t>
      </w:r>
      <w:r w:rsidRPr="00FE7802">
        <w:rPr>
          <w:rFonts w:ascii="Times New Roman" w:hAnsi="Times New Roman"/>
          <w:position w:val="-7"/>
          <w:sz w:val="17"/>
          <w:lang w:val="en-CA"/>
        </w:rPr>
        <w:t xml:space="preserve">2 </w:t>
      </w:r>
      <w:r w:rsidR="00457797">
        <w:rPr>
          <w:rFonts w:ascii="Times New Roman" w:hAnsi="Times New Roman"/>
          <w:position w:val="-7"/>
          <w:sz w:val="17"/>
          <w:lang w:val="en-CA"/>
        </w:rPr>
        <w:t xml:space="preserve">  </w:t>
      </w:r>
      <w:r w:rsidRPr="00FE7802">
        <w:rPr>
          <w:rFonts w:ascii="Times New Roman" w:hAnsi="Times New Roman"/>
          <w:sz w:val="26"/>
          <w:lang w:val="en-CA"/>
        </w:rPr>
        <w:t>+</w:t>
      </w:r>
      <w:r w:rsidR="00457797">
        <w:rPr>
          <w:rFonts w:ascii="Times New Roman" w:hAnsi="Times New Roman"/>
          <w:sz w:val="26"/>
          <w:lang w:val="en-CA"/>
        </w:rPr>
        <w:t xml:space="preserve">  </w:t>
      </w:r>
      <w:r w:rsidRPr="00FE7802">
        <w:rPr>
          <w:rFonts w:ascii="Times New Roman" w:hAnsi="Times New Roman"/>
          <w:sz w:val="26"/>
          <w:lang w:val="en-CA"/>
        </w:rPr>
        <w:t xml:space="preserve"> 2 H</w:t>
      </w:r>
      <w:r w:rsidRPr="00FE7802">
        <w:rPr>
          <w:rFonts w:ascii="Times New Roman" w:hAnsi="Times New Roman"/>
          <w:position w:val="-7"/>
          <w:sz w:val="17"/>
          <w:lang w:val="en-CA"/>
        </w:rPr>
        <w:t>2</w:t>
      </w:r>
      <w:r w:rsidRPr="00FE7802">
        <w:rPr>
          <w:rFonts w:ascii="Times New Roman" w:hAnsi="Times New Roman"/>
          <w:sz w:val="26"/>
          <w:lang w:val="en-CA"/>
        </w:rPr>
        <w:t>O</w:t>
      </w:r>
    </w:p>
    <w:p w:rsidR="003D7045" w:rsidRDefault="005B713D">
      <w:pPr>
        <w:pStyle w:val="Plattetekst"/>
        <w:tabs>
          <w:tab w:val="left" w:pos="764"/>
          <w:tab w:val="left" w:pos="1277"/>
        </w:tabs>
        <w:spacing w:before="266" w:line="274" w:lineRule="exact"/>
        <w:ind w:left="312"/>
      </w:pPr>
      <w:r>
        <w:rPr>
          <w:spacing w:val="3"/>
          <w:sz w:val="16"/>
        </w:rPr>
        <w:t>2p</w:t>
      </w:r>
      <w:r>
        <w:rPr>
          <w:spacing w:val="3"/>
          <w:sz w:val="16"/>
        </w:rPr>
        <w:tab/>
      </w:r>
      <w:r>
        <w:rPr>
          <w:b/>
          <w:spacing w:val="3"/>
          <w:sz w:val="20"/>
        </w:rPr>
        <w:t>34</w:t>
      </w:r>
      <w:r>
        <w:rPr>
          <w:b/>
          <w:spacing w:val="3"/>
          <w:sz w:val="20"/>
        </w:rPr>
        <w:tab/>
      </w:r>
      <w:r>
        <w:rPr>
          <w:spacing w:val="4"/>
        </w:rPr>
        <w:t xml:space="preserve">Leg uit, aan </w:t>
      </w:r>
      <w:r>
        <w:rPr>
          <w:spacing w:val="2"/>
        </w:rPr>
        <w:t xml:space="preserve">de </w:t>
      </w:r>
      <w:r>
        <w:rPr>
          <w:spacing w:val="3"/>
        </w:rPr>
        <w:t xml:space="preserve">hand van </w:t>
      </w:r>
      <w:r>
        <w:rPr>
          <w:spacing w:val="2"/>
        </w:rPr>
        <w:t xml:space="preserve">de </w:t>
      </w:r>
      <w:r>
        <w:rPr>
          <w:spacing w:val="4"/>
        </w:rPr>
        <w:t xml:space="preserve">bovenstaande </w:t>
      </w:r>
      <w:r>
        <w:rPr>
          <w:spacing w:val="5"/>
        </w:rPr>
        <w:t>reactievergelijking,</w:t>
      </w:r>
      <w:r>
        <w:rPr>
          <w:spacing w:val="9"/>
        </w:rPr>
        <w:t xml:space="preserve"> </w:t>
      </w:r>
      <w:r>
        <w:rPr>
          <w:spacing w:val="4"/>
        </w:rPr>
        <w:t>hoeveel</w:t>
      </w:r>
    </w:p>
    <w:p w:rsidR="003D7045" w:rsidRDefault="005B713D">
      <w:pPr>
        <w:pStyle w:val="Plattetekst"/>
        <w:spacing w:line="297" w:lineRule="exact"/>
        <w:ind w:left="1278"/>
      </w:pPr>
      <w:r>
        <w:rPr>
          <w:rFonts w:ascii="Times New Roman"/>
          <w:spacing w:val="3"/>
          <w:sz w:val="26"/>
        </w:rPr>
        <w:t>H</w:t>
      </w:r>
      <w:r>
        <w:rPr>
          <w:rFonts w:ascii="Times New Roman"/>
          <w:spacing w:val="3"/>
          <w:sz w:val="26"/>
          <w:vertAlign w:val="superscript"/>
        </w:rPr>
        <w:t>+</w:t>
      </w:r>
      <w:r>
        <w:rPr>
          <w:rFonts w:ascii="Times New Roman"/>
          <w:spacing w:val="3"/>
          <w:sz w:val="26"/>
        </w:rPr>
        <w:t xml:space="preserve"> </w:t>
      </w:r>
      <w:r>
        <w:rPr>
          <w:spacing w:val="4"/>
        </w:rPr>
        <w:t xml:space="preserve">ionen per </w:t>
      </w:r>
      <w:r>
        <w:rPr>
          <w:spacing w:val="5"/>
        </w:rPr>
        <w:t xml:space="preserve">melkzuurmolecuul </w:t>
      </w:r>
      <w:r>
        <w:rPr>
          <w:spacing w:val="4"/>
        </w:rPr>
        <w:t>bij deze reactie worden</w:t>
      </w:r>
      <w:r>
        <w:rPr>
          <w:spacing w:val="59"/>
        </w:rPr>
        <w:t xml:space="preserve"> </w:t>
      </w:r>
      <w:r>
        <w:rPr>
          <w:spacing w:val="5"/>
        </w:rPr>
        <w:t>afgestaan.</w:t>
      </w:r>
    </w:p>
    <w:p w:rsidR="003D7045" w:rsidRDefault="003D7045">
      <w:pPr>
        <w:pStyle w:val="Plattetekst"/>
        <w:spacing w:before="6"/>
        <w:rPr>
          <w:sz w:val="28"/>
        </w:rPr>
      </w:pPr>
    </w:p>
    <w:p w:rsidR="003D7045" w:rsidRDefault="005B713D">
      <w:pPr>
        <w:pStyle w:val="Plattetekst"/>
        <w:spacing w:line="261" w:lineRule="auto"/>
        <w:ind w:left="1278" w:right="1026"/>
      </w:pPr>
      <w:r>
        <w:t xml:space="preserve">Het theoretisch maximum per jaar voor de vorming van melkzuur via het </w:t>
      </w:r>
      <w:proofErr w:type="spellStart"/>
      <w:r>
        <w:t>Photanol</w:t>
      </w:r>
      <w:proofErr w:type="spellEnd"/>
      <w:r>
        <w:t xml:space="preserve"> proces is 250 ton (1 ton is 1·10</w:t>
      </w:r>
      <w:r>
        <w:rPr>
          <w:vertAlign w:val="superscript"/>
        </w:rPr>
        <w:t>3</w:t>
      </w:r>
      <w:r>
        <w:t xml:space="preserve"> kg) melkzuur per fabriek.</w:t>
      </w:r>
    </w:p>
    <w:p w:rsidR="003D7045" w:rsidRDefault="005B713D">
      <w:pPr>
        <w:pStyle w:val="Plattetekst"/>
        <w:spacing w:line="261" w:lineRule="auto"/>
        <w:ind w:left="1278" w:right="1026"/>
      </w:pPr>
      <w:r>
        <w:t>In de proeffabriek wil men minstens 40 procent van de maximale opbrengst bereiken.</w:t>
      </w:r>
    </w:p>
    <w:p w:rsidR="003D7045" w:rsidRDefault="003D7045">
      <w:pPr>
        <w:pStyle w:val="Plattetekst"/>
        <w:spacing w:before="4"/>
      </w:pPr>
    </w:p>
    <w:p w:rsidR="003D7045" w:rsidRDefault="005B713D">
      <w:pPr>
        <w:pStyle w:val="Plattetekst"/>
        <w:tabs>
          <w:tab w:val="left" w:pos="764"/>
          <w:tab w:val="left" w:pos="1277"/>
        </w:tabs>
        <w:spacing w:line="252" w:lineRule="auto"/>
        <w:ind w:left="1278" w:right="677" w:hanging="966"/>
      </w:pPr>
      <w:r>
        <w:rPr>
          <w:spacing w:val="3"/>
          <w:sz w:val="16"/>
        </w:rPr>
        <w:t>2p</w:t>
      </w:r>
      <w:r>
        <w:rPr>
          <w:spacing w:val="3"/>
          <w:sz w:val="16"/>
        </w:rPr>
        <w:tab/>
      </w:r>
      <w:r>
        <w:rPr>
          <w:b/>
          <w:spacing w:val="3"/>
          <w:sz w:val="20"/>
        </w:rPr>
        <w:t>35</w:t>
      </w:r>
      <w:r>
        <w:rPr>
          <w:b/>
          <w:spacing w:val="3"/>
          <w:sz w:val="20"/>
        </w:rPr>
        <w:tab/>
      </w:r>
      <w:r>
        <w:rPr>
          <w:spacing w:val="4"/>
        </w:rPr>
        <w:t xml:space="preserve">Bereken hoeveel </w:t>
      </w:r>
      <w:r>
        <w:rPr>
          <w:spacing w:val="3"/>
        </w:rPr>
        <w:t xml:space="preserve">ton </w:t>
      </w:r>
      <w:r>
        <w:rPr>
          <w:spacing w:val="4"/>
        </w:rPr>
        <w:t xml:space="preserve">koolstofdioxide </w:t>
      </w:r>
      <w:r>
        <w:rPr>
          <w:spacing w:val="3"/>
        </w:rPr>
        <w:t xml:space="preserve">wordt </w:t>
      </w:r>
      <w:r>
        <w:rPr>
          <w:spacing w:val="4"/>
        </w:rPr>
        <w:t xml:space="preserve">gebonden bij </w:t>
      </w:r>
      <w:r>
        <w:rPr>
          <w:spacing w:val="2"/>
        </w:rPr>
        <w:t xml:space="preserve">de </w:t>
      </w:r>
      <w:r>
        <w:rPr>
          <w:spacing w:val="4"/>
        </w:rPr>
        <w:t xml:space="preserve">productie </w:t>
      </w:r>
      <w:r>
        <w:rPr>
          <w:spacing w:val="3"/>
        </w:rPr>
        <w:t xml:space="preserve">van 100 ton </w:t>
      </w:r>
      <w:r>
        <w:rPr>
          <w:spacing w:val="4"/>
        </w:rPr>
        <w:t xml:space="preserve">melkzuur. </w:t>
      </w:r>
      <w:r>
        <w:rPr>
          <w:spacing w:val="5"/>
        </w:rPr>
        <w:t xml:space="preserve">Ga </w:t>
      </w:r>
      <w:r>
        <w:rPr>
          <w:spacing w:val="4"/>
        </w:rPr>
        <w:t xml:space="preserve">ervan </w:t>
      </w:r>
      <w:r>
        <w:rPr>
          <w:spacing w:val="3"/>
        </w:rPr>
        <w:t xml:space="preserve">uit dat drie mol </w:t>
      </w:r>
      <w:r>
        <w:rPr>
          <w:spacing w:val="4"/>
        </w:rPr>
        <w:t xml:space="preserve">koolstofdioxide nodig </w:t>
      </w:r>
      <w:r>
        <w:rPr>
          <w:spacing w:val="3"/>
        </w:rPr>
        <w:t xml:space="preserve">is voor </w:t>
      </w:r>
      <w:r>
        <w:rPr>
          <w:spacing w:val="2"/>
        </w:rPr>
        <w:t xml:space="preserve">de </w:t>
      </w:r>
      <w:r>
        <w:rPr>
          <w:spacing w:val="4"/>
        </w:rPr>
        <w:t xml:space="preserve">vorming </w:t>
      </w:r>
      <w:r>
        <w:rPr>
          <w:spacing w:val="3"/>
        </w:rPr>
        <w:t xml:space="preserve">van één </w:t>
      </w:r>
      <w:r>
        <w:rPr>
          <w:spacing w:val="4"/>
        </w:rPr>
        <w:t>mol</w:t>
      </w:r>
      <w:r>
        <w:rPr>
          <w:spacing w:val="45"/>
        </w:rPr>
        <w:t xml:space="preserve"> </w:t>
      </w:r>
      <w:r>
        <w:rPr>
          <w:spacing w:val="4"/>
        </w:rPr>
        <w:t>melkzuur.</w:t>
      </w:r>
    </w:p>
    <w:p w:rsidR="003D7045" w:rsidRDefault="003D7045">
      <w:pPr>
        <w:spacing w:line="252" w:lineRule="auto"/>
        <w:sectPr w:rsidR="003D7045">
          <w:pgSz w:w="11910" w:h="16840"/>
          <w:pgMar w:top="800" w:right="1000" w:bottom="1160" w:left="820" w:header="0" w:footer="967" w:gutter="0"/>
          <w:cols w:space="708"/>
        </w:sectPr>
      </w:pPr>
    </w:p>
    <w:p w:rsidR="003D7045" w:rsidRDefault="005B713D">
      <w:pPr>
        <w:pStyle w:val="Plattetekst"/>
        <w:spacing w:before="70" w:line="261" w:lineRule="auto"/>
        <w:ind w:left="1278" w:right="1026"/>
      </w:pPr>
      <w:bookmarkStart w:id="0" w:name="_GoBack"/>
      <w:r>
        <w:t xml:space="preserve">De informatie in deze opgave over het </w:t>
      </w:r>
      <w:proofErr w:type="spellStart"/>
      <w:r>
        <w:t>Photanol</w:t>
      </w:r>
      <w:proofErr w:type="spellEnd"/>
      <w:r>
        <w:t xml:space="preserve"> proces kan vergeleken worden met de uitgangspunten van de groene chemie die in</w:t>
      </w:r>
    </w:p>
    <w:p w:rsidR="003D7045" w:rsidRDefault="005B713D">
      <w:pPr>
        <w:pStyle w:val="Plattetekst"/>
        <w:spacing w:line="274" w:lineRule="exact"/>
        <w:ind w:left="1278"/>
      </w:pPr>
      <w:proofErr w:type="spellStart"/>
      <w:r>
        <w:t>Binas</w:t>
      </w:r>
      <w:proofErr w:type="spellEnd"/>
      <w:r>
        <w:t>-tabel 97F zijn vermeld.</w:t>
      </w:r>
    </w:p>
    <w:p w:rsidR="003D7045" w:rsidRDefault="003D7045">
      <w:pPr>
        <w:pStyle w:val="Plattetekst"/>
        <w:spacing w:before="2"/>
        <w:rPr>
          <w:sz w:val="28"/>
        </w:rPr>
      </w:pPr>
    </w:p>
    <w:p w:rsidR="003D7045" w:rsidRDefault="005B713D">
      <w:pPr>
        <w:pStyle w:val="Plattetekst"/>
        <w:tabs>
          <w:tab w:val="left" w:pos="764"/>
          <w:tab w:val="left" w:pos="1277"/>
        </w:tabs>
        <w:spacing w:line="261" w:lineRule="auto"/>
        <w:ind w:left="1278" w:right="601" w:hanging="966"/>
      </w:pPr>
      <w:r>
        <w:rPr>
          <w:spacing w:val="3"/>
          <w:sz w:val="16"/>
        </w:rPr>
        <w:t>3p</w:t>
      </w:r>
      <w:r>
        <w:rPr>
          <w:spacing w:val="3"/>
          <w:sz w:val="16"/>
        </w:rPr>
        <w:tab/>
      </w:r>
      <w:r>
        <w:rPr>
          <w:b/>
          <w:spacing w:val="3"/>
          <w:sz w:val="20"/>
        </w:rPr>
        <w:t>36</w:t>
      </w:r>
      <w:r>
        <w:rPr>
          <w:b/>
          <w:spacing w:val="3"/>
          <w:sz w:val="20"/>
        </w:rPr>
        <w:tab/>
      </w:r>
      <w:r>
        <w:rPr>
          <w:spacing w:val="4"/>
        </w:rPr>
        <w:t xml:space="preserve">Licht toe </w:t>
      </w:r>
      <w:r>
        <w:rPr>
          <w:spacing w:val="3"/>
        </w:rPr>
        <w:t xml:space="preserve">dat </w:t>
      </w:r>
      <w:r>
        <w:rPr>
          <w:spacing w:val="2"/>
        </w:rPr>
        <w:t xml:space="preserve">de </w:t>
      </w:r>
      <w:r>
        <w:rPr>
          <w:spacing w:val="5"/>
        </w:rPr>
        <w:t xml:space="preserve">uitgangspunten </w:t>
      </w:r>
      <w:r>
        <w:rPr>
          <w:spacing w:val="3"/>
        </w:rPr>
        <w:t xml:space="preserve">met </w:t>
      </w:r>
      <w:r>
        <w:rPr>
          <w:spacing w:val="2"/>
        </w:rPr>
        <w:t xml:space="preserve">de </w:t>
      </w:r>
      <w:r>
        <w:rPr>
          <w:spacing w:val="4"/>
        </w:rPr>
        <w:t xml:space="preserve">nummers </w:t>
      </w:r>
      <w:r>
        <w:rPr>
          <w:spacing w:val="3"/>
        </w:rPr>
        <w:t xml:space="preserve">5, </w:t>
      </w:r>
      <w:r>
        <w:t xml:space="preserve">7 </w:t>
      </w:r>
      <w:r>
        <w:rPr>
          <w:spacing w:val="2"/>
        </w:rPr>
        <w:t xml:space="preserve">en </w:t>
      </w:r>
      <w:r>
        <w:t xml:space="preserve">9 </w:t>
      </w:r>
      <w:r>
        <w:rPr>
          <w:spacing w:val="3"/>
        </w:rPr>
        <w:t xml:space="preserve">van </w:t>
      </w:r>
      <w:r>
        <w:rPr>
          <w:spacing w:val="4"/>
        </w:rPr>
        <w:t xml:space="preserve">toepassing zijn </w:t>
      </w:r>
      <w:r>
        <w:rPr>
          <w:spacing w:val="3"/>
        </w:rPr>
        <w:t xml:space="preserve">op het </w:t>
      </w:r>
      <w:proofErr w:type="spellStart"/>
      <w:r>
        <w:rPr>
          <w:spacing w:val="4"/>
        </w:rPr>
        <w:t>Photanol</w:t>
      </w:r>
      <w:proofErr w:type="spellEnd"/>
      <w:r>
        <w:rPr>
          <w:spacing w:val="39"/>
        </w:rPr>
        <w:t xml:space="preserve"> </w:t>
      </w:r>
      <w:r>
        <w:rPr>
          <w:spacing w:val="4"/>
        </w:rPr>
        <w:t>proces.</w:t>
      </w:r>
    </w:p>
    <w:p w:rsidR="003D7045" w:rsidRDefault="005B713D">
      <w:pPr>
        <w:pStyle w:val="Plattetekst"/>
        <w:spacing w:line="261" w:lineRule="auto"/>
        <w:ind w:left="1278" w:right="5401"/>
      </w:pPr>
      <w:r>
        <w:rPr>
          <w:spacing w:val="4"/>
        </w:rPr>
        <w:t xml:space="preserve">Noteer </w:t>
      </w:r>
      <w:r>
        <w:t xml:space="preserve">je </w:t>
      </w:r>
      <w:r>
        <w:rPr>
          <w:spacing w:val="4"/>
        </w:rPr>
        <w:t xml:space="preserve">antwoord </w:t>
      </w:r>
      <w:r>
        <w:rPr>
          <w:spacing w:val="3"/>
        </w:rPr>
        <w:t xml:space="preserve">als </w:t>
      </w:r>
      <w:r>
        <w:rPr>
          <w:spacing w:val="4"/>
        </w:rPr>
        <w:t xml:space="preserve">volgt: </w:t>
      </w:r>
      <w:r>
        <w:rPr>
          <w:spacing w:val="3"/>
        </w:rPr>
        <w:t>nr. 5:</w:t>
      </w:r>
      <w:r>
        <w:rPr>
          <w:spacing w:val="22"/>
        </w:rPr>
        <w:t xml:space="preserve"> </w:t>
      </w:r>
      <w:r>
        <w:t>…</w:t>
      </w:r>
    </w:p>
    <w:p w:rsidR="003D7045" w:rsidRDefault="005B713D">
      <w:pPr>
        <w:pStyle w:val="Plattetekst"/>
        <w:spacing w:line="274" w:lineRule="exact"/>
        <w:ind w:left="1278"/>
      </w:pPr>
      <w:r>
        <w:rPr>
          <w:spacing w:val="3"/>
        </w:rPr>
        <w:t>nr. 7:</w:t>
      </w:r>
      <w:r>
        <w:rPr>
          <w:spacing w:val="23"/>
        </w:rPr>
        <w:t xml:space="preserve"> </w:t>
      </w:r>
      <w:r>
        <w:t>…</w:t>
      </w:r>
    </w:p>
    <w:p w:rsidR="003D7045" w:rsidRDefault="005B713D">
      <w:pPr>
        <w:pStyle w:val="Plattetekst"/>
        <w:spacing w:before="23"/>
        <w:ind w:left="1278"/>
      </w:pPr>
      <w:r>
        <w:rPr>
          <w:spacing w:val="3"/>
        </w:rPr>
        <w:t>nr. 9:</w:t>
      </w:r>
      <w:r>
        <w:rPr>
          <w:spacing w:val="23"/>
        </w:rPr>
        <w:t xml:space="preserve"> </w:t>
      </w:r>
      <w:r>
        <w:t>…</w:t>
      </w:r>
    </w:p>
    <w:p w:rsidR="003D7045" w:rsidRDefault="003D7045">
      <w:pPr>
        <w:pStyle w:val="Plattetekst"/>
        <w:rPr>
          <w:sz w:val="20"/>
        </w:rPr>
      </w:pPr>
    </w:p>
    <w:bookmarkEnd w:id="0"/>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spacing w:before="5"/>
        <w:rPr>
          <w:sz w:val="16"/>
        </w:rPr>
      </w:pPr>
    </w:p>
    <w:p w:rsidR="003D7045" w:rsidRDefault="00FE7802">
      <w:pPr>
        <w:tabs>
          <w:tab w:val="left" w:pos="4806"/>
        </w:tabs>
        <w:spacing w:before="111"/>
        <w:ind w:left="312"/>
        <w:rPr>
          <w:sz w:val="20"/>
        </w:rPr>
      </w:pPr>
      <w:r>
        <w:rPr>
          <w:noProof/>
          <w:lang w:bidi="ar-SA"/>
        </w:rPr>
        <mc:AlternateContent>
          <mc:Choice Requires="wps">
            <w:drawing>
              <wp:anchor distT="0" distB="0" distL="114300" distR="114300" simplePos="0" relativeHeight="251663872" behindDoc="1" locked="0" layoutInCell="1" allowOverlap="1">
                <wp:simplePos x="0" y="0"/>
                <wp:positionH relativeFrom="page">
                  <wp:posOffset>5989320</wp:posOffset>
                </wp:positionH>
                <wp:positionV relativeFrom="paragraph">
                  <wp:posOffset>97155</wp:posOffset>
                </wp:positionV>
                <wp:extent cx="852170" cy="114300"/>
                <wp:effectExtent l="0" t="0" r="0" b="444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BB9" w:rsidRDefault="00A57BB9">
                            <w:pPr>
                              <w:spacing w:line="179" w:lineRule="exact"/>
                              <w:rPr>
                                <w:sz w:val="14"/>
                              </w:rPr>
                            </w:pPr>
                            <w:r>
                              <w:rPr>
                                <w:sz w:val="16"/>
                              </w:rPr>
                              <w:t xml:space="preserve">lees verder </w:t>
                            </w:r>
                            <w:r>
                              <w:rPr>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471.6pt;margin-top:7.65pt;width:67.1pt;height: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r1sQ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xkiQFnr0wAaDbuWAZrY8fadTsLrvwM4McA2mLlXd3Un6XSMh1zURO3ajlOxrRkoIL7Qv/WdPRxxt&#10;Qbb9J1mCG7I30gENlWpt7aAaCNChTY+n1thQKFwuZ1G4AA0FVRjGl4FrnU/S6XGntPnAZIuskGEF&#10;nXfg5HCnjQ2GpJOJ9SVkwZvGdb8RLy7AcLwB1/DU6mwQrplPSZBslptl7MXRfOPFQZ57N8U69uZF&#10;uJjll/l6nYe/rN8wTmtelkxYNxOxwvjPGnek+EiJE7W0bHhp4WxIWu2260ahAwFiF+5zJQfN2cx/&#10;GYYrAuTyKqUwioPbKPGK+XLhxUU885JFsPSCMLlN5kGcxHnxMqU7Lti/p4T6DCezaDZy6Rz0q9wC&#10;973NjaQtN7A6Gt4CO05GJLUM3IjStdYQ3ozys1LY8M+lgHZPjXZ8tRQdyWqG7eAmI5rGYCvLRyCw&#10;kkAw4CKsPRBqqX5i1MMKybD+sSeKYdR8FDAEdt9MgpqE7SQQQeFphg1Go7g2417ad4rvakAex0zI&#10;GxiUijsS24kaoziOF6wFl8txhdm98/zfWZ0X7eo3AAAA//8DAFBLAwQUAAYACAAAACEAUF/mK98A&#10;AAAKAQAADwAAAGRycy9kb3ducmV2LnhtbEyPwU7DMBBE70j8g7VI3KhNXVoa4lQVghMSIg0Hjk68&#10;TazG6xC7bfh73BMcV/M08zbfTK5nJxyD9aTgfiaAITXeWGoVfFavd4/AQtRkdO8JFfxggE1xfZXr&#10;zPgzlXjaxZalEgqZVtDFOGSch6ZDp8PMD0gp2/vR6ZjOseVm1OdU7no+F2LJnbaUFjo94HOHzWF3&#10;dAq2X1S+2O/3+qPcl7aq1oLelgelbm+m7ROwiFP8g+Gin9ShSE61P5IJrFewXsh5QlPwIIFdALFa&#10;LYDVCqSUwIuc/3+h+AUAAP//AwBQSwECLQAUAAYACAAAACEAtoM4kv4AAADhAQAAEwAAAAAAAAAA&#10;AAAAAAAAAAAAW0NvbnRlbnRfVHlwZXNdLnhtbFBLAQItABQABgAIAAAAIQA4/SH/1gAAAJQBAAAL&#10;AAAAAAAAAAAAAAAAAC8BAABfcmVscy8ucmVsc1BLAQItABQABgAIAAAAIQCRoTr1sQIAALAFAAAO&#10;AAAAAAAAAAAAAAAAAC4CAABkcnMvZTJvRG9jLnhtbFBLAQItABQABgAIAAAAIQBQX+Yr3wAAAAoB&#10;AAAPAAAAAAAAAAAAAAAAAAsFAABkcnMvZG93bnJldi54bWxQSwUGAAAAAAQABADzAAAAFwYAAAAA&#10;" filled="f" stroked="f">
                <v:textbox inset="0,0,0,0">
                  <w:txbxContent>
                    <w:p w:rsidR="00A57BB9" w:rsidRDefault="00A57BB9">
                      <w:pPr>
                        <w:spacing w:line="179" w:lineRule="exact"/>
                        <w:rPr>
                          <w:sz w:val="14"/>
                        </w:rPr>
                      </w:pPr>
                      <w:r>
                        <w:rPr>
                          <w:sz w:val="16"/>
                        </w:rPr>
                        <w:t xml:space="preserve">lees verder </w:t>
                      </w:r>
                      <w:r>
                        <w:rPr>
                          <w:sz w:val="14"/>
                        </w:rPr>
                        <w:t>►►►</w:t>
                      </w:r>
                    </w:p>
                  </w:txbxContent>
                </v:textbox>
                <w10:wrap anchorx="page"/>
              </v:shape>
            </w:pict>
          </mc:Fallback>
        </mc:AlternateContent>
      </w:r>
      <w:r>
        <w:rPr>
          <w:noProof/>
          <w:lang w:bidi="ar-SA"/>
        </w:rPr>
        <mc:AlternateContent>
          <mc:Choice Requires="wpg">
            <w:drawing>
              <wp:anchor distT="0" distB="0" distL="114300" distR="114300" simplePos="0" relativeHeight="251661824" behindDoc="0" locked="0" layoutInCell="1" allowOverlap="1">
                <wp:simplePos x="0" y="0"/>
                <wp:positionH relativeFrom="page">
                  <wp:posOffset>4702175</wp:posOffset>
                </wp:positionH>
                <wp:positionV relativeFrom="paragraph">
                  <wp:posOffset>-3810</wp:posOffset>
                </wp:positionV>
                <wp:extent cx="2286000" cy="342900"/>
                <wp:effectExtent l="0" t="0" r="3175" b="63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42900"/>
                          <a:chOff x="7405" y="-6"/>
                          <a:chExt cx="3600" cy="540"/>
                        </a:xfrm>
                      </wpg:grpSpPr>
                      <wps:wsp>
                        <wps:cNvPr id="10" name="Rectangle 4"/>
                        <wps:cNvSpPr>
                          <a:spLocks noChangeArrowheads="1"/>
                        </wps:cNvSpPr>
                        <wps:spPr bwMode="auto">
                          <a:xfrm>
                            <a:off x="7405" y="-7"/>
                            <a:ext cx="3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3"/>
                        <wps:cNvSpPr txBox="1">
                          <a:spLocks noChangeArrowheads="1"/>
                        </wps:cNvSpPr>
                        <wps:spPr bwMode="auto">
                          <a:xfrm>
                            <a:off x="7405" y="-7"/>
                            <a:ext cx="3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BB9" w:rsidRDefault="00A57BB9">
                              <w:pPr>
                                <w:spacing w:before="106"/>
                                <w:ind w:right="146"/>
                                <w:jc w:val="right"/>
                                <w:rPr>
                                  <w:rFonts w:ascii="Wingdings" w:hAnsi="Wingdings"/>
                                  <w:sz w:val="24"/>
                                </w:rPr>
                              </w:pPr>
                              <w:r>
                                <w:rPr>
                                  <w:position w:val="2"/>
                                  <w:sz w:val="16"/>
                                </w:rPr>
                                <w:t xml:space="preserve">einde </w:t>
                              </w:r>
                              <w:r>
                                <w:rPr>
                                  <w:rFonts w:ascii="Wingdings" w:hAnsi="Wingdings"/>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3" style="position:absolute;left:0;text-align:left;margin-left:370.25pt;margin-top:-.3pt;width:180pt;height:27pt;z-index:251661824;mso-position-horizontal-relative:page" coordorigin="7405,-6" coordsize="36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pYYQMAAHIKAAAOAAAAZHJzL2Uyb0RvYy54bWzsVttu1DAQfUfiHyy/p7nUe0nUFLV7qZAK&#10;VLR8gDdxEovEDra32YL4d8b27nZbhKAFISHRh9TOjMczZ+aczcmrTdeiW6Y0lyLH8VGEEROFLLmo&#10;c/zhZhlMMdKGipK2UrAc3zGNX52+fHEy9BlLZCPbkikEQYTOhj7HjTF9Foa6aFhH9ZHsmQBjJVVH&#10;DWxVHZaKDhC9a8MkisbhIFXZK1kwreHt3BvxqYtfVaww76pKM4PaHENuxj2Ve67sMzw9oVmtaN/w&#10;YpsGfUYWHeUCLt2HmlND0Vrx70J1vFBSy8ocFbILZVXxgrkaoJo4elTNhZLr3tVSZ0Pd72ECaB/h&#10;9OywxdvbK4V4mWNolKAdtMjdihILzdDXGXhcqP66v1K+PlheyuKjBnP42G73tXdGq+GNLCEcXRvp&#10;oNlUqrMhoGi0cR2423eAbQwq4GWSTMdRBI0qwHZMkhTWrkVFA320xyYkGmEE1mC8syy2h4/hqD85&#10;Iu5YSDN/qUt0m5itCmZN38Opfw/O64b2zHVJW7C2cMaQisfzPQwhFXXLEPGYOrcdoNqjiYScNeDF&#10;zpSSQ8NoCVnF1h9yPzhgNxp68VN473GaeJx2EP8YJZr1SpsLJjtkFzlWkLlrHb291Mbmcu9iO6ll&#10;y8slb1u3UfVq1ip0S4FqS/fn0n/k1grrLKQ95iP6N5Ae3GFtNlFHnS9pnJDoPEmD5Xg6CciSjIJ0&#10;Ek2DKE7P03FEUjJffrUJxiRreFkycckF29E4Jr/W162geAI6IqMhx+koGbnaf1wkDKqdVV/FA7eO&#10;G1C1lndAq70TzWxbF6KEAzQzlLd+HT5M36EMGOz+O1TcENi+++ldyfIOZkBJaBLMGegvLBqpPmM0&#10;gJblWH9aU8Uwal8LmKM0JkAIZNyGjCYJbNShZXVooaKAUDk2GPnlzHjBXPeK1w3cFDtghDwDalfc&#10;DYadS5/VdmKBYH+LacmOaTd2dM7lBh3bphzwBpkNvN4l/i9Tbk8cmj2JSVG6mC6mJCDJeBGQaD4P&#10;zpYzEoyX8WQ0P57PZvP4IZMsP3+fSXbSHzBD/4pKHDDCqwvojmPEf3GwEvwTcTCb1cb9ou9Z8ES5&#10;2EvFXiZg4SUCFn9QHtzPMnzYOKnbfoTZL6fDvZOT+0/F028AAAD//wMAUEsDBBQABgAIAAAAIQAh&#10;jCKU3wAAAAkBAAAPAAAAZHJzL2Rvd25yZXYueG1sTI9BS8NAEIXvgv9hGcFbuxvbVImZlFLUUxFs&#10;BfG2TaZJaHY2ZLdJ+u/dnOzxzXu89026Hk0jeupcbRkhmisQxLktai4Rvg/vsxcQzmsudGOZEK7k&#10;YJ3d36U6KezAX9TvfSlCCbtEI1Tet4mULq/IaDe3LXHwTrYz2gfZlbLo9BDKTSOflFpJo2sOC5Vu&#10;aVtRft5fDMLHoIfNInrrd+fT9vp7iD9/dhEhPj6Mm1cQnkb/H4YJP6BDFpiO9sKFEw3C81LFIYow&#10;W4GY/EhNhyNCvFiCzFJ5+0H2BwAA//8DAFBLAQItABQABgAIAAAAIQC2gziS/gAAAOEBAAATAAAA&#10;AAAAAAAAAAAAAAAAAABbQ29udGVudF9UeXBlc10ueG1sUEsBAi0AFAAGAAgAAAAhADj9If/WAAAA&#10;lAEAAAsAAAAAAAAAAAAAAAAALwEAAF9yZWxzLy5yZWxzUEsBAi0AFAAGAAgAAAAhAGfxqlhhAwAA&#10;cgoAAA4AAAAAAAAAAAAAAAAALgIAAGRycy9lMm9Eb2MueG1sUEsBAi0AFAAGAAgAAAAhACGMIpTf&#10;AAAACQEAAA8AAAAAAAAAAAAAAAAAuwUAAGRycy9kb3ducmV2LnhtbFBLBQYAAAAABAAEAPMAAADH&#10;BgAAAAA=&#10;">
                <v:rect id="Rectangle 4" o:spid="_x0000_s1034" style="position:absolute;left:7405;top:-7;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 id="_x0000_s1035" type="#_x0000_t202" style="position:absolute;left:7405;top:-7;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A57BB9" w:rsidRDefault="00A57BB9">
                        <w:pPr>
                          <w:spacing w:before="106"/>
                          <w:ind w:right="146"/>
                          <w:jc w:val="right"/>
                          <w:rPr>
                            <w:rFonts w:ascii="Wingdings" w:hAnsi="Wingdings"/>
                            <w:sz w:val="24"/>
                          </w:rPr>
                        </w:pPr>
                        <w:r>
                          <w:rPr>
                            <w:position w:val="2"/>
                            <w:sz w:val="16"/>
                          </w:rPr>
                          <w:t xml:space="preserve">einde </w:t>
                        </w:r>
                        <w:r>
                          <w:rPr>
                            <w:rFonts w:ascii="Wingdings" w:hAnsi="Wingdings"/>
                            <w:sz w:val="24"/>
                          </w:rPr>
                          <w:t></w:t>
                        </w:r>
                      </w:p>
                    </w:txbxContent>
                  </v:textbox>
                </v:shape>
                <w10:wrap anchorx="page"/>
              </v:group>
            </w:pict>
          </mc:Fallback>
        </mc:AlternateContent>
      </w:r>
      <w:r w:rsidR="005B713D">
        <w:rPr>
          <w:spacing w:val="3"/>
          <w:sz w:val="14"/>
        </w:rPr>
        <w:t>HA-1028-vb-15-o</w:t>
      </w:r>
      <w:r w:rsidR="005B713D">
        <w:rPr>
          <w:spacing w:val="3"/>
          <w:sz w:val="14"/>
        </w:rPr>
        <w:tab/>
      </w:r>
      <w:r w:rsidR="005B713D">
        <w:rPr>
          <w:spacing w:val="3"/>
          <w:sz w:val="20"/>
        </w:rPr>
        <w:t xml:space="preserve">15 </w:t>
      </w:r>
      <w:r w:rsidR="005B713D">
        <w:rPr>
          <w:sz w:val="20"/>
        </w:rPr>
        <w:t>/</w:t>
      </w:r>
      <w:r w:rsidR="005B713D">
        <w:rPr>
          <w:spacing w:val="23"/>
          <w:sz w:val="20"/>
        </w:rPr>
        <w:t xml:space="preserve"> </w:t>
      </w:r>
      <w:r w:rsidR="005B713D">
        <w:rPr>
          <w:sz w:val="20"/>
        </w:rPr>
        <w:t>16</w:t>
      </w:r>
    </w:p>
    <w:sectPr w:rsidR="003D7045">
      <w:footerReference w:type="default" r:id="rId72"/>
      <w:pgSz w:w="11910" w:h="16840"/>
      <w:pgMar w:top="800" w:right="1000" w:bottom="280" w:left="8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BB9" w:rsidRDefault="00A57BB9">
      <w:r>
        <w:separator/>
      </w:r>
    </w:p>
  </w:endnote>
  <w:endnote w:type="continuationSeparator" w:id="0">
    <w:p w:rsidR="00A57BB9" w:rsidRDefault="00A57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BB9" w:rsidRDefault="00A57BB9">
    <w:pPr>
      <w:pStyle w:val="Plattetekst"/>
      <w:spacing w:line="14" w:lineRule="auto"/>
      <w:rPr>
        <w:sz w:val="20"/>
      </w:rPr>
    </w:pPr>
    <w:r>
      <w:rPr>
        <w:noProof/>
        <w:lang w:bidi="ar-SA"/>
      </w:rPr>
      <mc:AlternateContent>
        <mc:Choice Requires="wps">
          <w:drawing>
            <wp:anchor distT="0" distB="0" distL="114300" distR="114300" simplePos="0" relativeHeight="503298824" behindDoc="1" locked="0" layoutInCell="1" allowOverlap="1">
              <wp:simplePos x="0" y="0"/>
              <wp:positionH relativeFrom="page">
                <wp:posOffset>3547745</wp:posOffset>
              </wp:positionH>
              <wp:positionV relativeFrom="page">
                <wp:posOffset>9939020</wp:posOffset>
              </wp:positionV>
              <wp:extent cx="449580" cy="167005"/>
              <wp:effectExtent l="4445" t="444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BB9" w:rsidRDefault="00A57BB9">
                          <w:pPr>
                            <w:spacing w:before="12"/>
                            <w:ind w:left="40"/>
                            <w:rPr>
                              <w:sz w:val="20"/>
                            </w:rPr>
                          </w:pPr>
                          <w:r>
                            <w:fldChar w:fldCharType="begin"/>
                          </w:r>
                          <w:r>
                            <w:rPr>
                              <w:sz w:val="20"/>
                            </w:rPr>
                            <w:instrText xml:space="preserve"> PAGE </w:instrText>
                          </w:r>
                          <w:r>
                            <w:fldChar w:fldCharType="separate"/>
                          </w:r>
                          <w:r w:rsidR="00450684">
                            <w:rPr>
                              <w:noProof/>
                              <w:sz w:val="20"/>
                            </w:rPr>
                            <w:t>15</w:t>
                          </w:r>
                          <w:r>
                            <w:fldChar w:fldCharType="end"/>
                          </w:r>
                          <w:r>
                            <w:rPr>
                              <w:sz w:val="20"/>
                            </w:rPr>
                            <w:t xml:space="preserve"> /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279.35pt;margin-top:782.6pt;width:35.4pt;height:13.15pt;z-index:-1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AlqwIAAKg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kOMOGmhRQ900OhWDOjaVKfvVAJO9x246QG2ocuWqeruRPFVIS42NeF7upZS9DUlJWTnm5vuxdUR&#10;RxmQXf9BlBCGHLSwQEMlW1M6KAYCdOjS47kzJpUCNoMgnkdwUsCRHy48b24jkGS63Eml31HRImOk&#10;WELjLTg53iltkiHJ5GJicZGzprHNb/izDXAcdyA0XDVnJgnbyx+xF2+jbRQ4wSzcOoGXZc463wRO&#10;mPuLeXadbTaZ/9PE9YOkZmVJuQkz6coP/qxvJ4WPijgrS4mGlQbOpKTkfrdpJDoS0HVuv1NBLtzc&#10;52nYIgCXF5T8WeDdzmInD6OFE+TB3IkXXuR4fnwbh14QB1n+nNId4/TfKaE+xfF8Nh+19Ftunv1e&#10;cyNJyzRMjoa1KY7OTiQxCtzy0rZWE9aM9kUpTPpPpYB2T422ejUSHcWqh90AKEbEO1E+gnKlAGWB&#10;CGHcgVEL+R2jHkZHitW3A5EUo+Y9B/WbOTMZcjJ2k0F4AVdTrDEazY0e59Ghk2xfA/L4vrhYwwup&#10;mFXvUxandwXjwJI4jS4zby7/rdfTgF39AgAA//8DAFBLAwQUAAYACAAAACEAPNPcEOEAAAANAQAA&#10;DwAAAGRycy9kb3ducmV2LnhtbEyPwU7DMAyG70i8Q2QkbixdpZS1NJ0mBCckRFcOHNMma6M1Tmmy&#10;rbw93gmO9v/p9+dyu7iRnc0crEcJ61UCzGDntcVewmfz+rABFqJCrUaPRsKPCbCtbm9KVWh/wdqc&#10;97FnVIKhUBKGGKeC89ANxqmw8pNByg5+dirSOPdcz+pC5W7kaZJk3CmLdGFQk3keTHfcn5yE3RfW&#10;L/b7vf2oD7VtmjzBt+wo5f3dsnsCFs0S/2C46pM6VOTU+hPqwEYJQmweCaVAZCIFRkiW5gJYe13l&#10;awG8Kvn/L6pfAAAA//8DAFBLAQItABQABgAIAAAAIQC2gziS/gAAAOEBAAATAAAAAAAAAAAAAAAA&#10;AAAAAABbQ29udGVudF9UeXBlc10ueG1sUEsBAi0AFAAGAAgAAAAhADj9If/WAAAAlAEAAAsAAAAA&#10;AAAAAAAAAAAALwEAAF9yZWxzLy5yZWxzUEsBAi0AFAAGAAgAAAAhAHNGwCWrAgAAqAUAAA4AAAAA&#10;AAAAAAAAAAAALgIAAGRycy9lMm9Eb2MueG1sUEsBAi0AFAAGAAgAAAAhADzT3BDhAAAADQEAAA8A&#10;AAAAAAAAAAAAAAAABQUAAGRycy9kb3ducmV2LnhtbFBLBQYAAAAABAAEAPMAAAATBgAAAAA=&#10;" filled="f" stroked="f">
              <v:textbox inset="0,0,0,0">
                <w:txbxContent>
                  <w:p w:rsidR="00A57BB9" w:rsidRDefault="00A57BB9">
                    <w:pPr>
                      <w:spacing w:before="12"/>
                      <w:ind w:left="40"/>
                      <w:rPr>
                        <w:sz w:val="20"/>
                      </w:rPr>
                    </w:pPr>
                    <w:r>
                      <w:fldChar w:fldCharType="begin"/>
                    </w:r>
                    <w:r>
                      <w:rPr>
                        <w:sz w:val="20"/>
                      </w:rPr>
                      <w:instrText xml:space="preserve"> PAGE </w:instrText>
                    </w:r>
                    <w:r>
                      <w:fldChar w:fldCharType="separate"/>
                    </w:r>
                    <w:r w:rsidR="00450684">
                      <w:rPr>
                        <w:noProof/>
                        <w:sz w:val="20"/>
                      </w:rPr>
                      <w:t>15</w:t>
                    </w:r>
                    <w:r>
                      <w:fldChar w:fldCharType="end"/>
                    </w:r>
                    <w:r>
                      <w:rPr>
                        <w:sz w:val="20"/>
                      </w:rPr>
                      <w:t xml:space="preserve"> / 16</w:t>
                    </w:r>
                  </w:p>
                </w:txbxContent>
              </v:textbox>
              <w10:wrap anchorx="page" anchory="page"/>
            </v:shape>
          </w:pict>
        </mc:Fallback>
      </mc:AlternateContent>
    </w:r>
    <w:r>
      <w:rPr>
        <w:noProof/>
        <w:lang w:bidi="ar-SA"/>
      </w:rPr>
      <mc:AlternateContent>
        <mc:Choice Requires="wps">
          <w:drawing>
            <wp:anchor distT="0" distB="0" distL="114300" distR="114300" simplePos="0" relativeHeight="503298848" behindDoc="1" locked="0" layoutInCell="1" allowOverlap="1">
              <wp:simplePos x="0" y="0"/>
              <wp:positionH relativeFrom="page">
                <wp:posOffset>5976620</wp:posOffset>
              </wp:positionH>
              <wp:positionV relativeFrom="page">
                <wp:posOffset>9960610</wp:posOffset>
              </wp:positionV>
              <wp:extent cx="877570" cy="139700"/>
              <wp:effectExtent l="4445"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BB9" w:rsidRDefault="00A57BB9">
                          <w:pPr>
                            <w:spacing w:before="15"/>
                            <w:ind w:left="20"/>
                            <w:rPr>
                              <w:sz w:val="14"/>
                            </w:rPr>
                          </w:pPr>
                          <w:r>
                            <w:rPr>
                              <w:sz w:val="16"/>
                            </w:rPr>
                            <w:t xml:space="preserve">lees verder </w:t>
                          </w:r>
                          <w:r>
                            <w:rPr>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margin-left:470.6pt;margin-top:784.3pt;width:69.1pt;height:11pt;z-index:-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CwsA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rYXC4WswWclHAUXiaLwHXOJ+l0uVPafKCyRdbI&#10;sILGO3ByuNPGkiHp5GJjCVkwzl3zuXixAY7jDoSGq/bMknC9fEqCZLPcLGMvjuYbLw7y3Lsp1rE3&#10;L8LFLL/M1+s8/GXjhnHasKqiwoaZdBXGf9a3o8JHRZyUpSVnlYWzlLTabddcoQMBXRfucyWHk7Ob&#10;/5KGKwLk8iqlMIqD2yjxivly4cVFPPOgvEsvCJPbZB7ESZwXL1O6Y4L+e0qoz3Ayi2ajls6kX+UW&#10;uO9tbiRtmYHJwVkL6jg5kdQqcCMq11pDGB/tZ6Ww9M+lgHZPjXZ6tRIdxWqG7eAehhOz1fJWVo8g&#10;YCVBYKBFmHpgNFL9xKiHCZJh/WNPFMWIfxTwCOy4mQw1GdvJIKKEqxk2GI3m2oxjad8ptmsAeXxm&#10;Qt7AQ6mZE/GZxfF5wVRwuRwnmB07z/+d13nOrn4DAAD//wMAUEsDBBQABgAIAAAAIQDFyLR/4QAA&#10;AA4BAAAPAAAAZHJzL2Rvd25yZXYueG1sTI/BTsMwDIbvSLxDZCRuLNk0ylqaThOCExKiKweOaeO1&#10;0RqnNNlW3p70xI72/+n353w72Z6dcfTGkYTlQgBDapw21Er4qt4eNsB8UKRV7wgl/KKHbXF7k6tM&#10;uwuVeN6HlsUS8pmS0IUwZJz7pkOr/MINSDE7uNGqEMex5XpUl1hue74SIuFWGYoXOjXgS4fNcX+y&#10;EnbfVL6an4/6szyUpqpSQe/JUcr7u2n3DCzgFP5hmPWjOhTRqXYn0p71EtL1chXRGDwmmwTYjIin&#10;dA2snnepSIAXOb9+o/gDAAD//wMAUEsBAi0AFAAGAAgAAAAhALaDOJL+AAAA4QEAABMAAAAAAAAA&#10;AAAAAAAAAAAAAFtDb250ZW50X1R5cGVzXS54bWxQSwECLQAUAAYACAAAACEAOP0h/9YAAACUAQAA&#10;CwAAAAAAAAAAAAAAAAAvAQAAX3JlbHMvLnJlbHNQSwECLQAUAAYACAAAACEAgB4gsLACAACvBQAA&#10;DgAAAAAAAAAAAAAAAAAuAgAAZHJzL2Uyb0RvYy54bWxQSwECLQAUAAYACAAAACEAxci0f+EAAAAO&#10;AQAADwAAAAAAAAAAAAAAAAAKBQAAZHJzL2Rvd25yZXYueG1sUEsFBgAAAAAEAAQA8wAAABgGAAAA&#10;AA==&#10;" filled="f" stroked="f">
              <v:textbox inset="0,0,0,0">
                <w:txbxContent>
                  <w:p w:rsidR="00A57BB9" w:rsidRDefault="00A57BB9">
                    <w:pPr>
                      <w:spacing w:before="15"/>
                      <w:ind w:left="20"/>
                      <w:rPr>
                        <w:sz w:val="14"/>
                      </w:rPr>
                    </w:pPr>
                    <w:r>
                      <w:rPr>
                        <w:sz w:val="16"/>
                      </w:rPr>
                      <w:t xml:space="preserve">lees verder </w:t>
                    </w:r>
                    <w:r>
                      <w:rPr>
                        <w:sz w:val="14"/>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98872" behindDoc="1" locked="0" layoutInCell="1" allowOverlap="1">
              <wp:simplePos x="0" y="0"/>
              <wp:positionH relativeFrom="page">
                <wp:posOffset>706755</wp:posOffset>
              </wp:positionH>
              <wp:positionV relativeFrom="page">
                <wp:posOffset>9973310</wp:posOffset>
              </wp:positionV>
              <wp:extent cx="742315" cy="124460"/>
              <wp:effectExtent l="1905"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BB9" w:rsidRDefault="00A57BB9">
                          <w:pPr>
                            <w:spacing w:before="14"/>
                            <w:ind w:left="20"/>
                            <w:rPr>
                              <w:sz w:val="14"/>
                            </w:rPr>
                          </w:pPr>
                          <w:r>
                            <w:rPr>
                              <w:sz w:val="14"/>
                            </w:rPr>
                            <w:t>HA-1028-vb-15-o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55.65pt;margin-top:785.3pt;width:58.45pt;height:9.8pt;z-index:-1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xJrw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uYijy3CGUQlHYRTHc9c5n6TT5U5p847KFlkj&#10;wwoa78DJ4U4boAGuk4uNJWTBOHfN5+LZBjiOOxAartozm4Tr5Y8kSDbLzTL24mi+8eIgz72bYh17&#10;8yJczPLLfL3Ow582bhinDasqKmyYSVdh/Gd9Oyp8VMRJWVpyVlk4m5JWu+2aK3QgoOvCfbZZkPyZ&#10;m/88DXcMXF5QgnIGt1HiFfPlwouLeOYli2DpBWFym8yDOInz4jmlOybov1NCfYaTWTQbtfRbboH7&#10;XnMjacsMTA7O2gwvT04ktQrciMq11hDGR/usFDb9p1JAxaZGO71aiY5iNcN2OD4MALNa3srqEQSs&#10;JAgMVApTD4xGqu8Y9TBBMqy/7YmiGPH3Ah6BHTeToSZjOxlElHA1wwaj0VybcSztO8V2DSCPz0zI&#10;G3goNXMifsoCGNgFTAXH5TjB7Ng5Xzuvpzm7+gUAAP//AwBQSwMEFAAGAAgAAAAhAFqBF+DhAAAA&#10;DQEAAA8AAABkcnMvZG93bnJldi54bWxMj8FOwzAQRO9I/IO1SNyoHSNCG+JUFYITUkUaDhydxE2s&#10;xusQu234+25PcNvZHc2+ydezG9jJTMF6VJAsBDCDjW8tdgq+qveHJbAQNbZ68GgU/JoA6+L2JtdZ&#10;689YmtMudoxCMGRaQR/jmHEemt44HRZ+NEi3vZ+cjiSnjreTPlO4G7gUIuVOW6QPvR7Na2+aw+7o&#10;FGy+sXyzP9v6s9yXtqpWAj/Sg1L3d/PmBVg0c/wzwxWf0KEgptofsQ1sIJ0kj2Sl4elZpMDIIuVS&#10;Aquvq5WQwIuc/29RXAAAAP//AwBQSwECLQAUAAYACAAAACEAtoM4kv4AAADhAQAAEwAAAAAAAAAA&#10;AAAAAAAAAAAAW0NvbnRlbnRfVHlwZXNdLnhtbFBLAQItABQABgAIAAAAIQA4/SH/1gAAAJQBAAAL&#10;AAAAAAAAAAAAAAAAAC8BAABfcmVscy8ucmVsc1BLAQItABQABgAIAAAAIQAmf3xJrwIAAK8FAAAO&#10;AAAAAAAAAAAAAAAAAC4CAABkcnMvZTJvRG9jLnhtbFBLAQItABQABgAIAAAAIQBagRfg4QAAAA0B&#10;AAAPAAAAAAAAAAAAAAAAAAkFAABkcnMvZG93bnJldi54bWxQSwUGAAAAAAQABADzAAAAFwYAAAAA&#10;" filled="f" stroked="f">
              <v:textbox inset="0,0,0,0">
                <w:txbxContent>
                  <w:p w:rsidR="00A57BB9" w:rsidRDefault="00A57BB9">
                    <w:pPr>
                      <w:spacing w:before="14"/>
                      <w:ind w:left="20"/>
                      <w:rPr>
                        <w:sz w:val="14"/>
                      </w:rPr>
                    </w:pPr>
                    <w:r>
                      <w:rPr>
                        <w:sz w:val="14"/>
                      </w:rPr>
                      <w:t>HA-1028-vb-15-o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BB9" w:rsidRDefault="00A57BB9">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BB9" w:rsidRDefault="00A57BB9">
      <w:r>
        <w:separator/>
      </w:r>
    </w:p>
  </w:footnote>
  <w:footnote w:type="continuationSeparator" w:id="0">
    <w:p w:rsidR="00A57BB9" w:rsidRDefault="00A57B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F95C08"/>
    <w:multiLevelType w:val="hybridMultilevel"/>
    <w:tmpl w:val="E1C87AAA"/>
    <w:lvl w:ilvl="0" w:tplc="5FE8B458">
      <w:start w:val="1"/>
      <w:numFmt w:val="decimal"/>
      <w:lvlText w:val="%1"/>
      <w:lvlJc w:val="left"/>
      <w:pPr>
        <w:ind w:left="2070" w:hanging="792"/>
        <w:jc w:val="left"/>
      </w:pPr>
      <w:rPr>
        <w:rFonts w:ascii="Arial" w:eastAsia="Arial" w:hAnsi="Arial" w:cs="Arial" w:hint="default"/>
        <w:w w:val="99"/>
        <w:sz w:val="24"/>
        <w:szCs w:val="24"/>
        <w:lang w:val="nl-NL" w:eastAsia="nl-NL" w:bidi="nl-NL"/>
      </w:rPr>
    </w:lvl>
    <w:lvl w:ilvl="1" w:tplc="0AE2D518">
      <w:numFmt w:val="bullet"/>
      <w:lvlText w:val="•"/>
      <w:lvlJc w:val="left"/>
      <w:pPr>
        <w:ind w:left="2880" w:hanging="792"/>
      </w:pPr>
      <w:rPr>
        <w:rFonts w:hint="default"/>
        <w:lang w:val="nl-NL" w:eastAsia="nl-NL" w:bidi="nl-NL"/>
      </w:rPr>
    </w:lvl>
    <w:lvl w:ilvl="2" w:tplc="BABA09AE">
      <w:numFmt w:val="bullet"/>
      <w:lvlText w:val="•"/>
      <w:lvlJc w:val="left"/>
      <w:pPr>
        <w:ind w:left="3681" w:hanging="792"/>
      </w:pPr>
      <w:rPr>
        <w:rFonts w:hint="default"/>
        <w:lang w:val="nl-NL" w:eastAsia="nl-NL" w:bidi="nl-NL"/>
      </w:rPr>
    </w:lvl>
    <w:lvl w:ilvl="3" w:tplc="C4E28D2A">
      <w:numFmt w:val="bullet"/>
      <w:lvlText w:val="•"/>
      <w:lvlJc w:val="left"/>
      <w:pPr>
        <w:ind w:left="4481" w:hanging="792"/>
      </w:pPr>
      <w:rPr>
        <w:rFonts w:hint="default"/>
        <w:lang w:val="nl-NL" w:eastAsia="nl-NL" w:bidi="nl-NL"/>
      </w:rPr>
    </w:lvl>
    <w:lvl w:ilvl="4" w:tplc="190A173E">
      <w:numFmt w:val="bullet"/>
      <w:lvlText w:val="•"/>
      <w:lvlJc w:val="left"/>
      <w:pPr>
        <w:ind w:left="5282" w:hanging="792"/>
      </w:pPr>
      <w:rPr>
        <w:rFonts w:hint="default"/>
        <w:lang w:val="nl-NL" w:eastAsia="nl-NL" w:bidi="nl-NL"/>
      </w:rPr>
    </w:lvl>
    <w:lvl w:ilvl="5" w:tplc="062ADE0E">
      <w:numFmt w:val="bullet"/>
      <w:lvlText w:val="•"/>
      <w:lvlJc w:val="left"/>
      <w:pPr>
        <w:ind w:left="6083" w:hanging="792"/>
      </w:pPr>
      <w:rPr>
        <w:rFonts w:hint="default"/>
        <w:lang w:val="nl-NL" w:eastAsia="nl-NL" w:bidi="nl-NL"/>
      </w:rPr>
    </w:lvl>
    <w:lvl w:ilvl="6" w:tplc="5674FE92">
      <w:numFmt w:val="bullet"/>
      <w:lvlText w:val="•"/>
      <w:lvlJc w:val="left"/>
      <w:pPr>
        <w:ind w:left="6883" w:hanging="792"/>
      </w:pPr>
      <w:rPr>
        <w:rFonts w:hint="default"/>
        <w:lang w:val="nl-NL" w:eastAsia="nl-NL" w:bidi="nl-NL"/>
      </w:rPr>
    </w:lvl>
    <w:lvl w:ilvl="7" w:tplc="DC02B57C">
      <w:numFmt w:val="bullet"/>
      <w:lvlText w:val="•"/>
      <w:lvlJc w:val="left"/>
      <w:pPr>
        <w:ind w:left="7684" w:hanging="792"/>
      </w:pPr>
      <w:rPr>
        <w:rFonts w:hint="default"/>
        <w:lang w:val="nl-NL" w:eastAsia="nl-NL" w:bidi="nl-NL"/>
      </w:rPr>
    </w:lvl>
    <w:lvl w:ilvl="8" w:tplc="D5D2869E">
      <w:numFmt w:val="bullet"/>
      <w:lvlText w:val="•"/>
      <w:lvlJc w:val="left"/>
      <w:pPr>
        <w:ind w:left="8485" w:hanging="792"/>
      </w:pPr>
      <w:rPr>
        <w:rFonts w:hint="default"/>
        <w:lang w:val="nl-NL" w:eastAsia="nl-NL" w:bidi="nl-NL"/>
      </w:rPr>
    </w:lvl>
  </w:abstractNum>
  <w:abstractNum w:abstractNumId="1" w15:restartNumberingAfterBreak="0">
    <w:nsid w:val="5D5A0F6A"/>
    <w:multiLevelType w:val="hybridMultilevel"/>
    <w:tmpl w:val="027813B4"/>
    <w:lvl w:ilvl="0" w:tplc="4B567CF0">
      <w:numFmt w:val="bullet"/>
      <w:lvlText w:val="–"/>
      <w:lvlJc w:val="left"/>
      <w:pPr>
        <w:ind w:left="1618" w:hanging="341"/>
      </w:pPr>
      <w:rPr>
        <w:rFonts w:ascii="Arial" w:eastAsia="Arial" w:hAnsi="Arial" w:cs="Arial" w:hint="default"/>
        <w:w w:val="99"/>
        <w:sz w:val="24"/>
        <w:szCs w:val="24"/>
        <w:lang w:val="nl-NL" w:eastAsia="nl-NL" w:bidi="nl-NL"/>
      </w:rPr>
    </w:lvl>
    <w:lvl w:ilvl="1" w:tplc="95846524">
      <w:numFmt w:val="bullet"/>
      <w:lvlText w:val="•"/>
      <w:lvlJc w:val="left"/>
      <w:pPr>
        <w:ind w:left="2466" w:hanging="341"/>
      </w:pPr>
      <w:rPr>
        <w:rFonts w:hint="default"/>
        <w:lang w:val="nl-NL" w:eastAsia="nl-NL" w:bidi="nl-NL"/>
      </w:rPr>
    </w:lvl>
    <w:lvl w:ilvl="2" w:tplc="708E553C">
      <w:numFmt w:val="bullet"/>
      <w:lvlText w:val="•"/>
      <w:lvlJc w:val="left"/>
      <w:pPr>
        <w:ind w:left="3313" w:hanging="341"/>
      </w:pPr>
      <w:rPr>
        <w:rFonts w:hint="default"/>
        <w:lang w:val="nl-NL" w:eastAsia="nl-NL" w:bidi="nl-NL"/>
      </w:rPr>
    </w:lvl>
    <w:lvl w:ilvl="3" w:tplc="73F28318">
      <w:numFmt w:val="bullet"/>
      <w:lvlText w:val="•"/>
      <w:lvlJc w:val="left"/>
      <w:pPr>
        <w:ind w:left="4159" w:hanging="341"/>
      </w:pPr>
      <w:rPr>
        <w:rFonts w:hint="default"/>
        <w:lang w:val="nl-NL" w:eastAsia="nl-NL" w:bidi="nl-NL"/>
      </w:rPr>
    </w:lvl>
    <w:lvl w:ilvl="4" w:tplc="BF5E0F88">
      <w:numFmt w:val="bullet"/>
      <w:lvlText w:val="•"/>
      <w:lvlJc w:val="left"/>
      <w:pPr>
        <w:ind w:left="5006" w:hanging="341"/>
      </w:pPr>
      <w:rPr>
        <w:rFonts w:hint="default"/>
        <w:lang w:val="nl-NL" w:eastAsia="nl-NL" w:bidi="nl-NL"/>
      </w:rPr>
    </w:lvl>
    <w:lvl w:ilvl="5" w:tplc="247C17B4">
      <w:numFmt w:val="bullet"/>
      <w:lvlText w:val="•"/>
      <w:lvlJc w:val="left"/>
      <w:pPr>
        <w:ind w:left="5853" w:hanging="341"/>
      </w:pPr>
      <w:rPr>
        <w:rFonts w:hint="default"/>
        <w:lang w:val="nl-NL" w:eastAsia="nl-NL" w:bidi="nl-NL"/>
      </w:rPr>
    </w:lvl>
    <w:lvl w:ilvl="6" w:tplc="A9A6CC7A">
      <w:numFmt w:val="bullet"/>
      <w:lvlText w:val="•"/>
      <w:lvlJc w:val="left"/>
      <w:pPr>
        <w:ind w:left="6699" w:hanging="341"/>
      </w:pPr>
      <w:rPr>
        <w:rFonts w:hint="default"/>
        <w:lang w:val="nl-NL" w:eastAsia="nl-NL" w:bidi="nl-NL"/>
      </w:rPr>
    </w:lvl>
    <w:lvl w:ilvl="7" w:tplc="FBD481D0">
      <w:numFmt w:val="bullet"/>
      <w:lvlText w:val="•"/>
      <w:lvlJc w:val="left"/>
      <w:pPr>
        <w:ind w:left="7546" w:hanging="341"/>
      </w:pPr>
      <w:rPr>
        <w:rFonts w:hint="default"/>
        <w:lang w:val="nl-NL" w:eastAsia="nl-NL" w:bidi="nl-NL"/>
      </w:rPr>
    </w:lvl>
    <w:lvl w:ilvl="8" w:tplc="AC6645C2">
      <w:numFmt w:val="bullet"/>
      <w:lvlText w:val="•"/>
      <w:lvlJc w:val="left"/>
      <w:pPr>
        <w:ind w:left="8393" w:hanging="341"/>
      </w:pPr>
      <w:rPr>
        <w:rFonts w:hint="default"/>
        <w:lang w:val="nl-NL" w:eastAsia="nl-NL" w:bidi="nl-NL"/>
      </w:rPr>
    </w:lvl>
  </w:abstractNum>
  <w:abstractNum w:abstractNumId="2" w15:restartNumberingAfterBreak="0">
    <w:nsid w:val="673D61E9"/>
    <w:multiLevelType w:val="hybridMultilevel"/>
    <w:tmpl w:val="E278CC52"/>
    <w:lvl w:ilvl="0" w:tplc="0BFC0668">
      <w:numFmt w:val="bullet"/>
      <w:lvlText w:val=""/>
      <w:lvlJc w:val="left"/>
      <w:pPr>
        <w:ind w:left="1674" w:hanging="396"/>
      </w:pPr>
      <w:rPr>
        <w:rFonts w:ascii="Symbol" w:eastAsia="Symbol" w:hAnsi="Symbol" w:cs="Symbol" w:hint="default"/>
        <w:w w:val="100"/>
        <w:sz w:val="24"/>
        <w:szCs w:val="24"/>
        <w:lang w:val="nl-NL" w:eastAsia="nl-NL" w:bidi="nl-NL"/>
      </w:rPr>
    </w:lvl>
    <w:lvl w:ilvl="1" w:tplc="31502788">
      <w:numFmt w:val="bullet"/>
      <w:lvlText w:val="•"/>
      <w:lvlJc w:val="left"/>
      <w:pPr>
        <w:ind w:left="2520" w:hanging="396"/>
      </w:pPr>
      <w:rPr>
        <w:rFonts w:hint="default"/>
        <w:lang w:val="nl-NL" w:eastAsia="nl-NL" w:bidi="nl-NL"/>
      </w:rPr>
    </w:lvl>
    <w:lvl w:ilvl="2" w:tplc="EBF600C2">
      <w:numFmt w:val="bullet"/>
      <w:lvlText w:val="•"/>
      <w:lvlJc w:val="left"/>
      <w:pPr>
        <w:ind w:left="3361" w:hanging="396"/>
      </w:pPr>
      <w:rPr>
        <w:rFonts w:hint="default"/>
        <w:lang w:val="nl-NL" w:eastAsia="nl-NL" w:bidi="nl-NL"/>
      </w:rPr>
    </w:lvl>
    <w:lvl w:ilvl="3" w:tplc="67B61606">
      <w:numFmt w:val="bullet"/>
      <w:lvlText w:val="•"/>
      <w:lvlJc w:val="left"/>
      <w:pPr>
        <w:ind w:left="4201" w:hanging="396"/>
      </w:pPr>
      <w:rPr>
        <w:rFonts w:hint="default"/>
        <w:lang w:val="nl-NL" w:eastAsia="nl-NL" w:bidi="nl-NL"/>
      </w:rPr>
    </w:lvl>
    <w:lvl w:ilvl="4" w:tplc="2B0EFFBC">
      <w:numFmt w:val="bullet"/>
      <w:lvlText w:val="•"/>
      <w:lvlJc w:val="left"/>
      <w:pPr>
        <w:ind w:left="5042" w:hanging="396"/>
      </w:pPr>
      <w:rPr>
        <w:rFonts w:hint="default"/>
        <w:lang w:val="nl-NL" w:eastAsia="nl-NL" w:bidi="nl-NL"/>
      </w:rPr>
    </w:lvl>
    <w:lvl w:ilvl="5" w:tplc="52969A80">
      <w:numFmt w:val="bullet"/>
      <w:lvlText w:val="•"/>
      <w:lvlJc w:val="left"/>
      <w:pPr>
        <w:ind w:left="5883" w:hanging="396"/>
      </w:pPr>
      <w:rPr>
        <w:rFonts w:hint="default"/>
        <w:lang w:val="nl-NL" w:eastAsia="nl-NL" w:bidi="nl-NL"/>
      </w:rPr>
    </w:lvl>
    <w:lvl w:ilvl="6" w:tplc="BB38E07A">
      <w:numFmt w:val="bullet"/>
      <w:lvlText w:val="•"/>
      <w:lvlJc w:val="left"/>
      <w:pPr>
        <w:ind w:left="6723" w:hanging="396"/>
      </w:pPr>
      <w:rPr>
        <w:rFonts w:hint="default"/>
        <w:lang w:val="nl-NL" w:eastAsia="nl-NL" w:bidi="nl-NL"/>
      </w:rPr>
    </w:lvl>
    <w:lvl w:ilvl="7" w:tplc="2640E118">
      <w:numFmt w:val="bullet"/>
      <w:lvlText w:val="•"/>
      <w:lvlJc w:val="left"/>
      <w:pPr>
        <w:ind w:left="7564" w:hanging="396"/>
      </w:pPr>
      <w:rPr>
        <w:rFonts w:hint="default"/>
        <w:lang w:val="nl-NL" w:eastAsia="nl-NL" w:bidi="nl-NL"/>
      </w:rPr>
    </w:lvl>
    <w:lvl w:ilvl="8" w:tplc="F4CE1BF8">
      <w:numFmt w:val="bullet"/>
      <w:lvlText w:val="•"/>
      <w:lvlJc w:val="left"/>
      <w:pPr>
        <w:ind w:left="8405" w:hanging="396"/>
      </w:pPr>
      <w:rPr>
        <w:rFonts w:hint="default"/>
        <w:lang w:val="nl-NL" w:eastAsia="nl-NL" w:bidi="nl-NL"/>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45"/>
    <w:rsid w:val="001C1D06"/>
    <w:rsid w:val="00324646"/>
    <w:rsid w:val="003727E8"/>
    <w:rsid w:val="003D7045"/>
    <w:rsid w:val="00450684"/>
    <w:rsid w:val="00457797"/>
    <w:rsid w:val="00597703"/>
    <w:rsid w:val="005B713D"/>
    <w:rsid w:val="005C2EA0"/>
    <w:rsid w:val="005E66B7"/>
    <w:rsid w:val="00844ABF"/>
    <w:rsid w:val="00977D36"/>
    <w:rsid w:val="00A57BB9"/>
    <w:rsid w:val="00C5099E"/>
    <w:rsid w:val="00C55AE9"/>
    <w:rsid w:val="00D163A8"/>
    <w:rsid w:val="00F16684"/>
    <w:rsid w:val="00FE78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A3A143"/>
  <w15:docId w15:val="{C19030E6-B15E-4969-82E4-69FC0CE8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Arial" w:eastAsia="Arial" w:hAnsi="Arial" w:cs="Arial"/>
      <w:lang w:val="nl-NL" w:eastAsia="nl-NL" w:bidi="nl-NL"/>
    </w:rPr>
  </w:style>
  <w:style w:type="paragraph" w:styleId="Kop1">
    <w:name w:val="heading 1"/>
    <w:basedOn w:val="Standaard"/>
    <w:uiPriority w:val="9"/>
    <w:qFormat/>
    <w:pPr>
      <w:spacing w:before="70"/>
      <w:ind w:left="824"/>
      <w:outlineLvl w:val="0"/>
    </w:pPr>
    <w:rPr>
      <w:b/>
      <w:bCs/>
      <w:sz w:val="28"/>
      <w:szCs w:val="28"/>
    </w:rPr>
  </w:style>
  <w:style w:type="paragraph" w:styleId="Kop2">
    <w:name w:val="heading 2"/>
    <w:basedOn w:val="Standaard"/>
    <w:uiPriority w:val="9"/>
    <w:unhideWhenUsed/>
    <w:qFormat/>
    <w:pPr>
      <w:ind w:left="1278"/>
      <w:outlineLvl w:val="1"/>
    </w:pPr>
    <w:rPr>
      <w:rFonts w:ascii="Times New Roman" w:eastAsia="Times New Roman" w:hAnsi="Times New Roman" w:cs="Times New Roman"/>
      <w:sz w:val="26"/>
      <w:szCs w:val="26"/>
    </w:rPr>
  </w:style>
  <w:style w:type="paragraph" w:styleId="Kop3">
    <w:name w:val="heading 3"/>
    <w:basedOn w:val="Standaard"/>
    <w:uiPriority w:val="9"/>
    <w:unhideWhenUsed/>
    <w:qFormat/>
    <w:pPr>
      <w:ind w:left="1278"/>
      <w:outlineLvl w:val="2"/>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1674" w:hanging="396"/>
    </w:pPr>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A57BB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BB9"/>
    <w:rPr>
      <w:rFonts w:ascii="Segoe UI" w:eastAsia="Arial" w:hAnsi="Segoe UI" w:cs="Segoe UI"/>
      <w:sz w:val="18"/>
      <w:szCs w:val="18"/>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0.pn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63" Type="http://schemas.openxmlformats.org/officeDocument/2006/relationships/image" Target="media/image40.png"/><Relationship Id="rId68"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3.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0.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1.png"/><Relationship Id="rId69" Type="http://schemas.openxmlformats.org/officeDocument/2006/relationships/image" Target="media/image62.png"/><Relationship Id="rId8" Type="http://schemas.openxmlformats.org/officeDocument/2006/relationships/footer" Target="footer1.xm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5.png"/><Relationship Id="rId67" Type="http://schemas.openxmlformats.org/officeDocument/2006/relationships/image" Target="media/image44.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3.png"/><Relationship Id="rId60" Type="http://schemas.openxmlformats.org/officeDocument/2006/relationships/image" Target="media/image53.png"/><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A63AA71D</Template>
  <TotalTime>147</TotalTime>
  <Pages>16</Pages>
  <Words>3039</Words>
  <Characters>16716</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Examen VMBO-BB/KB/GL en TL/HAVO/VWO</vt:lpstr>
    </vt:vector>
  </TitlesOfParts>
  <Company/>
  <LinksUpToDate>false</LinksUpToDate>
  <CharactersWithSpaces>19716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Examen VMBO-BB/KB/GL en TL/HAVO/VWO</dc:title>
  <dc:creator>Dick Hennink</dc:creator>
  <cp:lastModifiedBy>Wouter Renkema</cp:lastModifiedBy>
  <cp:revision>13</cp:revision>
  <cp:lastPrinted>2019-01-28T09:53:00Z</cp:lastPrinted>
  <dcterms:created xsi:type="dcterms:W3CDTF">2018-10-29T16:51:00Z</dcterms:created>
  <dcterms:modified xsi:type="dcterms:W3CDTF">2019-01-28T10:27:00Z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2013-10-31T00:00:00Z</vt:filetime>
  </property>
  <property fmtid="{D5CDD505-2E9C-101B-9397-08002B2CF9AE}" pid="3" name="Creator">
    <vt:lpwstr>Microsoft® Word 2010</vt:lpwstr>
  </property>
  <property fmtid="{D5CDD505-2E9C-101B-9397-08002B2CF9AE}" pid="4" name="LastSaved">
    <vt:filetime>2018-10-29T00:00:00Z</vt:filetime>
  </property>
</Properties>
</file>